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55C" w:rsidRDefault="00D9455C" w:rsidP="007C0E90">
      <w:pPr>
        <w:rPr>
          <w:b/>
          <w:sz w:val="28"/>
          <w:szCs w:val="28"/>
        </w:rPr>
      </w:pPr>
    </w:p>
    <w:p w:rsidR="00D9455C" w:rsidRPr="00571422" w:rsidRDefault="00D9455C" w:rsidP="007C0E90">
      <w:pPr>
        <w:rPr>
          <w:sz w:val="28"/>
          <w:szCs w:val="28"/>
        </w:rPr>
      </w:pP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  <w:bookmarkStart w:id="0" w:name="_GoBack"/>
      <w:bookmarkEnd w:id="0"/>
      <w:r w:rsidRPr="00872DE5">
        <w:rPr>
          <w:b/>
          <w:sz w:val="28"/>
          <w:szCs w:val="28"/>
        </w:rPr>
        <w:t xml:space="preserve">                   Совет  депутатов Ардатовского сельского поселения</w:t>
      </w: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Pr="00872DE5">
        <w:rPr>
          <w:b/>
          <w:sz w:val="28"/>
          <w:szCs w:val="28"/>
        </w:rPr>
        <w:t>Ардатовского муниципального района  РМ</w:t>
      </w: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                               шестого созыва </w:t>
      </w: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                           </w:t>
      </w:r>
      <w:r>
        <w:rPr>
          <w:b/>
          <w:sz w:val="28"/>
          <w:szCs w:val="28"/>
        </w:rPr>
        <w:t xml:space="preserve">   </w:t>
      </w:r>
      <w:r w:rsidRPr="00872DE5">
        <w:rPr>
          <w:b/>
          <w:sz w:val="28"/>
          <w:szCs w:val="28"/>
        </w:rPr>
        <w:t xml:space="preserve"> пос. ст. Ардатов</w:t>
      </w: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</w:p>
    <w:p w:rsidR="00D9455C" w:rsidRDefault="00D9455C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                                РЕШЕНИЕ</w:t>
      </w: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</w:p>
    <w:p w:rsidR="00D9455C" w:rsidRDefault="00D9455C" w:rsidP="007B14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15 ноя</w:t>
      </w:r>
      <w:r w:rsidRPr="00872DE5">
        <w:rPr>
          <w:b/>
          <w:sz w:val="28"/>
          <w:szCs w:val="28"/>
        </w:rPr>
        <w:t xml:space="preserve">бря 2016 года            </w:t>
      </w: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</w:t>
      </w:r>
      <w:r w:rsidRPr="00872DE5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</w:t>
      </w:r>
      <w:r w:rsidRPr="00872DE5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10</w:t>
      </w:r>
    </w:p>
    <w:p w:rsidR="00D9455C" w:rsidRDefault="00D9455C" w:rsidP="007446B2">
      <w:pPr>
        <w:jc w:val="both"/>
        <w:rPr>
          <w:sz w:val="28"/>
          <w:szCs w:val="28"/>
        </w:rPr>
      </w:pPr>
    </w:p>
    <w:p w:rsidR="00D9455C" w:rsidRDefault="00D9455C" w:rsidP="007446B2">
      <w:pPr>
        <w:rPr>
          <w:sz w:val="28"/>
          <w:szCs w:val="28"/>
        </w:rPr>
      </w:pPr>
    </w:p>
    <w:p w:rsidR="00D9455C" w:rsidRPr="007B1481" w:rsidRDefault="00D9455C" w:rsidP="007B1481">
      <w:pPr>
        <w:jc w:val="both"/>
        <w:rPr>
          <w:b/>
          <w:sz w:val="28"/>
          <w:szCs w:val="28"/>
        </w:rPr>
      </w:pPr>
      <w:r w:rsidRPr="007B1481">
        <w:rPr>
          <w:b/>
          <w:sz w:val="28"/>
          <w:szCs w:val="28"/>
        </w:rPr>
        <w:t>О возложении исполняющего обязанности  Главы Ардатовского  сельского поселения Ардатовского муниципального района Республики Мордовия</w:t>
      </w:r>
    </w:p>
    <w:p w:rsidR="00D9455C" w:rsidRDefault="00D9455C" w:rsidP="007446B2"/>
    <w:p w:rsidR="00D9455C" w:rsidRDefault="00D9455C" w:rsidP="007446B2"/>
    <w:p w:rsidR="00D9455C" w:rsidRDefault="00D9455C" w:rsidP="007446B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ст.36, 84 Федерального Закона от 6 октября 2003 года №131-ФЗ «Об общих принципах организации местного самоуправления в Российской Федерации», и в связи с прекращением полномочий Главы Ардатовского сельского поселения Ардатовского муниципального района   Совет депутатов Ардатовского сельского поселения Ардатовского муниципального района решил:</w:t>
      </w:r>
    </w:p>
    <w:p w:rsidR="00D9455C" w:rsidRDefault="00D9455C" w:rsidP="007446B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Снять возложенные исполнения обязанностей Главы Ардатовского сельского поселения Ардатовского муниципального района с Князькиной Натальи Валентиновны с 15.11.2016г.</w:t>
      </w:r>
    </w:p>
    <w:p w:rsidR="00D9455C" w:rsidRDefault="00D9455C" w:rsidP="007446B2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Возложить исполнения обязанностей Главы Ардатовского сельского поселения на Володина Евгения Александровича – ведущего специалиста администрации Ардатовского сельского поселения Ардатовского муниципального района с 16 ноября 2016г.</w:t>
      </w:r>
    </w:p>
    <w:p w:rsidR="00D9455C" w:rsidRDefault="00D9455C" w:rsidP="00921B6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3. Настоящее решение вступает в силу со дня его принятия и подлежит официальному опубликованию.</w:t>
      </w:r>
    </w:p>
    <w:p w:rsidR="00D9455C" w:rsidRDefault="00D9455C" w:rsidP="007446B2">
      <w:pPr>
        <w:spacing w:line="360" w:lineRule="auto"/>
        <w:ind w:firstLine="720"/>
        <w:jc w:val="both"/>
        <w:rPr>
          <w:sz w:val="28"/>
          <w:szCs w:val="28"/>
        </w:rPr>
      </w:pPr>
    </w:p>
    <w:p w:rsidR="00D9455C" w:rsidRDefault="00D9455C" w:rsidP="007446B2">
      <w:pPr>
        <w:spacing w:line="360" w:lineRule="auto"/>
        <w:ind w:firstLine="720"/>
        <w:jc w:val="both"/>
        <w:rPr>
          <w:sz w:val="28"/>
          <w:szCs w:val="28"/>
        </w:rPr>
      </w:pPr>
    </w:p>
    <w:p w:rsidR="00D9455C" w:rsidRDefault="00D9455C" w:rsidP="003D788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 депутатов:                                  Ильина Г.В.</w:t>
      </w:r>
    </w:p>
    <w:p w:rsidR="00D9455C" w:rsidRDefault="00D9455C"/>
    <w:sectPr w:rsidR="00D9455C" w:rsidSect="00571422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8DC"/>
    <w:rsid w:val="00043A37"/>
    <w:rsid w:val="00056CB7"/>
    <w:rsid w:val="00072F88"/>
    <w:rsid w:val="000D64A8"/>
    <w:rsid w:val="001428DC"/>
    <w:rsid w:val="0021457D"/>
    <w:rsid w:val="00376C74"/>
    <w:rsid w:val="003B3866"/>
    <w:rsid w:val="003D788A"/>
    <w:rsid w:val="00475A6D"/>
    <w:rsid w:val="00483E4C"/>
    <w:rsid w:val="004878EB"/>
    <w:rsid w:val="00546BA1"/>
    <w:rsid w:val="00571422"/>
    <w:rsid w:val="00572BC8"/>
    <w:rsid w:val="005E558C"/>
    <w:rsid w:val="00647E3A"/>
    <w:rsid w:val="006B36DC"/>
    <w:rsid w:val="006E0407"/>
    <w:rsid w:val="007446B2"/>
    <w:rsid w:val="007B1481"/>
    <w:rsid w:val="007C0E90"/>
    <w:rsid w:val="00810200"/>
    <w:rsid w:val="00872DE5"/>
    <w:rsid w:val="00921B6E"/>
    <w:rsid w:val="00C6598D"/>
    <w:rsid w:val="00CC5777"/>
    <w:rsid w:val="00D408E9"/>
    <w:rsid w:val="00D94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6B2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3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224</Words>
  <Characters>1279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11</cp:revision>
  <cp:lastPrinted>2016-11-16T05:55:00Z</cp:lastPrinted>
  <dcterms:created xsi:type="dcterms:W3CDTF">2016-11-15T11:01:00Z</dcterms:created>
  <dcterms:modified xsi:type="dcterms:W3CDTF">2016-12-01T11:43:00Z</dcterms:modified>
</cp:coreProperties>
</file>