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E76" w:rsidRDefault="00772E76" w:rsidP="00DC362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26BBE">
        <w:rPr>
          <w:rFonts w:ascii="Times New Roman" w:hAnsi="Times New Roman"/>
          <w:b/>
          <w:sz w:val="28"/>
          <w:szCs w:val="28"/>
        </w:rPr>
        <w:t xml:space="preserve">              </w:t>
      </w:r>
    </w:p>
    <w:p w:rsidR="00772E76" w:rsidRPr="00A26BBE" w:rsidRDefault="00772E76" w:rsidP="00DC362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</w:t>
      </w:r>
      <w:r w:rsidRPr="00A26BBE">
        <w:rPr>
          <w:rFonts w:ascii="Times New Roman" w:hAnsi="Times New Roman"/>
          <w:b/>
          <w:sz w:val="28"/>
          <w:szCs w:val="28"/>
        </w:rPr>
        <w:t xml:space="preserve">     Совет  депутатов Ардатовского сельского поселения</w:t>
      </w:r>
    </w:p>
    <w:p w:rsidR="00772E76" w:rsidRPr="00A26BBE" w:rsidRDefault="00772E76" w:rsidP="00DC36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26BBE">
        <w:rPr>
          <w:rFonts w:ascii="Times New Roman" w:hAnsi="Times New Roman"/>
          <w:b/>
          <w:sz w:val="28"/>
          <w:szCs w:val="28"/>
        </w:rPr>
        <w:t>Ардатовского муниципального района  РМ</w:t>
      </w:r>
    </w:p>
    <w:p w:rsidR="00772E76" w:rsidRPr="00A26BBE" w:rsidRDefault="00772E76" w:rsidP="00DC362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26BBE">
        <w:rPr>
          <w:rFonts w:ascii="Times New Roman" w:hAnsi="Times New Roman"/>
          <w:b/>
          <w:sz w:val="28"/>
          <w:szCs w:val="28"/>
        </w:rPr>
        <w:t xml:space="preserve">                                                  шестого созыва </w:t>
      </w:r>
    </w:p>
    <w:p w:rsidR="00772E76" w:rsidRPr="00A26BBE" w:rsidRDefault="00772E76" w:rsidP="00DC362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26BBE">
        <w:rPr>
          <w:rFonts w:ascii="Times New Roman" w:hAnsi="Times New Roman"/>
          <w:b/>
          <w:sz w:val="28"/>
          <w:szCs w:val="28"/>
        </w:rPr>
        <w:t xml:space="preserve">                                                 пос. ст. Ардатов</w:t>
      </w:r>
    </w:p>
    <w:p w:rsidR="00772E76" w:rsidRPr="00A26BBE" w:rsidRDefault="00772E76" w:rsidP="00DC362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72E76" w:rsidRPr="00A26BBE" w:rsidRDefault="00772E76" w:rsidP="00DC362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26BBE">
        <w:rPr>
          <w:rFonts w:ascii="Times New Roman" w:hAnsi="Times New Roman"/>
          <w:b/>
          <w:sz w:val="28"/>
          <w:szCs w:val="28"/>
        </w:rPr>
        <w:t xml:space="preserve">                                                   РЕШЕНИЕ</w:t>
      </w:r>
    </w:p>
    <w:p w:rsidR="00772E76" w:rsidRPr="00A26BBE" w:rsidRDefault="00772E76" w:rsidP="00DC362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72E76" w:rsidRPr="00A26BBE" w:rsidRDefault="00772E76" w:rsidP="00DC362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26BBE">
        <w:rPr>
          <w:rFonts w:ascii="Times New Roman" w:hAnsi="Times New Roman"/>
          <w:b/>
          <w:sz w:val="28"/>
          <w:szCs w:val="28"/>
        </w:rPr>
        <w:t xml:space="preserve"> 27 апреля  2017 года                       </w:t>
      </w:r>
      <w:r w:rsidRPr="00A26BBE">
        <w:rPr>
          <w:rFonts w:ascii="Times New Roman" w:hAnsi="Times New Roman"/>
          <w:b/>
          <w:sz w:val="28"/>
          <w:szCs w:val="28"/>
        </w:rPr>
        <w:tab/>
        <w:t xml:space="preserve">            </w:t>
      </w:r>
      <w:r w:rsidRPr="00A26BBE">
        <w:rPr>
          <w:rFonts w:ascii="Times New Roman" w:hAnsi="Times New Roman"/>
          <w:b/>
          <w:sz w:val="28"/>
          <w:szCs w:val="28"/>
        </w:rPr>
        <w:tab/>
        <w:t xml:space="preserve">      </w:t>
      </w:r>
      <w:r w:rsidRPr="00A26BBE">
        <w:rPr>
          <w:rFonts w:ascii="Times New Roman" w:hAnsi="Times New Roman"/>
          <w:b/>
          <w:sz w:val="28"/>
          <w:szCs w:val="28"/>
        </w:rPr>
        <w:tab/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№ 27</w:t>
      </w:r>
    </w:p>
    <w:p w:rsidR="00772E76" w:rsidRPr="00DB6870" w:rsidRDefault="00772E76" w:rsidP="00DC362B">
      <w:pPr>
        <w:pStyle w:val="32"/>
        <w:widowControl/>
      </w:pPr>
    </w:p>
    <w:p w:rsidR="00772E76" w:rsidRPr="00A26BBE" w:rsidRDefault="00772E76" w:rsidP="00DC362B">
      <w:pPr>
        <w:pStyle w:val="32"/>
        <w:widowControl/>
        <w:ind w:firstLine="0"/>
        <w:rPr>
          <w:bCs/>
        </w:rPr>
      </w:pPr>
      <w:r w:rsidRPr="00A26BBE">
        <w:rPr>
          <w:bCs/>
        </w:rPr>
        <w:t>О внесении изменений в Порядок размещения сведений</w:t>
      </w:r>
      <w:r>
        <w:rPr>
          <w:bCs/>
        </w:rPr>
        <w:t xml:space="preserve"> </w:t>
      </w:r>
      <w:r w:rsidRPr="00A26BBE">
        <w:rPr>
          <w:bCs/>
        </w:rPr>
        <w:t>о доходах, расхода</w:t>
      </w:r>
      <w:r>
        <w:rPr>
          <w:bCs/>
        </w:rPr>
        <w:t xml:space="preserve">х, об имуществе и обязательства </w:t>
      </w:r>
      <w:r w:rsidRPr="00A26BBE">
        <w:rPr>
          <w:bCs/>
        </w:rPr>
        <w:t>имущественного характера  отдельных</w:t>
      </w:r>
      <w:r>
        <w:rPr>
          <w:bCs/>
        </w:rPr>
        <w:t xml:space="preserve"> категорий лиц и членов их семей </w:t>
      </w:r>
      <w:r w:rsidRPr="00A26BBE">
        <w:rPr>
          <w:bCs/>
        </w:rPr>
        <w:t>на официальном сайте органов местного самоуправления и</w:t>
      </w:r>
      <w:r>
        <w:rPr>
          <w:bCs/>
        </w:rPr>
        <w:t xml:space="preserve"> </w:t>
      </w:r>
      <w:r w:rsidRPr="00A26BBE">
        <w:rPr>
          <w:bCs/>
        </w:rPr>
        <w:t>предоставления  этих сведений средствам массовой информации для опубликования, утвержденного решением Совета депутатов</w:t>
      </w:r>
      <w:r>
        <w:rPr>
          <w:bCs/>
        </w:rPr>
        <w:t xml:space="preserve"> Ардатовского сельского поселения </w:t>
      </w:r>
      <w:r w:rsidRPr="00A26BBE">
        <w:rPr>
          <w:bCs/>
        </w:rPr>
        <w:t>Ардатовского муниципального района</w:t>
      </w:r>
      <w:r>
        <w:rPr>
          <w:bCs/>
        </w:rPr>
        <w:t xml:space="preserve"> РМ от 27.04.2012 г. № 1</w:t>
      </w:r>
      <w:r w:rsidRPr="00A26BBE">
        <w:rPr>
          <w:bCs/>
        </w:rPr>
        <w:t>7</w:t>
      </w:r>
    </w:p>
    <w:p w:rsidR="00772E76" w:rsidRPr="00DB6870" w:rsidRDefault="00772E76" w:rsidP="00DC362B">
      <w:pPr>
        <w:pStyle w:val="BodyTextIndent3"/>
        <w:spacing w:after="0"/>
        <w:ind w:left="0"/>
        <w:rPr>
          <w:sz w:val="28"/>
          <w:szCs w:val="28"/>
        </w:rPr>
      </w:pPr>
    </w:p>
    <w:p w:rsidR="00772E76" w:rsidRDefault="00772E76" w:rsidP="00DC362B">
      <w:pPr>
        <w:pStyle w:val="32"/>
        <w:widowControl/>
        <w:ind w:firstLine="708"/>
        <w:rPr>
          <w:b w:val="0"/>
        </w:rPr>
      </w:pPr>
      <w:r>
        <w:rPr>
          <w:b w:val="0"/>
          <w:bCs/>
          <w:szCs w:val="28"/>
        </w:rPr>
        <w:t>Руководствуясь  статьей 8 Федерального Закона от 25 декабря 2008 года №273-ФЗ «О противодействии коррупции»</w:t>
      </w:r>
      <w:r w:rsidRPr="00DB6870">
        <w:rPr>
          <w:b w:val="0"/>
        </w:rPr>
        <w:t>, Совет депутатов муниципального района решил:</w:t>
      </w:r>
      <w:r>
        <w:rPr>
          <w:b w:val="0"/>
        </w:rPr>
        <w:t xml:space="preserve"> </w:t>
      </w:r>
    </w:p>
    <w:p w:rsidR="00772E76" w:rsidRDefault="00772E76" w:rsidP="00DC362B">
      <w:pPr>
        <w:pStyle w:val="32"/>
        <w:widowControl/>
        <w:ind w:firstLine="708"/>
        <w:rPr>
          <w:b w:val="0"/>
        </w:rPr>
      </w:pPr>
      <w:r>
        <w:rPr>
          <w:b w:val="0"/>
        </w:rPr>
        <w:t xml:space="preserve">1. Внести в Порядок размещения сведений о доходах, расходах, об имуществе и обязательствах имущественного характера 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опубликования,  утвержденного решением Совета депутатов Ардатовского муниципального района от 27 апреля 2012 года № 17 « Об утверждении 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 этих сведений  средствам массовой информации  для опубликования» следующие изменения: </w:t>
      </w:r>
    </w:p>
    <w:p w:rsidR="00772E76" w:rsidRDefault="00772E76" w:rsidP="00DC362B">
      <w:pPr>
        <w:pStyle w:val="32"/>
        <w:widowControl/>
        <w:ind w:firstLine="708"/>
        <w:rPr>
          <w:b w:val="0"/>
        </w:rPr>
      </w:pPr>
      <w:r>
        <w:rPr>
          <w:b w:val="0"/>
        </w:rPr>
        <w:t>1.1. дополнить пункт</w:t>
      </w:r>
      <w:r w:rsidRPr="004314BC">
        <w:rPr>
          <w:b w:val="0"/>
        </w:rPr>
        <w:t xml:space="preserve"> 2</w:t>
      </w:r>
      <w:r>
        <w:rPr>
          <w:b w:val="0"/>
        </w:rPr>
        <w:t xml:space="preserve"> подпунктом 4  следующего содержания</w:t>
      </w:r>
      <w:r w:rsidRPr="004314BC">
        <w:rPr>
          <w:b w:val="0"/>
        </w:rPr>
        <w:t>:</w:t>
      </w:r>
    </w:p>
    <w:p w:rsidR="00772E76" w:rsidRDefault="00772E76" w:rsidP="00DC362B">
      <w:pPr>
        <w:pStyle w:val="32"/>
        <w:widowControl/>
        <w:ind w:firstLine="708"/>
        <w:rPr>
          <w:b w:val="0"/>
        </w:rPr>
      </w:pPr>
      <w:r>
        <w:rPr>
          <w:b w:val="0"/>
        </w:rPr>
        <w:t>«4)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 (работника) и его супруги (супруга) за три последних года, предшествующих отчетному периоду»</w:t>
      </w:r>
    </w:p>
    <w:p w:rsidR="00772E76" w:rsidRDefault="00772E76" w:rsidP="00DC362B">
      <w:pPr>
        <w:pStyle w:val="32"/>
        <w:widowControl/>
        <w:ind w:left="567" w:firstLine="141"/>
        <w:rPr>
          <w:b w:val="0"/>
        </w:rPr>
      </w:pPr>
      <w:r>
        <w:rPr>
          <w:b w:val="0"/>
        </w:rPr>
        <w:t>1.2. дополнить пунктом 9 следующего содержания:</w:t>
      </w:r>
    </w:p>
    <w:p w:rsidR="00772E76" w:rsidRPr="003F41B5" w:rsidRDefault="00772E76" w:rsidP="00DC362B">
      <w:pPr>
        <w:pStyle w:val="32"/>
        <w:widowControl/>
        <w:rPr>
          <w:b w:val="0"/>
          <w:szCs w:val="28"/>
        </w:rPr>
      </w:pPr>
      <w:r>
        <w:rPr>
          <w:b w:val="0"/>
        </w:rPr>
        <w:t xml:space="preserve">«9. Данный порядок распространяется  на лиц, замещающих </w:t>
      </w:r>
      <w:r w:rsidRPr="003F41B5">
        <w:rPr>
          <w:b w:val="0"/>
          <w:szCs w:val="28"/>
        </w:rPr>
        <w:t>муниципальные должности»</w:t>
      </w:r>
    </w:p>
    <w:p w:rsidR="00772E76" w:rsidRDefault="00772E76" w:rsidP="00DC362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</w:rPr>
      </w:pPr>
      <w:r w:rsidRPr="003F41B5">
        <w:rPr>
          <w:rFonts w:ascii="Times New Roman" w:hAnsi="Times New Roman"/>
          <w:sz w:val="28"/>
          <w:szCs w:val="28"/>
        </w:rPr>
        <w:t xml:space="preserve">2. Настоящее решение вступает в силу со дня его официального опубликования. </w:t>
      </w:r>
    </w:p>
    <w:p w:rsidR="00772E76" w:rsidRPr="00596138" w:rsidRDefault="00772E76" w:rsidP="00DC362B">
      <w:pPr>
        <w:autoSpaceDE w:val="0"/>
        <w:jc w:val="both"/>
        <w:rPr>
          <w:rFonts w:ascii="Times New Roman" w:hAnsi="Times New Roman"/>
          <w:sz w:val="28"/>
          <w:szCs w:val="28"/>
        </w:rPr>
      </w:pPr>
    </w:p>
    <w:p w:rsidR="00772E76" w:rsidRPr="00596138" w:rsidRDefault="00772E76" w:rsidP="00DC362B">
      <w:pPr>
        <w:rPr>
          <w:rFonts w:ascii="Times New Roman" w:hAnsi="Times New Roman"/>
          <w:sz w:val="24"/>
          <w:szCs w:val="28"/>
        </w:rPr>
      </w:pPr>
      <w:r w:rsidRPr="00596138">
        <w:rPr>
          <w:rFonts w:ascii="Times New Roman" w:hAnsi="Times New Roman"/>
          <w:sz w:val="28"/>
          <w:szCs w:val="28"/>
        </w:rPr>
        <w:t xml:space="preserve">   Зам. Главы по работе в Совете депутатов:                                  Г.В. Ильина     </w:t>
      </w:r>
      <w:r w:rsidRPr="00596138">
        <w:rPr>
          <w:rFonts w:ascii="Times New Roman" w:hAnsi="Times New Roman"/>
          <w:szCs w:val="28"/>
        </w:rPr>
        <w:t xml:space="preserve">               </w:t>
      </w:r>
    </w:p>
    <w:p w:rsidR="00772E76" w:rsidRDefault="00772E76"/>
    <w:sectPr w:rsidR="00772E76" w:rsidSect="003F41B5">
      <w:pgSz w:w="11906" w:h="16838"/>
      <w:pgMar w:top="53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57D0"/>
    <w:rsid w:val="00194FC5"/>
    <w:rsid w:val="00271CC3"/>
    <w:rsid w:val="002765C2"/>
    <w:rsid w:val="00385C6A"/>
    <w:rsid w:val="003E6059"/>
    <w:rsid w:val="003F41B5"/>
    <w:rsid w:val="004314BC"/>
    <w:rsid w:val="004E04DD"/>
    <w:rsid w:val="00547FEF"/>
    <w:rsid w:val="005623CB"/>
    <w:rsid w:val="0056722C"/>
    <w:rsid w:val="00596138"/>
    <w:rsid w:val="005F3862"/>
    <w:rsid w:val="006577C5"/>
    <w:rsid w:val="006B30C8"/>
    <w:rsid w:val="00724FF9"/>
    <w:rsid w:val="007457D0"/>
    <w:rsid w:val="00753DB4"/>
    <w:rsid w:val="00772E76"/>
    <w:rsid w:val="007B253E"/>
    <w:rsid w:val="008159D2"/>
    <w:rsid w:val="00931D62"/>
    <w:rsid w:val="00933E30"/>
    <w:rsid w:val="00A24D61"/>
    <w:rsid w:val="00A26BBE"/>
    <w:rsid w:val="00AB2B75"/>
    <w:rsid w:val="00B7594C"/>
    <w:rsid w:val="00C322D7"/>
    <w:rsid w:val="00CB4712"/>
    <w:rsid w:val="00CE72FA"/>
    <w:rsid w:val="00D55728"/>
    <w:rsid w:val="00DB6870"/>
    <w:rsid w:val="00DC362B"/>
    <w:rsid w:val="00DD3412"/>
    <w:rsid w:val="00E22540"/>
    <w:rsid w:val="00EE3FC4"/>
    <w:rsid w:val="00F637DD"/>
    <w:rsid w:val="00FF3A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65C2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Прижатый влево"/>
    <w:basedOn w:val="Normal"/>
    <w:next w:val="Normal"/>
    <w:uiPriority w:val="99"/>
    <w:rsid w:val="007457D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31">
    <w:name w:val="Основной текст с отступом 31"/>
    <w:basedOn w:val="Normal"/>
    <w:uiPriority w:val="99"/>
    <w:rsid w:val="007457D0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b/>
      <w:sz w:val="28"/>
      <w:szCs w:val="20"/>
    </w:rPr>
  </w:style>
  <w:style w:type="character" w:customStyle="1" w:styleId="a0">
    <w:name w:val="Гипертекстовая ссылка"/>
    <w:basedOn w:val="DefaultParagraphFont"/>
    <w:uiPriority w:val="99"/>
    <w:rsid w:val="007457D0"/>
    <w:rPr>
      <w:rFonts w:cs="Times New Roman"/>
      <w:color w:val="106BBE"/>
    </w:rPr>
  </w:style>
  <w:style w:type="paragraph" w:styleId="BodyTextIndent3">
    <w:name w:val="Body Text Indent 3"/>
    <w:basedOn w:val="Normal"/>
    <w:link w:val="BodyTextIndent3Char"/>
    <w:uiPriority w:val="99"/>
    <w:rsid w:val="00E22540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E22540"/>
    <w:rPr>
      <w:rFonts w:ascii="Times New Roman" w:hAnsi="Times New Roman" w:cs="Times New Roman"/>
      <w:sz w:val="16"/>
      <w:szCs w:val="16"/>
    </w:rPr>
  </w:style>
  <w:style w:type="paragraph" w:customStyle="1" w:styleId="32">
    <w:name w:val="Основной текст с отступом 32"/>
    <w:basedOn w:val="Normal"/>
    <w:uiPriority w:val="99"/>
    <w:rsid w:val="00E22540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b/>
      <w:sz w:val="28"/>
      <w:szCs w:val="20"/>
    </w:rPr>
  </w:style>
  <w:style w:type="paragraph" w:styleId="ListParagraph">
    <w:name w:val="List Paragraph"/>
    <w:basedOn w:val="Normal"/>
    <w:uiPriority w:val="99"/>
    <w:qFormat/>
    <w:rsid w:val="003F41B5"/>
    <w:pPr>
      <w:ind w:left="720"/>
      <w:contextualSpacing/>
    </w:pPr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582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82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212</TotalTime>
  <Pages>2</Pages>
  <Words>375</Words>
  <Characters>2141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user</cp:lastModifiedBy>
  <cp:revision>11</cp:revision>
  <dcterms:created xsi:type="dcterms:W3CDTF">2017-04-24T12:53:00Z</dcterms:created>
  <dcterms:modified xsi:type="dcterms:W3CDTF">2017-09-28T08:50:00Z</dcterms:modified>
</cp:coreProperties>
</file>