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B8A" w:rsidRPr="00A26BBE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85B8A" w:rsidRPr="00A26BBE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     Совет  депутатов Ардатовского сельского поселения</w:t>
      </w:r>
    </w:p>
    <w:p w:rsidR="00E85B8A" w:rsidRPr="00A26BBE" w:rsidRDefault="00E85B8A" w:rsidP="001C0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E85B8A" w:rsidRPr="00A26BBE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                                    шестого созыва </w:t>
      </w:r>
    </w:p>
    <w:p w:rsidR="00E85B8A" w:rsidRPr="00A26BBE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                                   пос. ст. Ардатов</w:t>
      </w:r>
    </w:p>
    <w:p w:rsidR="00E85B8A" w:rsidRPr="00A26BBE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85B8A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26BBE">
        <w:rPr>
          <w:rFonts w:ascii="Times New Roman" w:hAnsi="Times New Roman"/>
          <w:b/>
          <w:sz w:val="28"/>
          <w:szCs w:val="28"/>
        </w:rPr>
        <w:t xml:space="preserve">                                                   РЕШЕНИЕ</w:t>
      </w:r>
    </w:p>
    <w:p w:rsidR="00E85B8A" w:rsidRPr="00A26BBE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85B8A" w:rsidRPr="00A26BBE" w:rsidRDefault="00E85B8A" w:rsidP="001C04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19  мая </w:t>
      </w:r>
      <w:r w:rsidRPr="00A26BBE">
        <w:rPr>
          <w:rFonts w:ascii="Times New Roman" w:hAnsi="Times New Roman"/>
          <w:b/>
          <w:sz w:val="28"/>
          <w:szCs w:val="28"/>
        </w:rPr>
        <w:t xml:space="preserve">2017 года                       </w:t>
      </w:r>
      <w:r w:rsidRPr="00A26BBE">
        <w:rPr>
          <w:rFonts w:ascii="Times New Roman" w:hAnsi="Times New Roman"/>
          <w:b/>
          <w:sz w:val="28"/>
          <w:szCs w:val="28"/>
        </w:rPr>
        <w:tab/>
        <w:t xml:space="preserve">            </w:t>
      </w:r>
      <w:r w:rsidRPr="00A26BBE">
        <w:rPr>
          <w:rFonts w:ascii="Times New Roman" w:hAnsi="Times New Roman"/>
          <w:b/>
          <w:sz w:val="28"/>
          <w:szCs w:val="28"/>
        </w:rPr>
        <w:tab/>
        <w:t xml:space="preserve">      </w:t>
      </w:r>
      <w:r w:rsidRPr="00A26BB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28</w:t>
      </w:r>
    </w:p>
    <w:p w:rsidR="00E85B8A" w:rsidRDefault="00E85B8A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85B8A" w:rsidRPr="00F07FA5" w:rsidRDefault="00E85B8A" w:rsidP="001C04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07FA5">
        <w:rPr>
          <w:rFonts w:ascii="Times New Roman" w:hAnsi="Times New Roman"/>
          <w:b/>
          <w:sz w:val="28"/>
          <w:szCs w:val="28"/>
        </w:rPr>
        <w:t>О возложении п</w:t>
      </w:r>
      <w:r>
        <w:rPr>
          <w:rFonts w:ascii="Times New Roman" w:hAnsi="Times New Roman"/>
          <w:b/>
          <w:sz w:val="28"/>
          <w:szCs w:val="28"/>
        </w:rPr>
        <w:t>олномочий избирательной комиссии Ардатовского</w:t>
      </w:r>
      <w:r w:rsidRPr="00F07FA5">
        <w:rPr>
          <w:rFonts w:ascii="Times New Roman" w:hAnsi="Times New Roman"/>
          <w:b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7FA5">
        <w:rPr>
          <w:rFonts w:ascii="Times New Roman" w:hAnsi="Times New Roman"/>
          <w:b/>
          <w:sz w:val="28"/>
          <w:szCs w:val="28"/>
        </w:rPr>
        <w:t>на Ардатовскую территориальную избирательную комиссию</w:t>
      </w:r>
    </w:p>
    <w:p w:rsidR="00E85B8A" w:rsidRDefault="00E85B8A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85B8A" w:rsidRDefault="00E85B8A" w:rsidP="00D23A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пунктом 4 статьи 24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в связи с истечением срока полномочий избирательной комиссии Ардатовского сельского поселения Ардатовского муниципального района, Совет депутатов Ардатовского сельского поселения решил:</w:t>
      </w:r>
    </w:p>
    <w:p w:rsidR="00E85B8A" w:rsidRDefault="00E85B8A" w:rsidP="00D23A7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Обратиться в Центральную избирательную комиссию Республики Мордовия по вопросу возложения полномочий избирательной комиссии Ардатовского сельского поселения Ардатовского муниципального района на Ардатовскую территориальную избирательную комиссию.</w:t>
      </w:r>
    </w:p>
    <w:p w:rsidR="00E85B8A" w:rsidRDefault="00E85B8A" w:rsidP="00D23A7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данное решение в Центральную избирательную комиссию Республики Мордовия.</w:t>
      </w:r>
    </w:p>
    <w:p w:rsidR="00E85B8A" w:rsidRDefault="00E85B8A" w:rsidP="00D23A7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Ардатовского сельского поселения Ардатовского муниципального района</w:t>
      </w:r>
    </w:p>
    <w:p w:rsidR="00E85B8A" w:rsidRDefault="00E85B8A" w:rsidP="003B6C5B">
      <w:pPr>
        <w:autoSpaceDE w:val="0"/>
        <w:jc w:val="both"/>
        <w:rPr>
          <w:sz w:val="28"/>
          <w:szCs w:val="28"/>
        </w:rPr>
      </w:pPr>
    </w:p>
    <w:p w:rsidR="00E85B8A" w:rsidRPr="003B6C5B" w:rsidRDefault="00E85B8A" w:rsidP="003B6C5B">
      <w:pPr>
        <w:rPr>
          <w:rFonts w:ascii="Times New Roman" w:hAnsi="Times New Roman"/>
          <w:sz w:val="24"/>
          <w:szCs w:val="28"/>
        </w:rPr>
      </w:pPr>
      <w:r w:rsidRPr="003B6C5B">
        <w:rPr>
          <w:rFonts w:ascii="Times New Roman" w:hAnsi="Times New Roman"/>
          <w:sz w:val="28"/>
          <w:szCs w:val="28"/>
        </w:rPr>
        <w:t xml:space="preserve">   Зам. Главы по работе в Совете депутатов:                                  Г.В. Ильина     </w:t>
      </w:r>
      <w:r w:rsidRPr="003B6C5B">
        <w:rPr>
          <w:rFonts w:ascii="Times New Roman" w:hAnsi="Times New Roman"/>
          <w:szCs w:val="28"/>
        </w:rPr>
        <w:t xml:space="preserve">               </w:t>
      </w:r>
    </w:p>
    <w:p w:rsidR="00E85B8A" w:rsidRPr="00F07FA5" w:rsidRDefault="00E85B8A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5B8A" w:rsidRPr="00F07FA5" w:rsidSect="001C04F9">
      <w:pgSz w:w="11906" w:h="16838"/>
      <w:pgMar w:top="53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82FA4"/>
    <w:multiLevelType w:val="hybridMultilevel"/>
    <w:tmpl w:val="6C50AD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FA5"/>
    <w:rsid w:val="00115C16"/>
    <w:rsid w:val="001C04F9"/>
    <w:rsid w:val="001C6892"/>
    <w:rsid w:val="003B6C5B"/>
    <w:rsid w:val="003C42AA"/>
    <w:rsid w:val="005B6B80"/>
    <w:rsid w:val="00710A74"/>
    <w:rsid w:val="00A26BBE"/>
    <w:rsid w:val="00B81573"/>
    <w:rsid w:val="00C048F0"/>
    <w:rsid w:val="00D23A74"/>
    <w:rsid w:val="00D2462D"/>
    <w:rsid w:val="00D4687A"/>
    <w:rsid w:val="00D7705B"/>
    <w:rsid w:val="00DD5546"/>
    <w:rsid w:val="00E85B8A"/>
    <w:rsid w:val="00F07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7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4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226</Words>
  <Characters>1289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2017-05-19T11:47:00Z</cp:lastPrinted>
  <dcterms:created xsi:type="dcterms:W3CDTF">2017-05-17T09:00:00Z</dcterms:created>
  <dcterms:modified xsi:type="dcterms:W3CDTF">2017-09-28T08:51:00Z</dcterms:modified>
</cp:coreProperties>
</file>