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C42" w:rsidRDefault="00574C42" w:rsidP="00A86EB2">
      <w:pPr>
        <w:rPr>
          <w:rFonts w:ascii="Times New Roman" w:hAnsi="Times New Roman"/>
          <w:b/>
          <w:sz w:val="28"/>
          <w:szCs w:val="28"/>
        </w:rPr>
      </w:pPr>
    </w:p>
    <w:p w:rsidR="00574C42" w:rsidRDefault="00574C42" w:rsidP="00A86E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 Ардатовского сельского поселения</w:t>
      </w:r>
    </w:p>
    <w:p w:rsidR="00574C42" w:rsidRDefault="00574C42" w:rsidP="00A86E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Ардатовского муниципального района  РМ</w:t>
      </w:r>
    </w:p>
    <w:p w:rsidR="00574C42" w:rsidRDefault="00574C42" w:rsidP="00A86E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шестого созыва</w:t>
      </w:r>
    </w:p>
    <w:p w:rsidR="00574C42" w:rsidRDefault="00574C42" w:rsidP="00A86EB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пос.ст. Ардатов</w:t>
      </w:r>
    </w:p>
    <w:p w:rsidR="00574C42" w:rsidRDefault="00574C42" w:rsidP="00A86EB2">
      <w:pPr>
        <w:pStyle w:val="p2"/>
        <w:spacing w:before="0" w:beforeAutospacing="0" w:after="0" w:afterAutospacing="0"/>
        <w:ind w:firstLine="720"/>
        <w:jc w:val="center"/>
        <w:rPr>
          <w:b/>
          <w:sz w:val="28"/>
          <w:szCs w:val="28"/>
        </w:rPr>
      </w:pPr>
    </w:p>
    <w:p w:rsidR="00574C42" w:rsidRDefault="00574C42" w:rsidP="00A86EB2">
      <w:pPr>
        <w:pStyle w:val="Heading4"/>
        <w:rPr>
          <w:rStyle w:val="s1"/>
        </w:rPr>
      </w:pPr>
      <w:r>
        <w:rPr>
          <w:rStyle w:val="s1"/>
        </w:rPr>
        <w:t xml:space="preserve">                                                        РЕШЕНИЕ</w:t>
      </w:r>
    </w:p>
    <w:p w:rsidR="00574C42" w:rsidRPr="00A86EB2" w:rsidRDefault="00574C42" w:rsidP="00A86EB2">
      <w:pPr>
        <w:pStyle w:val="NormalWeb"/>
        <w:rPr>
          <w:b/>
          <w:sz w:val="28"/>
          <w:szCs w:val="28"/>
        </w:rPr>
      </w:pPr>
      <w:r w:rsidRPr="00A86EB2">
        <w:rPr>
          <w:b/>
          <w:sz w:val="28"/>
          <w:szCs w:val="28"/>
        </w:rPr>
        <w:t xml:space="preserve">27 сентября  </w:t>
      </w:r>
      <w:smartTag w:uri="urn:schemas-microsoft-com:office:smarttags" w:element="metricconverter">
        <w:smartTagPr>
          <w:attr w:name="ProductID" w:val="2017 г"/>
        </w:smartTagPr>
        <w:r w:rsidRPr="00A86EB2">
          <w:rPr>
            <w:b/>
            <w:sz w:val="28"/>
            <w:szCs w:val="28"/>
          </w:rPr>
          <w:t>2017 г</w:t>
        </w:r>
      </w:smartTag>
      <w:r w:rsidRPr="00A86EB2">
        <w:rPr>
          <w:b/>
          <w:sz w:val="28"/>
          <w:szCs w:val="28"/>
        </w:rPr>
        <w:t xml:space="preserve">.                                                                                </w:t>
      </w:r>
      <w:r>
        <w:rPr>
          <w:b/>
          <w:sz w:val="28"/>
          <w:szCs w:val="28"/>
        </w:rPr>
        <w:t xml:space="preserve"> </w:t>
      </w:r>
      <w:r w:rsidRPr="00A86EB2">
        <w:rPr>
          <w:b/>
          <w:sz w:val="28"/>
          <w:szCs w:val="28"/>
        </w:rPr>
        <w:t xml:space="preserve">    № 39</w:t>
      </w:r>
    </w:p>
    <w:p w:rsidR="00574C42" w:rsidRPr="00A86EB2" w:rsidRDefault="00574C42" w:rsidP="00DC68D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A86EB2">
        <w:rPr>
          <w:rFonts w:ascii="Times New Roman" w:hAnsi="Times New Roman"/>
          <w:b/>
          <w:sz w:val="28"/>
          <w:szCs w:val="28"/>
        </w:rPr>
        <w:t xml:space="preserve">Об избрании  Главы </w:t>
      </w:r>
      <w:r>
        <w:rPr>
          <w:rFonts w:ascii="Times New Roman" w:hAnsi="Times New Roman"/>
          <w:b/>
          <w:sz w:val="28"/>
          <w:szCs w:val="28"/>
        </w:rPr>
        <w:t>Ардато</w:t>
      </w:r>
      <w:r w:rsidRPr="00A86EB2">
        <w:rPr>
          <w:rFonts w:ascii="Times New Roman" w:hAnsi="Times New Roman"/>
          <w:b/>
          <w:sz w:val="28"/>
          <w:szCs w:val="28"/>
        </w:rPr>
        <w:t>вского  сельского поселения Ардатовского муниципального района Республики Мордовия</w:t>
      </w:r>
    </w:p>
    <w:p w:rsidR="00574C42" w:rsidRPr="004F0156" w:rsidRDefault="00574C42" w:rsidP="00DC68DD">
      <w:pPr>
        <w:spacing w:after="0" w:line="240" w:lineRule="auto"/>
        <w:rPr>
          <w:rFonts w:ascii="Times New Roman" w:hAnsi="Times New Roman"/>
        </w:rPr>
      </w:pPr>
    </w:p>
    <w:p w:rsidR="00574C42" w:rsidRPr="004F0156" w:rsidRDefault="00574C42" w:rsidP="0084155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Руководствуясь ст.36</w:t>
      </w:r>
      <w:r w:rsidRPr="004F0156">
        <w:rPr>
          <w:rFonts w:ascii="Times New Roman" w:hAnsi="Times New Roman"/>
          <w:sz w:val="28"/>
          <w:szCs w:val="28"/>
        </w:rPr>
        <w:t xml:space="preserve"> Федерального Закона от 6 октября 2003 года №131-ФЗ «Об общих принципах организации местного самоуправления в Российской Федерации»</w:t>
      </w:r>
      <w:r>
        <w:rPr>
          <w:rFonts w:ascii="Times New Roman" w:hAnsi="Times New Roman"/>
          <w:sz w:val="28"/>
          <w:szCs w:val="28"/>
        </w:rPr>
        <w:t>, Уставом Ардатовского сельского поселения,</w:t>
      </w:r>
      <w:r w:rsidRPr="004F0156">
        <w:rPr>
          <w:rFonts w:ascii="Times New Roman" w:hAnsi="Times New Roman"/>
          <w:sz w:val="28"/>
          <w:szCs w:val="28"/>
        </w:rPr>
        <w:t xml:space="preserve"> Совет депутатов </w:t>
      </w:r>
      <w:r>
        <w:rPr>
          <w:rFonts w:ascii="Times New Roman" w:hAnsi="Times New Roman"/>
          <w:sz w:val="28"/>
          <w:szCs w:val="28"/>
        </w:rPr>
        <w:t>Ардатовского</w:t>
      </w:r>
      <w:r w:rsidRPr="004F0156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решил:</w:t>
      </w:r>
    </w:p>
    <w:p w:rsidR="00574C42" w:rsidRDefault="00574C42" w:rsidP="00DC68DD">
      <w:pPr>
        <w:tabs>
          <w:tab w:val="left" w:pos="72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Избрать Главой Ардатовского сельского поселения Ардатовского муниципального района Володина Евгения Александровича – депутата  избирательного округа № 4. </w:t>
      </w:r>
    </w:p>
    <w:p w:rsidR="00574C42" w:rsidRDefault="00574C42" w:rsidP="00A86EB2">
      <w:pPr>
        <w:pStyle w:val="ConsPlusNormal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Володину Евгению Александровичу приступить к полномочиям Главы Ардатовского сельского поселения Ардатовского муниципального района с 27 сентября 2017 года.</w:t>
      </w:r>
    </w:p>
    <w:p w:rsidR="00574C42" w:rsidRPr="004F0156" w:rsidRDefault="00574C42" w:rsidP="00DC68D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4F015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 </w:t>
      </w:r>
      <w:r w:rsidRPr="004F0156">
        <w:rPr>
          <w:rFonts w:ascii="Times New Roman" w:hAnsi="Times New Roman"/>
          <w:sz w:val="28"/>
          <w:szCs w:val="28"/>
        </w:rPr>
        <w:t>Настоящее решение вступает в силу со дня его принятия и подлежит официальному опубликованию.</w:t>
      </w:r>
    </w:p>
    <w:p w:rsidR="00574C42" w:rsidRDefault="00574C42" w:rsidP="0084155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4C42" w:rsidRDefault="00574C42" w:rsidP="0084155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574C42" w:rsidRDefault="00574C42" w:rsidP="0084155F">
      <w:pPr>
        <w:pStyle w:val="NormalWeb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Зам. Главы по работе в Совете депутатов:                                 Г.В. Ильина                    </w:t>
      </w:r>
    </w:p>
    <w:p w:rsidR="00574C42" w:rsidRPr="004F0156" w:rsidRDefault="00574C42" w:rsidP="00DC68DD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574C42" w:rsidRPr="004F0156" w:rsidRDefault="00574C42" w:rsidP="00DC68D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74C42" w:rsidRPr="004F0156" w:rsidRDefault="00574C42" w:rsidP="00DC68D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74C42" w:rsidRPr="004F0156" w:rsidRDefault="00574C42" w:rsidP="00DC68D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74C42" w:rsidRDefault="00574C42" w:rsidP="004F0156">
      <w:pPr>
        <w:jc w:val="center"/>
        <w:rPr>
          <w:sz w:val="28"/>
          <w:szCs w:val="28"/>
        </w:rPr>
      </w:pPr>
    </w:p>
    <w:p w:rsidR="00574C42" w:rsidRDefault="00574C42" w:rsidP="004F0156">
      <w:pPr>
        <w:jc w:val="center"/>
        <w:rPr>
          <w:sz w:val="28"/>
          <w:szCs w:val="28"/>
        </w:rPr>
      </w:pPr>
    </w:p>
    <w:p w:rsidR="00574C42" w:rsidRDefault="00574C42" w:rsidP="004F0156">
      <w:pPr>
        <w:jc w:val="center"/>
        <w:rPr>
          <w:sz w:val="28"/>
          <w:szCs w:val="28"/>
        </w:rPr>
      </w:pPr>
    </w:p>
    <w:p w:rsidR="00574C42" w:rsidRDefault="00574C42" w:rsidP="004F0156">
      <w:pPr>
        <w:jc w:val="center"/>
        <w:rPr>
          <w:sz w:val="28"/>
          <w:szCs w:val="28"/>
        </w:rPr>
      </w:pPr>
    </w:p>
    <w:p w:rsidR="00574C42" w:rsidRDefault="00574C42"/>
    <w:sectPr w:rsidR="00574C42" w:rsidSect="00A86EB2">
      <w:pgSz w:w="11906" w:h="16838"/>
      <w:pgMar w:top="3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11004"/>
    <w:multiLevelType w:val="hybridMultilevel"/>
    <w:tmpl w:val="AF12D49C"/>
    <w:lvl w:ilvl="0" w:tplc="19866792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33A702A"/>
    <w:multiLevelType w:val="hybridMultilevel"/>
    <w:tmpl w:val="A8CE683C"/>
    <w:lvl w:ilvl="0" w:tplc="CAEE8974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394A0640"/>
    <w:multiLevelType w:val="hybridMultilevel"/>
    <w:tmpl w:val="713ED736"/>
    <w:lvl w:ilvl="0" w:tplc="4E628082">
      <w:start w:val="2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F0156"/>
    <w:rsid w:val="0027578C"/>
    <w:rsid w:val="004F0156"/>
    <w:rsid w:val="00574C42"/>
    <w:rsid w:val="00581C1A"/>
    <w:rsid w:val="005821DD"/>
    <w:rsid w:val="0084155F"/>
    <w:rsid w:val="0093294B"/>
    <w:rsid w:val="00A04572"/>
    <w:rsid w:val="00A86EB2"/>
    <w:rsid w:val="00B55092"/>
    <w:rsid w:val="00C17037"/>
    <w:rsid w:val="00CF1B97"/>
    <w:rsid w:val="00D44E45"/>
    <w:rsid w:val="00D54559"/>
    <w:rsid w:val="00DC68DD"/>
    <w:rsid w:val="00E025B2"/>
    <w:rsid w:val="00E632E4"/>
    <w:rsid w:val="00EA69A1"/>
    <w:rsid w:val="00EB544B"/>
    <w:rsid w:val="00ED2235"/>
    <w:rsid w:val="00F42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94B"/>
    <w:pPr>
      <w:spacing w:after="200" w:line="276" w:lineRule="auto"/>
    </w:p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A86EB2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86EB2"/>
    <w:rPr>
      <w:rFonts w:cs="Times New Roman"/>
      <w:b/>
      <w:bCs/>
      <w:sz w:val="28"/>
      <w:szCs w:val="28"/>
      <w:lang w:val="ru-RU" w:eastAsia="ru-RU" w:bidi="ar-SA"/>
    </w:rPr>
  </w:style>
  <w:style w:type="paragraph" w:styleId="ListParagraph">
    <w:name w:val="List Paragraph"/>
    <w:basedOn w:val="Normal"/>
    <w:uiPriority w:val="99"/>
    <w:qFormat/>
    <w:rsid w:val="00DC68DD"/>
    <w:pPr>
      <w:ind w:left="720"/>
      <w:contextualSpacing/>
    </w:pPr>
  </w:style>
  <w:style w:type="paragraph" w:customStyle="1" w:styleId="ConsPlusNormal">
    <w:name w:val="ConsPlusNormal"/>
    <w:uiPriority w:val="99"/>
    <w:rsid w:val="00DC68D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NormalWeb">
    <w:name w:val="Normal (Web)"/>
    <w:basedOn w:val="Normal"/>
    <w:uiPriority w:val="99"/>
    <w:semiHidden/>
    <w:rsid w:val="00A86E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2">
    <w:name w:val="p2"/>
    <w:basedOn w:val="Normal"/>
    <w:uiPriority w:val="99"/>
    <w:semiHidden/>
    <w:rsid w:val="00A86E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s1">
    <w:name w:val="s1"/>
    <w:basedOn w:val="DefaultParagraphFont"/>
    <w:uiPriority w:val="99"/>
    <w:rsid w:val="00A86EB2"/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557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</TotalTime>
  <Pages>1</Pages>
  <Words>183</Words>
  <Characters>1048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user</cp:lastModifiedBy>
  <cp:revision>9</cp:revision>
  <dcterms:created xsi:type="dcterms:W3CDTF">2017-09-27T11:04:00Z</dcterms:created>
  <dcterms:modified xsi:type="dcterms:W3CDTF">2017-09-28T07:01:00Z</dcterms:modified>
</cp:coreProperties>
</file>