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72D" w:rsidRDefault="00BB672D" w:rsidP="00A31C13">
      <w:pPr>
        <w:rPr>
          <w:rFonts w:ascii="Times New Roman" w:hAnsi="Times New Roman"/>
          <w:b/>
          <w:sz w:val="28"/>
          <w:szCs w:val="28"/>
        </w:rPr>
      </w:pPr>
    </w:p>
    <w:p w:rsidR="00BB672D" w:rsidRDefault="00BB672D" w:rsidP="00A31C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 Ардатовского сельского поселения</w:t>
      </w:r>
    </w:p>
    <w:p w:rsidR="00BB672D" w:rsidRDefault="00BB672D" w:rsidP="00A31C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BB672D" w:rsidRDefault="00BB672D" w:rsidP="00A31C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шестого созыва</w:t>
      </w:r>
    </w:p>
    <w:p w:rsidR="00BB672D" w:rsidRDefault="00BB672D" w:rsidP="00A31C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пос.ст. Ардатов</w:t>
      </w:r>
    </w:p>
    <w:p w:rsidR="00BB672D" w:rsidRDefault="00BB672D" w:rsidP="00A31C13">
      <w:pPr>
        <w:pStyle w:val="p2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</w:p>
    <w:p w:rsidR="00BB672D" w:rsidRDefault="00BB672D" w:rsidP="00A31C13">
      <w:pPr>
        <w:pStyle w:val="Heading4"/>
        <w:rPr>
          <w:rStyle w:val="s1"/>
        </w:rPr>
      </w:pPr>
      <w:r>
        <w:rPr>
          <w:rStyle w:val="s1"/>
        </w:rPr>
        <w:t xml:space="preserve">                                                        РЕШЕНИЕ</w:t>
      </w:r>
    </w:p>
    <w:p w:rsidR="00BB672D" w:rsidRPr="00D90295" w:rsidRDefault="00BB672D" w:rsidP="00D90295">
      <w:pPr>
        <w:pStyle w:val="NormalWeb"/>
        <w:rPr>
          <w:b/>
          <w:sz w:val="28"/>
          <w:szCs w:val="28"/>
        </w:rPr>
      </w:pPr>
      <w:r w:rsidRPr="00D90295">
        <w:rPr>
          <w:b/>
          <w:sz w:val="28"/>
          <w:szCs w:val="28"/>
        </w:rPr>
        <w:t xml:space="preserve">27 сентября  </w:t>
      </w:r>
      <w:smartTag w:uri="urn:schemas-microsoft-com:office:smarttags" w:element="metricconverter">
        <w:smartTagPr>
          <w:attr w:name="ProductID" w:val="2017 г"/>
        </w:smartTagPr>
        <w:r w:rsidRPr="00D90295">
          <w:rPr>
            <w:b/>
            <w:sz w:val="28"/>
            <w:szCs w:val="28"/>
          </w:rPr>
          <w:t>2017 г</w:t>
        </w:r>
      </w:smartTag>
      <w:r w:rsidRPr="00D90295">
        <w:rPr>
          <w:b/>
          <w:sz w:val="28"/>
          <w:szCs w:val="28"/>
        </w:rPr>
        <w:t xml:space="preserve">.                                                                    </w:t>
      </w:r>
      <w:r>
        <w:rPr>
          <w:b/>
          <w:sz w:val="28"/>
          <w:szCs w:val="28"/>
        </w:rPr>
        <w:t xml:space="preserve">  </w:t>
      </w:r>
      <w:r w:rsidRPr="00D90295">
        <w:rPr>
          <w:b/>
          <w:sz w:val="28"/>
          <w:szCs w:val="28"/>
        </w:rPr>
        <w:t xml:space="preserve">                № 38</w:t>
      </w:r>
    </w:p>
    <w:p w:rsidR="00BB672D" w:rsidRPr="00A31C13" w:rsidRDefault="00BB672D" w:rsidP="00A31C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31C13">
        <w:rPr>
          <w:rFonts w:ascii="Times New Roman" w:hAnsi="Times New Roman"/>
          <w:b/>
          <w:sz w:val="28"/>
          <w:szCs w:val="28"/>
        </w:rPr>
        <w:t xml:space="preserve">О снятии  исполнения обязанностей  Главы </w:t>
      </w:r>
      <w:r>
        <w:rPr>
          <w:rFonts w:ascii="Times New Roman" w:hAnsi="Times New Roman"/>
          <w:b/>
          <w:sz w:val="28"/>
          <w:szCs w:val="28"/>
        </w:rPr>
        <w:t>Ардато</w:t>
      </w:r>
      <w:r w:rsidRPr="00A31C13">
        <w:rPr>
          <w:rFonts w:ascii="Times New Roman" w:hAnsi="Times New Roman"/>
          <w:b/>
          <w:sz w:val="28"/>
          <w:szCs w:val="28"/>
        </w:rPr>
        <w:t>вского  сельского поселения Ардатовского муниципального района Республики Мордовия</w:t>
      </w:r>
    </w:p>
    <w:p w:rsidR="00BB672D" w:rsidRPr="004F0156" w:rsidRDefault="00BB672D" w:rsidP="004F0156">
      <w:pPr>
        <w:spacing w:after="0" w:line="240" w:lineRule="auto"/>
        <w:rPr>
          <w:rFonts w:ascii="Times New Roman" w:hAnsi="Times New Roman"/>
        </w:rPr>
      </w:pPr>
    </w:p>
    <w:p w:rsidR="00BB672D" w:rsidRPr="004F0156" w:rsidRDefault="00BB672D" w:rsidP="004F01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F0156">
        <w:rPr>
          <w:rFonts w:ascii="Times New Roman" w:hAnsi="Times New Roman"/>
          <w:sz w:val="28"/>
          <w:szCs w:val="28"/>
        </w:rPr>
        <w:t xml:space="preserve">Руководствуясь ст.36,84 Федерального Закона от 6 октября 2003 года №131-ФЗ «Об общих принципах организации местного самоуправления в Российской Федерации» Совет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4F0156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BB672D" w:rsidRPr="004F0156" w:rsidRDefault="00BB672D" w:rsidP="004F015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F0156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 xml:space="preserve">Снять исполнение обязанностей Главы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4F0156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с </w:t>
      </w:r>
      <w:r>
        <w:rPr>
          <w:rFonts w:ascii="Times New Roman" w:hAnsi="Times New Roman"/>
          <w:sz w:val="28"/>
          <w:szCs w:val="28"/>
        </w:rPr>
        <w:t>Володина Евгения Александровича с  27 сентября 2017</w:t>
      </w:r>
      <w:r w:rsidRPr="004F0156">
        <w:rPr>
          <w:rFonts w:ascii="Times New Roman" w:hAnsi="Times New Roman"/>
          <w:sz w:val="28"/>
          <w:szCs w:val="28"/>
        </w:rPr>
        <w:t xml:space="preserve"> года.</w:t>
      </w:r>
    </w:p>
    <w:p w:rsidR="00BB672D" w:rsidRPr="004F0156" w:rsidRDefault="00BB672D" w:rsidP="004F01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F01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F0156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опубликованию.</w:t>
      </w:r>
    </w:p>
    <w:p w:rsidR="00BB672D" w:rsidRPr="004F0156" w:rsidRDefault="00BB672D" w:rsidP="004F01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B672D" w:rsidRPr="004F0156" w:rsidRDefault="00BB672D" w:rsidP="00D902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672D" w:rsidRPr="00AA2195" w:rsidRDefault="00BB672D" w:rsidP="00A31C1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A2195">
        <w:rPr>
          <w:sz w:val="28"/>
          <w:szCs w:val="28"/>
        </w:rPr>
        <w:t xml:space="preserve">Зам. Главы по работе в Совете депутатов:                                 Г.В. Ильина                    </w:t>
      </w:r>
    </w:p>
    <w:p w:rsidR="00BB672D" w:rsidRDefault="00BB672D" w:rsidP="00A31C13"/>
    <w:p w:rsidR="00BB672D" w:rsidRPr="004F0156" w:rsidRDefault="00BB672D" w:rsidP="004F0156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B672D" w:rsidRPr="004F0156" w:rsidRDefault="00BB672D" w:rsidP="004F01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672D" w:rsidRPr="004F0156" w:rsidRDefault="00BB672D" w:rsidP="004F01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672D" w:rsidRPr="004F0156" w:rsidRDefault="00BB672D" w:rsidP="004F01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672D" w:rsidRDefault="00BB672D" w:rsidP="004F0156">
      <w:pPr>
        <w:spacing w:after="0"/>
        <w:jc w:val="center"/>
        <w:rPr>
          <w:sz w:val="28"/>
          <w:szCs w:val="28"/>
        </w:rPr>
      </w:pPr>
    </w:p>
    <w:p w:rsidR="00BB672D" w:rsidRDefault="00BB672D" w:rsidP="004F0156">
      <w:pPr>
        <w:jc w:val="center"/>
        <w:rPr>
          <w:sz w:val="28"/>
          <w:szCs w:val="28"/>
        </w:rPr>
      </w:pPr>
    </w:p>
    <w:p w:rsidR="00BB672D" w:rsidRDefault="00BB672D" w:rsidP="004F0156">
      <w:pPr>
        <w:jc w:val="center"/>
        <w:rPr>
          <w:sz w:val="28"/>
          <w:szCs w:val="28"/>
        </w:rPr>
      </w:pPr>
    </w:p>
    <w:p w:rsidR="00BB672D" w:rsidRDefault="00BB672D" w:rsidP="004F0156">
      <w:pPr>
        <w:jc w:val="center"/>
        <w:rPr>
          <w:sz w:val="28"/>
          <w:szCs w:val="28"/>
        </w:rPr>
      </w:pPr>
    </w:p>
    <w:p w:rsidR="00BB672D" w:rsidRDefault="00BB672D" w:rsidP="004F0156">
      <w:pPr>
        <w:jc w:val="center"/>
        <w:rPr>
          <w:sz w:val="28"/>
          <w:szCs w:val="28"/>
        </w:rPr>
      </w:pPr>
    </w:p>
    <w:p w:rsidR="00BB672D" w:rsidRDefault="00BB672D" w:rsidP="004F0156">
      <w:pPr>
        <w:jc w:val="center"/>
        <w:rPr>
          <w:sz w:val="28"/>
          <w:szCs w:val="28"/>
        </w:rPr>
      </w:pPr>
    </w:p>
    <w:p w:rsidR="00BB672D" w:rsidRDefault="00BB672D" w:rsidP="004F0156">
      <w:pPr>
        <w:jc w:val="center"/>
        <w:rPr>
          <w:sz w:val="28"/>
          <w:szCs w:val="28"/>
        </w:rPr>
      </w:pPr>
    </w:p>
    <w:p w:rsidR="00BB672D" w:rsidRDefault="00BB672D"/>
    <w:sectPr w:rsidR="00BB672D" w:rsidSect="00A31C13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33A702A"/>
    <w:multiLevelType w:val="hybridMultilevel"/>
    <w:tmpl w:val="A8CE683C"/>
    <w:lvl w:ilvl="0" w:tplc="CAEE8974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156"/>
    <w:rsid w:val="00067690"/>
    <w:rsid w:val="0027578C"/>
    <w:rsid w:val="004F0156"/>
    <w:rsid w:val="00581C1A"/>
    <w:rsid w:val="006C490D"/>
    <w:rsid w:val="009003DF"/>
    <w:rsid w:val="00916FD5"/>
    <w:rsid w:val="0093294B"/>
    <w:rsid w:val="00A31C13"/>
    <w:rsid w:val="00AA2195"/>
    <w:rsid w:val="00BB672D"/>
    <w:rsid w:val="00BC0E9F"/>
    <w:rsid w:val="00BE192B"/>
    <w:rsid w:val="00C17037"/>
    <w:rsid w:val="00C86860"/>
    <w:rsid w:val="00D178B5"/>
    <w:rsid w:val="00D90295"/>
    <w:rsid w:val="00DC68DD"/>
    <w:rsid w:val="00E025B2"/>
    <w:rsid w:val="00E469F9"/>
    <w:rsid w:val="00EB12A9"/>
    <w:rsid w:val="00EB544B"/>
    <w:rsid w:val="00F428AB"/>
    <w:rsid w:val="00F55F04"/>
    <w:rsid w:val="00F71BCC"/>
    <w:rsid w:val="00FB3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4B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A31C13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31C13"/>
    <w:rPr>
      <w:rFonts w:eastAsia="Times New Roman" w:cs="Times New Roman"/>
      <w:b/>
      <w:bCs/>
      <w:sz w:val="28"/>
      <w:szCs w:val="28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DC68DD"/>
    <w:pPr>
      <w:ind w:left="720"/>
      <w:contextualSpacing/>
    </w:pPr>
  </w:style>
  <w:style w:type="paragraph" w:customStyle="1" w:styleId="ConsPlusNormal">
    <w:name w:val="ConsPlusNormal"/>
    <w:uiPriority w:val="99"/>
    <w:rsid w:val="00DC68D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rsid w:val="00A31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Normal"/>
    <w:uiPriority w:val="99"/>
    <w:semiHidden/>
    <w:rsid w:val="00A31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DefaultParagraphFont"/>
    <w:uiPriority w:val="99"/>
    <w:rsid w:val="00A31C13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5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158</Words>
  <Characters>903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10</cp:revision>
  <dcterms:created xsi:type="dcterms:W3CDTF">2017-09-27T11:04:00Z</dcterms:created>
  <dcterms:modified xsi:type="dcterms:W3CDTF">2017-09-28T07:23:00Z</dcterms:modified>
</cp:coreProperties>
</file>