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1999" w:rsidRDefault="00151999" w:rsidP="00C1329F">
      <w:pPr>
        <w:jc w:val="center"/>
        <w:rPr>
          <w:rFonts w:ascii="Times New Roman" w:hAnsi="Times New Roman"/>
          <w:b/>
          <w:sz w:val="28"/>
          <w:szCs w:val="28"/>
        </w:rPr>
      </w:pPr>
    </w:p>
    <w:p w:rsidR="00151999" w:rsidRPr="00C1329F" w:rsidRDefault="00151999" w:rsidP="00C1329F">
      <w:pPr>
        <w:jc w:val="center"/>
        <w:rPr>
          <w:rFonts w:ascii="Times New Roman" w:hAnsi="Times New Roman"/>
          <w:b/>
          <w:sz w:val="28"/>
          <w:szCs w:val="28"/>
        </w:rPr>
      </w:pPr>
      <w:r w:rsidRPr="00C1329F">
        <w:rPr>
          <w:rFonts w:ascii="Times New Roman" w:hAnsi="Times New Roman"/>
          <w:b/>
          <w:sz w:val="28"/>
          <w:szCs w:val="28"/>
        </w:rPr>
        <w:t>РЕСПУБЛИКА МОРДОВИЯ</w:t>
      </w:r>
    </w:p>
    <w:p w:rsidR="00151999" w:rsidRPr="00C1329F" w:rsidRDefault="00151999" w:rsidP="00C1329F">
      <w:pPr>
        <w:jc w:val="center"/>
        <w:rPr>
          <w:rFonts w:ascii="Times New Roman" w:hAnsi="Times New Roman"/>
          <w:b/>
          <w:sz w:val="28"/>
          <w:szCs w:val="28"/>
        </w:rPr>
      </w:pPr>
    </w:p>
    <w:p w:rsidR="00151999" w:rsidRPr="00C1329F" w:rsidRDefault="00151999" w:rsidP="00C1329F">
      <w:pPr>
        <w:jc w:val="center"/>
        <w:rPr>
          <w:rFonts w:ascii="Times New Roman" w:hAnsi="Times New Roman"/>
          <w:b/>
          <w:sz w:val="28"/>
          <w:szCs w:val="28"/>
        </w:rPr>
      </w:pPr>
      <w:r w:rsidRPr="00C1329F">
        <w:rPr>
          <w:rFonts w:ascii="Times New Roman" w:hAnsi="Times New Roman"/>
          <w:b/>
          <w:sz w:val="28"/>
          <w:szCs w:val="28"/>
        </w:rPr>
        <w:t xml:space="preserve"> АДМИНИСТРАЦИЯ АРДАТОВСКОГО  СЕЛЬСКОГО </w:t>
      </w:r>
    </w:p>
    <w:p w:rsidR="00151999" w:rsidRPr="00C1329F" w:rsidRDefault="00151999" w:rsidP="00C1329F">
      <w:pPr>
        <w:jc w:val="center"/>
        <w:rPr>
          <w:rFonts w:ascii="Times New Roman" w:hAnsi="Times New Roman"/>
          <w:b/>
          <w:sz w:val="28"/>
          <w:szCs w:val="28"/>
        </w:rPr>
      </w:pPr>
      <w:r w:rsidRPr="00C1329F">
        <w:rPr>
          <w:rFonts w:ascii="Times New Roman" w:hAnsi="Times New Roman"/>
          <w:b/>
          <w:sz w:val="28"/>
          <w:szCs w:val="28"/>
        </w:rPr>
        <w:t>ПОСЕЛЕНИЯ АРДАТОВСКОГО</w:t>
      </w:r>
    </w:p>
    <w:p w:rsidR="00151999" w:rsidRPr="00C1329F" w:rsidRDefault="00151999" w:rsidP="00C1329F">
      <w:pPr>
        <w:jc w:val="center"/>
        <w:rPr>
          <w:rFonts w:ascii="Times New Roman" w:hAnsi="Times New Roman"/>
          <w:b/>
          <w:sz w:val="28"/>
          <w:szCs w:val="28"/>
        </w:rPr>
      </w:pPr>
      <w:r w:rsidRPr="00C1329F">
        <w:rPr>
          <w:rFonts w:ascii="Times New Roman" w:hAnsi="Times New Roman"/>
          <w:b/>
          <w:sz w:val="28"/>
          <w:szCs w:val="28"/>
        </w:rPr>
        <w:t xml:space="preserve"> МУНИЦИПАЛЬНОГО  РАЙОНА</w:t>
      </w:r>
    </w:p>
    <w:p w:rsidR="00151999" w:rsidRPr="00C1329F" w:rsidRDefault="00151999" w:rsidP="00C1329F">
      <w:pPr>
        <w:rPr>
          <w:rFonts w:ascii="Times New Roman" w:hAnsi="Times New Roman"/>
          <w:b/>
          <w:sz w:val="32"/>
          <w:szCs w:val="32"/>
        </w:rPr>
      </w:pPr>
    </w:p>
    <w:p w:rsidR="00151999" w:rsidRPr="00C1329F" w:rsidRDefault="00151999" w:rsidP="00C1329F">
      <w:pPr>
        <w:jc w:val="center"/>
        <w:rPr>
          <w:rFonts w:ascii="Times New Roman" w:hAnsi="Times New Roman"/>
          <w:b/>
          <w:sz w:val="28"/>
          <w:szCs w:val="28"/>
        </w:rPr>
      </w:pPr>
      <w:r w:rsidRPr="00C1329F">
        <w:rPr>
          <w:rFonts w:ascii="Times New Roman" w:hAnsi="Times New Roman"/>
          <w:b/>
          <w:sz w:val="32"/>
          <w:szCs w:val="32"/>
        </w:rPr>
        <w:t>ПОСТАНОВЛЕНИЕ</w:t>
      </w:r>
      <w:r w:rsidRPr="00C1329F">
        <w:rPr>
          <w:rFonts w:ascii="Times New Roman" w:hAnsi="Times New Roman"/>
          <w:sz w:val="28"/>
          <w:szCs w:val="28"/>
        </w:rPr>
        <w:t xml:space="preserve">         _____________________________________________________________________</w:t>
      </w:r>
    </w:p>
    <w:p w:rsidR="00151999" w:rsidRPr="00C1329F" w:rsidRDefault="00151999" w:rsidP="00C1329F">
      <w:pPr>
        <w:jc w:val="center"/>
        <w:rPr>
          <w:rFonts w:ascii="Times New Roman" w:hAnsi="Times New Roman"/>
          <w:b/>
          <w:sz w:val="28"/>
          <w:szCs w:val="28"/>
        </w:rPr>
      </w:pPr>
    </w:p>
    <w:p w:rsidR="00151999" w:rsidRPr="00C1329F" w:rsidRDefault="00151999" w:rsidP="00C1329F">
      <w:pPr>
        <w:pStyle w:val="NormalWeb"/>
        <w:spacing w:before="0" w:beforeAutospacing="0"/>
        <w:jc w:val="both"/>
        <w:rPr>
          <w:rFonts w:ascii="Times New Roman" w:hAnsi="Times New Roman" w:cs="Times New Roman"/>
          <w:b/>
          <w:sz w:val="28"/>
          <w:szCs w:val="28"/>
        </w:rPr>
      </w:pPr>
      <w:r>
        <w:rPr>
          <w:rFonts w:ascii="Times New Roman" w:hAnsi="Times New Roman" w:cs="Times New Roman"/>
          <w:b/>
          <w:sz w:val="28"/>
          <w:szCs w:val="28"/>
        </w:rPr>
        <w:t xml:space="preserve">   06 июл</w:t>
      </w:r>
      <w:r w:rsidRPr="00C1329F">
        <w:rPr>
          <w:rFonts w:ascii="Times New Roman" w:hAnsi="Times New Roman" w:cs="Times New Roman"/>
          <w:b/>
          <w:sz w:val="28"/>
          <w:szCs w:val="28"/>
        </w:rPr>
        <w:t xml:space="preserve">я </w:t>
      </w:r>
      <w:smartTag w:uri="urn:schemas-microsoft-com:office:smarttags" w:element="metricconverter">
        <w:smartTagPr>
          <w:attr w:name="ProductID" w:val="2017 г"/>
        </w:smartTagPr>
        <w:r w:rsidRPr="00C1329F">
          <w:rPr>
            <w:rFonts w:ascii="Times New Roman" w:hAnsi="Times New Roman" w:cs="Times New Roman"/>
            <w:b/>
            <w:sz w:val="28"/>
            <w:szCs w:val="28"/>
          </w:rPr>
          <w:t>2017 г</w:t>
        </w:r>
      </w:smartTag>
      <w:r w:rsidRPr="00C1329F">
        <w:rPr>
          <w:rFonts w:ascii="Times New Roman" w:hAnsi="Times New Roman" w:cs="Times New Roman"/>
          <w:b/>
          <w:sz w:val="28"/>
          <w:szCs w:val="28"/>
        </w:rPr>
        <w:t>.                           пос.ст. Ардатов                                       №  4</w:t>
      </w:r>
      <w:r>
        <w:rPr>
          <w:rFonts w:ascii="Times New Roman" w:hAnsi="Times New Roman" w:cs="Times New Roman"/>
          <w:b/>
          <w:sz w:val="28"/>
          <w:szCs w:val="28"/>
        </w:rPr>
        <w:t>2</w:t>
      </w:r>
    </w:p>
    <w:p w:rsidR="00151999" w:rsidRPr="009D1629" w:rsidRDefault="00151999" w:rsidP="009D1629">
      <w:pPr>
        <w:pStyle w:val="NoSpacing"/>
        <w:ind w:firstLine="709"/>
        <w:jc w:val="center"/>
        <w:rPr>
          <w:rFonts w:ascii="Times New Roman" w:hAnsi="Times New Roman"/>
          <w:sz w:val="26"/>
          <w:szCs w:val="26"/>
        </w:rPr>
      </w:pPr>
    </w:p>
    <w:p w:rsidR="00151999" w:rsidRPr="00C1329F" w:rsidRDefault="00151999" w:rsidP="00C1329F">
      <w:pPr>
        <w:pStyle w:val="NoSpacing"/>
        <w:jc w:val="both"/>
        <w:rPr>
          <w:rFonts w:ascii="Times New Roman" w:hAnsi="Times New Roman"/>
          <w:sz w:val="28"/>
          <w:szCs w:val="28"/>
        </w:rPr>
      </w:pPr>
      <w:r w:rsidRPr="00C1329F">
        <w:rPr>
          <w:rFonts w:ascii="Times New Roman" w:hAnsi="Times New Roman"/>
          <w:b/>
          <w:bCs/>
          <w:kern w:val="28"/>
          <w:sz w:val="28"/>
          <w:szCs w:val="28"/>
        </w:rPr>
        <w:t>Об утверждении Административного регламента исполнения муниципальной функции по осуществлению муниципального контроля за обеспечением сохранности автомобильных дорог местного значения в Ардатовском сельском поселении Ардатовского муниципального района Республики Мордовия</w:t>
      </w:r>
    </w:p>
    <w:p w:rsidR="00151999" w:rsidRPr="004C0F7B" w:rsidRDefault="00151999" w:rsidP="004C0F7B">
      <w:pPr>
        <w:pStyle w:val="NoSpacing"/>
        <w:ind w:firstLine="709"/>
        <w:rPr>
          <w:rFonts w:ascii="Times New Roman" w:hAnsi="Times New Roman"/>
          <w:sz w:val="26"/>
          <w:szCs w:val="26"/>
        </w:rPr>
      </w:pPr>
    </w:p>
    <w:p w:rsidR="00151999" w:rsidRDefault="00151999" w:rsidP="00C1329F">
      <w:pPr>
        <w:ind w:right="15"/>
        <w:rPr>
          <w:rFonts w:ascii="Times New Roman" w:hAnsi="Times New Roman"/>
          <w:sz w:val="28"/>
          <w:szCs w:val="28"/>
        </w:rPr>
      </w:pPr>
      <w:r w:rsidRPr="00C1329F">
        <w:rPr>
          <w:rFonts w:ascii="Times New Roman" w:hAnsi="Times New Roman"/>
          <w:sz w:val="28"/>
          <w:szCs w:val="28"/>
        </w:rPr>
        <w:t>В целях организации и осуществления муниципального контроля за обеспечением сохранности автомобильных дорог местного значени</w:t>
      </w:r>
      <w:r>
        <w:rPr>
          <w:rFonts w:ascii="Times New Roman" w:hAnsi="Times New Roman"/>
          <w:sz w:val="28"/>
          <w:szCs w:val="28"/>
        </w:rPr>
        <w:t>я на территории Ардатовского сельского поселения</w:t>
      </w:r>
      <w:r w:rsidRPr="00C1329F">
        <w:rPr>
          <w:rFonts w:ascii="Times New Roman" w:hAnsi="Times New Roman"/>
          <w:sz w:val="28"/>
          <w:szCs w:val="28"/>
        </w:rPr>
        <w:t xml:space="preserve">, в соответствии с Федеральным законом от 08.11.2007 </w:t>
      </w:r>
      <w:hyperlink r:id="rId7" w:tgtFrame="Logical" w:history="1">
        <w:r w:rsidRPr="00C1329F">
          <w:rPr>
            <w:rStyle w:val="Hyperlink"/>
            <w:rFonts w:ascii="Times New Roman" w:hAnsi="Times New Roman"/>
            <w:color w:val="auto"/>
            <w:sz w:val="28"/>
            <w:szCs w:val="28"/>
          </w:rPr>
          <w:t>№ 257-ФЗ</w:t>
        </w:r>
      </w:hyperlink>
      <w:r w:rsidRPr="00C1329F">
        <w:rPr>
          <w:rFonts w:ascii="Times New Roman" w:hAnsi="Times New Roman"/>
          <w:sz w:val="28"/>
          <w:szCs w:val="28"/>
        </w:rPr>
        <w:t xml:space="preserve"> «</w:t>
      </w:r>
      <w:r w:rsidRPr="00C1329F">
        <w:rPr>
          <w:rFonts w:ascii="Times New Roman" w:hAnsi="Times New Roman"/>
          <w:bCs/>
          <w:sz w:val="28"/>
          <w:szCs w:val="28"/>
        </w:rPr>
        <w:t>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r w:rsidRPr="00C1329F">
        <w:rPr>
          <w:rFonts w:ascii="Times New Roman" w:hAnsi="Times New Roman"/>
          <w:sz w:val="28"/>
          <w:szCs w:val="28"/>
        </w:rPr>
        <w:t xml:space="preserve"> Федеральным законом от 26.12.2008 </w:t>
      </w:r>
      <w:hyperlink r:id="rId8" w:tgtFrame="Logical" w:history="1">
        <w:r w:rsidRPr="00C1329F">
          <w:rPr>
            <w:rStyle w:val="Hyperlink"/>
            <w:rFonts w:ascii="Times New Roman" w:hAnsi="Times New Roman"/>
            <w:color w:val="auto"/>
            <w:sz w:val="28"/>
            <w:szCs w:val="28"/>
          </w:rPr>
          <w:t>№ 294-ФЗ</w:t>
        </w:r>
      </w:hyperlink>
      <w:r w:rsidRPr="00C1329F">
        <w:rPr>
          <w:rFonts w:ascii="Times New Roman" w:hAnsi="Times New Roman"/>
          <w:sz w:val="28"/>
          <w:szCs w:val="28"/>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06.10.2003 </w:t>
      </w:r>
      <w:hyperlink r:id="rId9" w:tgtFrame="Logical" w:history="1">
        <w:r w:rsidRPr="00C1329F">
          <w:rPr>
            <w:rStyle w:val="Hyperlink"/>
            <w:rFonts w:ascii="Times New Roman" w:hAnsi="Times New Roman"/>
            <w:color w:val="auto"/>
            <w:sz w:val="28"/>
            <w:szCs w:val="28"/>
          </w:rPr>
          <w:t>№ 131-ФЗ</w:t>
        </w:r>
      </w:hyperlink>
      <w:r w:rsidRPr="00C1329F">
        <w:rPr>
          <w:rFonts w:ascii="Times New Roman" w:hAnsi="Times New Roman"/>
          <w:sz w:val="28"/>
          <w:szCs w:val="28"/>
        </w:rPr>
        <w:t xml:space="preserve"> «Об общих принципах организации местного самоуправления в Российской Федер</w:t>
      </w:r>
      <w:r>
        <w:rPr>
          <w:rFonts w:ascii="Times New Roman" w:hAnsi="Times New Roman"/>
          <w:sz w:val="28"/>
          <w:szCs w:val="28"/>
        </w:rPr>
        <w:t>ации», руководствуясь статьей 6</w:t>
      </w:r>
      <w:r w:rsidRPr="00C1329F">
        <w:rPr>
          <w:rFonts w:ascii="Times New Roman" w:hAnsi="Times New Roman"/>
          <w:sz w:val="28"/>
          <w:szCs w:val="28"/>
        </w:rPr>
        <w:t xml:space="preserve"> </w:t>
      </w:r>
      <w:hyperlink r:id="rId10" w:tgtFrame="Logical" w:history="1">
        <w:r w:rsidRPr="00C1329F">
          <w:rPr>
            <w:rStyle w:val="Hyperlink"/>
            <w:rFonts w:ascii="Times New Roman" w:hAnsi="Times New Roman"/>
            <w:color w:val="auto"/>
            <w:sz w:val="28"/>
            <w:szCs w:val="28"/>
          </w:rPr>
          <w:t>Устава</w:t>
        </w:r>
      </w:hyperlink>
      <w:r w:rsidRPr="00C1329F">
        <w:rPr>
          <w:rFonts w:ascii="Times New Roman" w:hAnsi="Times New Roman"/>
          <w:sz w:val="28"/>
          <w:szCs w:val="28"/>
        </w:rPr>
        <w:t xml:space="preserve"> Ардатовского  сельского  поселения  Ардатовского  муниципального  района,  администрация  Ардатовского  сельского  поселения</w:t>
      </w:r>
    </w:p>
    <w:p w:rsidR="00151999" w:rsidRDefault="00151999" w:rsidP="00C1329F">
      <w:pPr>
        <w:autoSpaceDE w:val="0"/>
        <w:autoSpaceDN w:val="0"/>
        <w:adjustRightInd w:val="0"/>
        <w:ind w:firstLine="0"/>
        <w:rPr>
          <w:rFonts w:ascii="Times New Roman" w:hAnsi="Times New Roman"/>
          <w:sz w:val="28"/>
          <w:szCs w:val="28"/>
        </w:rPr>
      </w:pPr>
    </w:p>
    <w:p w:rsidR="00151999" w:rsidRPr="00C1329F" w:rsidRDefault="00151999" w:rsidP="00C1329F">
      <w:pPr>
        <w:autoSpaceDE w:val="0"/>
        <w:autoSpaceDN w:val="0"/>
        <w:adjustRightInd w:val="0"/>
        <w:ind w:firstLine="0"/>
        <w:rPr>
          <w:rFonts w:ascii="Times New Roman" w:hAnsi="Times New Roman"/>
          <w:sz w:val="28"/>
          <w:szCs w:val="28"/>
        </w:rPr>
      </w:pPr>
      <w:r>
        <w:rPr>
          <w:rFonts w:ascii="Times New Roman" w:hAnsi="Times New Roman"/>
          <w:sz w:val="28"/>
          <w:szCs w:val="28"/>
        </w:rPr>
        <w:t xml:space="preserve">    </w:t>
      </w:r>
      <w:r w:rsidRPr="00C1329F">
        <w:rPr>
          <w:rFonts w:ascii="Times New Roman" w:hAnsi="Times New Roman"/>
          <w:sz w:val="28"/>
          <w:szCs w:val="28"/>
        </w:rPr>
        <w:t>ПОСТАНОВЛЯЕТ:</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1.Утвердить Административный регламент исполнения муниципальной функции по осуществлению муниципального контроля за обеспечением сохранности автомобильных дорог местного значения в Ардатовском сельском поселении Ардатовского муниципального района согласно приложению.</w:t>
      </w:r>
    </w:p>
    <w:p w:rsidR="00151999" w:rsidRPr="00C1329F" w:rsidRDefault="00151999" w:rsidP="00C1329F">
      <w:pPr>
        <w:autoSpaceDE w:val="0"/>
        <w:autoSpaceDN w:val="0"/>
        <w:adjustRightInd w:val="0"/>
        <w:ind w:firstLine="709"/>
        <w:rPr>
          <w:rFonts w:ascii="Times New Roman" w:hAnsi="Times New Roman"/>
          <w:bCs/>
          <w:sz w:val="28"/>
          <w:szCs w:val="28"/>
        </w:rPr>
      </w:pPr>
      <w:r w:rsidRPr="00C1329F">
        <w:rPr>
          <w:rFonts w:ascii="Times New Roman" w:hAnsi="Times New Roman"/>
          <w:sz w:val="28"/>
          <w:szCs w:val="28"/>
        </w:rPr>
        <w:t xml:space="preserve">2. Настоящее постановление вступает в силу со дня его официального опубликования в Информационном бюллетене </w:t>
      </w:r>
      <w:r w:rsidRPr="00C1329F">
        <w:rPr>
          <w:rFonts w:ascii="Times New Roman" w:hAnsi="Times New Roman"/>
          <w:bCs/>
          <w:sz w:val="28"/>
          <w:szCs w:val="28"/>
        </w:rPr>
        <w:t>Ардатовского сельского поселения.</w:t>
      </w:r>
    </w:p>
    <w:p w:rsidR="00151999" w:rsidRPr="00C1329F" w:rsidRDefault="00151999" w:rsidP="00C1329F">
      <w:pPr>
        <w:autoSpaceDE w:val="0"/>
        <w:autoSpaceDN w:val="0"/>
        <w:adjustRightInd w:val="0"/>
        <w:ind w:firstLine="709"/>
        <w:rPr>
          <w:rFonts w:ascii="Times New Roman" w:hAnsi="Times New Roman"/>
          <w:bCs/>
          <w:sz w:val="28"/>
          <w:szCs w:val="28"/>
        </w:rPr>
      </w:pPr>
    </w:p>
    <w:p w:rsidR="00151999" w:rsidRPr="00C1329F" w:rsidRDefault="00151999" w:rsidP="00C1329F">
      <w:pPr>
        <w:autoSpaceDE w:val="0"/>
        <w:autoSpaceDN w:val="0"/>
        <w:adjustRightInd w:val="0"/>
        <w:ind w:firstLine="709"/>
        <w:rPr>
          <w:rFonts w:ascii="Times New Roman" w:hAnsi="Times New Roman"/>
          <w:sz w:val="28"/>
          <w:szCs w:val="28"/>
        </w:rPr>
      </w:pPr>
    </w:p>
    <w:p w:rsidR="00151999" w:rsidRPr="00C1329F" w:rsidRDefault="00151999" w:rsidP="00C1329F">
      <w:pPr>
        <w:pStyle w:val="ConsPlusNormal"/>
        <w:jc w:val="both"/>
        <w:rPr>
          <w:rFonts w:ascii="Times New Roman" w:hAnsi="Times New Roman" w:cs="Times New Roman"/>
          <w:sz w:val="28"/>
          <w:szCs w:val="28"/>
        </w:rPr>
      </w:pPr>
      <w:r w:rsidRPr="00C1329F">
        <w:rPr>
          <w:rFonts w:ascii="Times New Roman" w:hAnsi="Times New Roman" w:cs="Times New Roman"/>
          <w:sz w:val="28"/>
          <w:szCs w:val="28"/>
        </w:rPr>
        <w:t xml:space="preserve">   И.о. Главы Ардатовского</w:t>
      </w:r>
    </w:p>
    <w:p w:rsidR="00151999" w:rsidRPr="00C1329F" w:rsidRDefault="00151999" w:rsidP="00C1329F">
      <w:pPr>
        <w:pStyle w:val="ConsPlusNormal"/>
        <w:jc w:val="both"/>
        <w:rPr>
          <w:rFonts w:ascii="Times New Roman" w:hAnsi="Times New Roman" w:cs="Times New Roman"/>
          <w:sz w:val="28"/>
          <w:szCs w:val="28"/>
        </w:rPr>
      </w:pPr>
      <w:r w:rsidRPr="00C1329F">
        <w:rPr>
          <w:rFonts w:ascii="Times New Roman" w:hAnsi="Times New Roman" w:cs="Times New Roman"/>
          <w:sz w:val="28"/>
          <w:szCs w:val="28"/>
        </w:rPr>
        <w:t xml:space="preserve">   сельского поселения                                                    Е.А. Володин</w:t>
      </w:r>
    </w:p>
    <w:p w:rsidR="00151999" w:rsidRPr="00C1329F" w:rsidRDefault="00151999" w:rsidP="00813A65">
      <w:pPr>
        <w:ind w:firstLine="7920"/>
        <w:jc w:val="right"/>
        <w:rPr>
          <w:rFonts w:ascii="Times New Roman" w:hAnsi="Times New Roman"/>
          <w:sz w:val="28"/>
          <w:szCs w:val="28"/>
        </w:rPr>
      </w:pPr>
      <w:r>
        <w:rPr>
          <w:rFonts w:ascii="Times New Roman" w:hAnsi="Times New Roman"/>
          <w:sz w:val="28"/>
          <w:szCs w:val="28"/>
        </w:rPr>
        <w:t xml:space="preserve">                 </w:t>
      </w:r>
      <w:r w:rsidRPr="00C1329F">
        <w:rPr>
          <w:rFonts w:ascii="Times New Roman" w:hAnsi="Times New Roman"/>
          <w:sz w:val="28"/>
          <w:szCs w:val="28"/>
        </w:rPr>
        <w:t>Приложение</w:t>
      </w:r>
    </w:p>
    <w:p w:rsidR="00151999" w:rsidRDefault="00151999" w:rsidP="009D1629">
      <w:pPr>
        <w:ind w:firstLine="709"/>
        <w:jc w:val="right"/>
        <w:rPr>
          <w:rFonts w:ascii="Times New Roman" w:hAnsi="Times New Roman"/>
          <w:sz w:val="28"/>
          <w:szCs w:val="28"/>
        </w:rPr>
      </w:pPr>
      <w:r w:rsidRPr="00C1329F">
        <w:rPr>
          <w:rFonts w:ascii="Times New Roman" w:hAnsi="Times New Roman"/>
          <w:sz w:val="28"/>
          <w:szCs w:val="28"/>
        </w:rPr>
        <w:t xml:space="preserve">к постановлению </w:t>
      </w:r>
    </w:p>
    <w:p w:rsidR="00151999" w:rsidRPr="00C1329F" w:rsidRDefault="00151999" w:rsidP="009D1629">
      <w:pPr>
        <w:ind w:firstLine="709"/>
        <w:jc w:val="right"/>
        <w:rPr>
          <w:rFonts w:ascii="Times New Roman" w:hAnsi="Times New Roman"/>
          <w:sz w:val="28"/>
          <w:szCs w:val="28"/>
        </w:rPr>
      </w:pPr>
      <w:r w:rsidRPr="00C1329F">
        <w:rPr>
          <w:rFonts w:ascii="Times New Roman" w:hAnsi="Times New Roman"/>
          <w:sz w:val="28"/>
          <w:szCs w:val="28"/>
        </w:rPr>
        <w:t>Администрации</w:t>
      </w:r>
      <w:r>
        <w:rPr>
          <w:rFonts w:ascii="Times New Roman" w:hAnsi="Times New Roman"/>
          <w:sz w:val="28"/>
          <w:szCs w:val="28"/>
        </w:rPr>
        <w:t xml:space="preserve"> Ардатовского </w:t>
      </w:r>
    </w:p>
    <w:p w:rsidR="00151999" w:rsidRPr="00C1329F" w:rsidRDefault="00151999" w:rsidP="00DF1D18">
      <w:pPr>
        <w:ind w:firstLine="0"/>
        <w:jc w:val="right"/>
        <w:rPr>
          <w:rFonts w:ascii="Times New Roman" w:hAnsi="Times New Roman"/>
          <w:sz w:val="28"/>
          <w:szCs w:val="28"/>
        </w:rPr>
      </w:pPr>
      <w:r>
        <w:rPr>
          <w:rFonts w:ascii="Times New Roman" w:hAnsi="Times New Roman"/>
          <w:sz w:val="28"/>
          <w:szCs w:val="28"/>
        </w:rPr>
        <w:t>сельского поселения</w:t>
      </w:r>
    </w:p>
    <w:p w:rsidR="00151999" w:rsidRDefault="00151999" w:rsidP="009D1629">
      <w:pPr>
        <w:ind w:firstLine="709"/>
        <w:rPr>
          <w:rFonts w:ascii="Times New Roman" w:hAnsi="Times New Roman"/>
          <w:sz w:val="28"/>
          <w:szCs w:val="28"/>
        </w:rPr>
      </w:pPr>
      <w:r>
        <w:rPr>
          <w:rFonts w:ascii="Times New Roman" w:hAnsi="Times New Roman"/>
          <w:b/>
          <w:sz w:val="28"/>
          <w:szCs w:val="28"/>
        </w:rPr>
        <w:t xml:space="preserve">                                                                                              </w:t>
      </w:r>
      <w:r>
        <w:rPr>
          <w:rFonts w:ascii="Times New Roman" w:hAnsi="Times New Roman"/>
          <w:sz w:val="28"/>
          <w:szCs w:val="28"/>
        </w:rPr>
        <w:t xml:space="preserve"> от 06.07</w:t>
      </w:r>
      <w:r w:rsidRPr="00C1329F">
        <w:rPr>
          <w:rFonts w:ascii="Times New Roman" w:hAnsi="Times New Roman"/>
          <w:sz w:val="28"/>
          <w:szCs w:val="28"/>
        </w:rPr>
        <w:t>.2017 г.</w:t>
      </w:r>
      <w:r>
        <w:rPr>
          <w:rFonts w:ascii="Times New Roman" w:hAnsi="Times New Roman"/>
          <w:sz w:val="28"/>
          <w:szCs w:val="28"/>
        </w:rPr>
        <w:t xml:space="preserve"> № 42</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jc w:val="center"/>
        <w:rPr>
          <w:rFonts w:ascii="Times New Roman" w:hAnsi="Times New Roman"/>
          <w:b/>
          <w:sz w:val="28"/>
          <w:szCs w:val="28"/>
        </w:rPr>
      </w:pPr>
      <w:r w:rsidRPr="00C1329F">
        <w:rPr>
          <w:rFonts w:ascii="Times New Roman" w:hAnsi="Times New Roman"/>
          <w:b/>
          <w:sz w:val="28"/>
          <w:szCs w:val="28"/>
        </w:rPr>
        <w:t>АДМИНИСТРАТИВНЫЙ РЕГЛАМЕНТ</w:t>
      </w:r>
    </w:p>
    <w:p w:rsidR="00151999" w:rsidRPr="00C1329F" w:rsidRDefault="00151999" w:rsidP="009D1629">
      <w:pPr>
        <w:autoSpaceDE w:val="0"/>
        <w:autoSpaceDN w:val="0"/>
        <w:adjustRightInd w:val="0"/>
        <w:ind w:firstLine="709"/>
        <w:jc w:val="center"/>
        <w:rPr>
          <w:rFonts w:ascii="Times New Roman" w:hAnsi="Times New Roman"/>
          <w:sz w:val="28"/>
          <w:szCs w:val="28"/>
        </w:rPr>
      </w:pPr>
      <w:r w:rsidRPr="00C1329F">
        <w:rPr>
          <w:rFonts w:ascii="Times New Roman" w:hAnsi="Times New Roman"/>
          <w:b/>
          <w:sz w:val="28"/>
          <w:szCs w:val="28"/>
        </w:rPr>
        <w:t xml:space="preserve">ИСПОЛНЕНИЯ МУНИЦИПАЛЬНОЙ ФУНКЦИИ ПО ОСУЩЕСТВЛЕНИЮ МУНИЦИПАЛЬНОГО КОНТРОЛЯ ЗА ОБЕСПЕЧЕНИЕМ СОХРАННОСТИ АВТОМОБИЛЬНЫХ ДОРОГ МЕСТНОГО ЗНАЧЕНИЯ В </w:t>
      </w:r>
      <w:r>
        <w:rPr>
          <w:rFonts w:ascii="Times New Roman" w:hAnsi="Times New Roman"/>
          <w:b/>
          <w:sz w:val="28"/>
          <w:szCs w:val="28"/>
        </w:rPr>
        <w:t xml:space="preserve">АРДАТОВСКОМ СЕЛЬСКОМ ПОСЕЛЕНИИ </w:t>
      </w:r>
    </w:p>
    <w:p w:rsidR="00151999" w:rsidRPr="00C1329F" w:rsidRDefault="00151999" w:rsidP="009D1629">
      <w:pPr>
        <w:ind w:firstLine="709"/>
        <w:jc w:val="center"/>
        <w:rPr>
          <w:rFonts w:ascii="Times New Roman" w:hAnsi="Times New Roman"/>
          <w:sz w:val="28"/>
          <w:szCs w:val="28"/>
        </w:rPr>
      </w:pPr>
    </w:p>
    <w:p w:rsidR="00151999" w:rsidRPr="00C1329F" w:rsidRDefault="00151999" w:rsidP="009D1629">
      <w:pPr>
        <w:pStyle w:val="ConsPlusTitle"/>
        <w:ind w:firstLine="709"/>
        <w:jc w:val="center"/>
      </w:pPr>
      <w:r w:rsidRPr="00C1329F">
        <w:rPr>
          <w:iCs/>
        </w:rPr>
        <w:t>1. ОБЩИЕ ПОЛОЖЕНИЯ</w:t>
      </w:r>
    </w:p>
    <w:p w:rsidR="00151999" w:rsidRPr="00C1329F" w:rsidRDefault="00151999" w:rsidP="009D1629">
      <w:pPr>
        <w:ind w:firstLine="709"/>
        <w:rPr>
          <w:rFonts w:ascii="Times New Roman" w:hAnsi="Times New Roman"/>
          <w:sz w:val="28"/>
          <w:szCs w:val="28"/>
        </w:rPr>
      </w:pP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1.1. Административный регламент исполнения муниципальной функции по осуществлению муниципального контроля за обеспечением сохранности автомоби</w:t>
      </w:r>
      <w:r>
        <w:rPr>
          <w:rFonts w:ascii="Times New Roman" w:hAnsi="Times New Roman"/>
          <w:sz w:val="28"/>
          <w:szCs w:val="28"/>
        </w:rPr>
        <w:t>льных дорог местного значения в Ардатовском сельском поселении</w:t>
      </w:r>
      <w:r w:rsidRPr="00C1329F">
        <w:rPr>
          <w:rFonts w:ascii="Times New Roman" w:hAnsi="Times New Roman"/>
          <w:sz w:val="28"/>
          <w:szCs w:val="28"/>
        </w:rPr>
        <w:t xml:space="preserve"> (далее - Административный регламент) определяет сроки и последовательность действий (административных процедур) при осуществлении полномочий по контролю за соблюдением действующего законодательства в области использования автомобильных дорог и осуществления дорожной деятельности (далее – муниципальный контроль за обеспечением сохранности автомобильных дорог местного значения).</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 xml:space="preserve">1.2. Наименование муниципальной функции: «Осуществление муниципального контроля за обеспечением сохранности автомобильных дорог местного значения в </w:t>
      </w:r>
      <w:r>
        <w:rPr>
          <w:rFonts w:ascii="Times New Roman" w:hAnsi="Times New Roman"/>
          <w:sz w:val="28"/>
          <w:szCs w:val="28"/>
        </w:rPr>
        <w:t>Ардатовском сельском поселении</w:t>
      </w:r>
      <w:r w:rsidRPr="00C1329F">
        <w:rPr>
          <w:rFonts w:ascii="Times New Roman" w:hAnsi="Times New Roman"/>
          <w:sz w:val="28"/>
          <w:szCs w:val="28"/>
        </w:rPr>
        <w:t>» (далее – муниципальная функция).</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 xml:space="preserve">1.3. Органом муниципального контроля, осуществляющим муниципальную функцию, является Администрация </w:t>
      </w:r>
      <w:r>
        <w:rPr>
          <w:rFonts w:ascii="Times New Roman" w:hAnsi="Times New Roman"/>
          <w:sz w:val="28"/>
          <w:szCs w:val="28"/>
        </w:rPr>
        <w:t>Ардатовского сельского поселения</w:t>
      </w:r>
      <w:r w:rsidRPr="00C1329F">
        <w:rPr>
          <w:rFonts w:ascii="Times New Roman" w:hAnsi="Times New Roman"/>
          <w:sz w:val="28"/>
          <w:szCs w:val="28"/>
        </w:rPr>
        <w:t xml:space="preserve"> Ардатовского района Республики Мордовия (далее – Администрация поселения или орган муниципального контроля).</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1.4. Перечень нормативных правовых актов, непосредственно регулирующих исполнение муниципальной функции:</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 Кодекс Российской Федерации об административных правонарушениях от 30.12.2001 № 195-ФЗ;</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 Федеральный закон от 06.10.2003 № 131-ФЗ «Об общих принципах организации местного самоуправления в Российской Федерации»;</w:t>
      </w:r>
    </w:p>
    <w:p w:rsidR="00151999" w:rsidRPr="00C1329F" w:rsidRDefault="00151999" w:rsidP="00F80397">
      <w:pPr>
        <w:pStyle w:val="ConsPlusNormal"/>
        <w:ind w:firstLine="709"/>
        <w:jc w:val="both"/>
        <w:rPr>
          <w:rFonts w:ascii="Times New Roman" w:hAnsi="Times New Roman" w:cs="Times New Roman"/>
          <w:sz w:val="28"/>
          <w:szCs w:val="28"/>
        </w:rPr>
      </w:pPr>
      <w:r w:rsidRPr="00C1329F">
        <w:rPr>
          <w:rFonts w:ascii="Times New Roman" w:hAnsi="Times New Roman" w:cs="Times New Roman"/>
          <w:sz w:val="28"/>
          <w:szCs w:val="28"/>
        </w:rPr>
        <w:t>- Федеральный закон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 Федеральный закон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 xml:space="preserve">- Приказ Минэкономразвития Российской Федерации от 30.04.2009 № 141 «О реализации положений Федерального закона «О защите прав юридических </w:t>
      </w:r>
      <w:r>
        <w:rPr>
          <w:rFonts w:ascii="Times New Roman" w:hAnsi="Times New Roman"/>
          <w:sz w:val="28"/>
          <w:szCs w:val="28"/>
        </w:rPr>
        <w:t xml:space="preserve">лиц и </w:t>
      </w:r>
      <w:r w:rsidRPr="00C1329F">
        <w:rPr>
          <w:rFonts w:ascii="Times New Roman" w:hAnsi="Times New Roman"/>
          <w:sz w:val="28"/>
          <w:szCs w:val="28"/>
        </w:rPr>
        <w:t>индивидуальных предпринимателей при осуществлении государственного контроля (надзора) и муниципального контроля»;</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w:t>
      </w:r>
      <w:r>
        <w:rPr>
          <w:rFonts w:ascii="Times New Roman" w:hAnsi="Times New Roman"/>
          <w:sz w:val="28"/>
          <w:szCs w:val="28"/>
        </w:rPr>
        <w:t>Устав</w:t>
      </w:r>
      <w:r w:rsidRPr="00C1329F">
        <w:rPr>
          <w:rFonts w:ascii="Times New Roman" w:hAnsi="Times New Roman"/>
          <w:sz w:val="28"/>
          <w:szCs w:val="28"/>
        </w:rPr>
        <w:t xml:space="preserve"> </w:t>
      </w:r>
      <w:r>
        <w:rPr>
          <w:rFonts w:ascii="Times New Roman" w:hAnsi="Times New Roman"/>
          <w:sz w:val="28"/>
          <w:szCs w:val="28"/>
        </w:rPr>
        <w:t>Ардатовского сельского поселения Ардатовского муниципального района</w:t>
      </w:r>
      <w:r w:rsidRPr="00C1329F">
        <w:rPr>
          <w:rFonts w:ascii="Times New Roman" w:hAnsi="Times New Roman"/>
          <w:sz w:val="28"/>
          <w:szCs w:val="28"/>
        </w:rPr>
        <w:t>;</w:t>
      </w:r>
    </w:p>
    <w:p w:rsidR="00151999" w:rsidRPr="00C1329F" w:rsidRDefault="00151999" w:rsidP="00F80397">
      <w:pPr>
        <w:autoSpaceDE w:val="0"/>
        <w:autoSpaceDN w:val="0"/>
        <w:adjustRightInd w:val="0"/>
        <w:ind w:firstLine="709"/>
        <w:rPr>
          <w:rFonts w:ascii="Times New Roman" w:hAnsi="Times New Roman"/>
          <w:b/>
          <w:bCs/>
          <w:sz w:val="28"/>
          <w:szCs w:val="28"/>
        </w:rPr>
      </w:pPr>
      <w:r w:rsidRPr="00C1329F">
        <w:rPr>
          <w:rFonts w:ascii="Times New Roman" w:hAnsi="Times New Roman"/>
          <w:sz w:val="28"/>
          <w:szCs w:val="28"/>
        </w:rPr>
        <w:t>- и иные нормативные правовые акты.</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1.5. Предметом муниципального контроля за обеспечением сохранности автомобильных дорог местного значения является соблюдение юридическим лицом, индивидуальным предпринимателем в процессе осуществления деятельности обязательных требований, установленных в отношении автомобильных дорог местного значения нормативными правовыми актами Российской Федерации, Республики Мордовия, а также муниципальными правовыми актами.</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1.6. Проверки проводятся должностным лицом Администрации поселения, уполномоченным на осуществление муниципального контроля за обеспечением сохранности автомобильных дорог местного значения (далее – муниципальный инспектор).</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1.7. Муниципальный инспектор имеет право:</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1) осуществлять муниципальный контроль за обеспечением сохранности автомобильных дорог местного значения в соответствии с федеральными законами, законами Республики Мордовия и принятыми в соответствии с ними муниципальными правовыми актами;</w:t>
      </w:r>
    </w:p>
    <w:p w:rsidR="00151999" w:rsidRPr="00C1329F" w:rsidRDefault="00151999" w:rsidP="00F80397">
      <w:pPr>
        <w:shd w:val="clear" w:color="auto" w:fill="FFFFFF"/>
        <w:ind w:firstLine="709"/>
        <w:rPr>
          <w:rFonts w:ascii="Times New Roman" w:hAnsi="Times New Roman"/>
          <w:sz w:val="28"/>
          <w:szCs w:val="28"/>
        </w:rPr>
      </w:pPr>
      <w:r w:rsidRPr="00C1329F">
        <w:rPr>
          <w:rFonts w:ascii="Times New Roman" w:hAnsi="Times New Roman"/>
          <w:sz w:val="28"/>
          <w:szCs w:val="28"/>
        </w:rPr>
        <w:t>2) в соответствии со своей компетенцией запрашивать и безвозмездно получать от органов исполнительной власти, органов местного самоуправления, организаций и граждан необходимые для осуществления муниципального контроля сведения и материалы, относящиеся к предмету проверки:</w:t>
      </w:r>
    </w:p>
    <w:p w:rsidR="00151999" w:rsidRPr="00C1329F" w:rsidRDefault="00151999" w:rsidP="00F80397">
      <w:pPr>
        <w:numPr>
          <w:ilvl w:val="0"/>
          <w:numId w:val="1"/>
        </w:numPr>
        <w:shd w:val="clear" w:color="auto" w:fill="FFFFFF"/>
        <w:ind w:left="0" w:firstLine="709"/>
        <w:rPr>
          <w:rFonts w:ascii="Times New Roman" w:hAnsi="Times New Roman"/>
          <w:sz w:val="28"/>
          <w:szCs w:val="28"/>
        </w:rPr>
      </w:pPr>
      <w:r w:rsidRPr="00C1329F">
        <w:rPr>
          <w:rFonts w:ascii="Times New Roman" w:hAnsi="Times New Roman"/>
          <w:sz w:val="28"/>
          <w:szCs w:val="28"/>
        </w:rPr>
        <w:t>об использовании автомобильных дорог местного значения;</w:t>
      </w:r>
    </w:p>
    <w:p w:rsidR="00151999" w:rsidRPr="00C1329F" w:rsidRDefault="00151999" w:rsidP="00F80397">
      <w:pPr>
        <w:numPr>
          <w:ilvl w:val="0"/>
          <w:numId w:val="1"/>
        </w:numPr>
        <w:shd w:val="clear" w:color="auto" w:fill="FFFFFF"/>
        <w:ind w:left="0" w:firstLine="709"/>
        <w:rPr>
          <w:rFonts w:ascii="Times New Roman" w:hAnsi="Times New Roman"/>
          <w:sz w:val="28"/>
          <w:szCs w:val="28"/>
        </w:rPr>
      </w:pPr>
      <w:r w:rsidRPr="00C1329F">
        <w:rPr>
          <w:rFonts w:ascii="Times New Roman" w:hAnsi="Times New Roman"/>
          <w:sz w:val="28"/>
          <w:szCs w:val="28"/>
        </w:rPr>
        <w:t>о лицах, осуществляющих деятельность в сфере использования автомобильных дорог местного значения, в отношении которых проводится проверка;</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3) посещать при предъявлении служебного удостоверения организации, индивидуальных предпринимателей, граждан и объекты, обследовать автомобильные дороги, находящиеся в собственности, владении, пользовании и аренде для проведения проверки.</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bCs/>
          <w:sz w:val="28"/>
          <w:szCs w:val="28"/>
        </w:rPr>
        <w:t xml:space="preserve">1.7.1. </w:t>
      </w:r>
      <w:r w:rsidRPr="00C1329F">
        <w:rPr>
          <w:rFonts w:ascii="Times New Roman" w:hAnsi="Times New Roman"/>
          <w:sz w:val="28"/>
          <w:szCs w:val="28"/>
        </w:rPr>
        <w:t>Муниципальный инспектор обязан:</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3) проводить проверку на основании распоряжения или приказа руководителя, заместителя руководителя органа муниципального контроля о ее проведении в соответствии с ее назначением;</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xml:space="preserve">4)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или приказа руководителя, заместителя руководителя органа муниципального контроля и в случае, предусмотренном </w:t>
      </w:r>
      <w:hyperlink r:id="rId11" w:history="1">
        <w:r w:rsidRPr="00C1329F">
          <w:rPr>
            <w:rFonts w:ascii="Times New Roman" w:hAnsi="Times New Roman"/>
            <w:sz w:val="28"/>
            <w:szCs w:val="28"/>
          </w:rPr>
          <w:t>частью 5 статьи 10</w:t>
        </w:r>
      </w:hyperlink>
      <w:r w:rsidRPr="00C1329F">
        <w:rPr>
          <w:rFonts w:ascii="Times New Roman" w:hAnsi="Times New Roman"/>
          <w:sz w:val="28"/>
          <w:szCs w:val="28"/>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копии документа о согласовании проведения проверки;</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7)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8)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музейных предметов и музейных коллекций, включенных в состав Музейного фонда Российской Федерации, особо ценных, в том числе уникальных, документов Архивного фонда Российской Федерации, документов, имеющих особое историческое, научное, культурное значение, входящих в состав национального библиотечного фонда, безопасности государства, для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10)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11) соблюдать сроки проведения проверки, установленные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12)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13)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(при его наличии), в соответствии с которым проводится проверка;</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14) осуществлять запись о проведенной проверке в журнале учета проверок.</w:t>
      </w:r>
    </w:p>
    <w:p w:rsidR="00151999" w:rsidRPr="00C1329F" w:rsidRDefault="00151999" w:rsidP="00F80397">
      <w:pPr>
        <w:autoSpaceDE w:val="0"/>
        <w:autoSpaceDN w:val="0"/>
        <w:adjustRightInd w:val="0"/>
        <w:ind w:firstLine="709"/>
        <w:rPr>
          <w:rFonts w:ascii="Times New Roman" w:hAnsi="Times New Roman"/>
          <w:bCs/>
          <w:sz w:val="28"/>
          <w:szCs w:val="28"/>
        </w:rPr>
      </w:pPr>
      <w:r w:rsidRPr="00C1329F">
        <w:rPr>
          <w:rFonts w:ascii="Times New Roman" w:hAnsi="Times New Roman"/>
          <w:bCs/>
          <w:sz w:val="28"/>
          <w:szCs w:val="28"/>
        </w:rPr>
        <w:t>1.8. 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151999" w:rsidRPr="00C1329F" w:rsidRDefault="00151999" w:rsidP="00F80397">
      <w:pPr>
        <w:autoSpaceDE w:val="0"/>
        <w:autoSpaceDN w:val="0"/>
        <w:adjustRightInd w:val="0"/>
        <w:ind w:firstLine="709"/>
        <w:rPr>
          <w:rFonts w:ascii="Times New Roman" w:hAnsi="Times New Roman"/>
          <w:bCs/>
          <w:sz w:val="28"/>
          <w:szCs w:val="28"/>
        </w:rPr>
      </w:pPr>
      <w:r w:rsidRPr="00C1329F">
        <w:rPr>
          <w:rFonts w:ascii="Times New Roman" w:hAnsi="Times New Roman"/>
          <w:bCs/>
          <w:sz w:val="28"/>
          <w:szCs w:val="28"/>
        </w:rPr>
        <w:t>1) непосредственно присутствовать при проведении проверки, давать объяснения по вопросам, относящимся к предмету проверки;</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bCs/>
          <w:sz w:val="28"/>
          <w:szCs w:val="28"/>
        </w:rPr>
        <w:t xml:space="preserve">2) получать от Администрации поселения, их должностных лиц информацию, которая относится к предмету проверки и предоставление которой предусмотрено Федеральным законом </w:t>
      </w:r>
      <w:r w:rsidRPr="00C1329F">
        <w:rPr>
          <w:rFonts w:ascii="Times New Roman" w:hAnsi="Times New Roman"/>
          <w:sz w:val="28"/>
          <w:szCs w:val="28"/>
        </w:rPr>
        <w:t>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3) знакомиться с документами и (или) информацией, полученными Администрацией поселения в рамках межведомственного информационного взаимодействия от иных государственных органов, органов местного самоуправления либо подведомственных органам местного самоуправления организаций, в распоряжении которых находятся эти документы и (или) информация;</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4)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5)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должностных лиц Администрации поселения;</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6) обжаловать действия (бездействие) должностных лиц Администрации поселения,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7)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Республике Мордовия к участию в проверке.</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bCs/>
          <w:sz w:val="28"/>
          <w:szCs w:val="28"/>
        </w:rPr>
        <w:t xml:space="preserve">1.8.1. </w:t>
      </w:r>
      <w:r w:rsidRPr="00C1329F">
        <w:rPr>
          <w:rFonts w:ascii="Times New Roman" w:hAnsi="Times New Roman"/>
          <w:sz w:val="28"/>
          <w:szCs w:val="28"/>
        </w:rPr>
        <w:t>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151999" w:rsidRPr="00C1329F" w:rsidRDefault="00151999" w:rsidP="00F80397">
      <w:pPr>
        <w:autoSpaceDE w:val="0"/>
        <w:autoSpaceDN w:val="0"/>
        <w:adjustRightInd w:val="0"/>
        <w:ind w:firstLine="709"/>
        <w:rPr>
          <w:rFonts w:ascii="Times New Roman" w:hAnsi="Times New Roman"/>
          <w:color w:val="000000"/>
          <w:sz w:val="28"/>
          <w:szCs w:val="28"/>
        </w:rPr>
      </w:pPr>
      <w:r w:rsidRPr="00C1329F">
        <w:rPr>
          <w:rFonts w:ascii="Times New Roman" w:hAnsi="Times New Roman"/>
          <w:color w:val="000000"/>
          <w:sz w:val="28"/>
          <w:szCs w:val="28"/>
        </w:rPr>
        <w:t xml:space="preserve">По запросу Администрации поселения юридическое лицо, индивидуальный предприниматель обязаны направить в Администрацию поселения документы, указанные в мотивированном запросе, в течение десяти рабочих дней со дня его получения. </w:t>
      </w:r>
      <w:r w:rsidRPr="00C1329F">
        <w:rPr>
          <w:rFonts w:ascii="Times New Roman" w:hAnsi="Times New Roman"/>
          <w:sz w:val="28"/>
          <w:szCs w:val="28"/>
          <w:lang w:eastAsia="en-US"/>
        </w:rPr>
        <w:t>Указанные в запросе документы представляются в виде копий, 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 в порядке, определяемом Правительством Российской Федерации.</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xml:space="preserve">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обязаны предоставить должностным лицам </w:t>
      </w:r>
      <w:r w:rsidRPr="00C1329F">
        <w:rPr>
          <w:rFonts w:ascii="Times New Roman" w:hAnsi="Times New Roman"/>
          <w:color w:val="000000"/>
          <w:sz w:val="28"/>
          <w:szCs w:val="28"/>
        </w:rPr>
        <w:t>Администрации поселения</w:t>
      </w:r>
      <w:r w:rsidRPr="00C1329F">
        <w:rPr>
          <w:rFonts w:ascii="Times New Roman" w:hAnsi="Times New Roman"/>
          <w:sz w:val="28"/>
          <w:szCs w:val="28"/>
        </w:rPr>
        <w:t>, проводящим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xml:space="preserve">Юридические лица, индивидуальные предприниматели вправе вести журнал учета проверок по </w:t>
      </w:r>
      <w:hyperlink r:id="rId12" w:history="1">
        <w:r w:rsidRPr="00C1329F">
          <w:rPr>
            <w:rFonts w:ascii="Times New Roman" w:hAnsi="Times New Roman"/>
            <w:sz w:val="28"/>
            <w:szCs w:val="28"/>
          </w:rPr>
          <w:t>типовой форме</w:t>
        </w:r>
      </w:hyperlink>
      <w:r w:rsidRPr="00C1329F">
        <w:rPr>
          <w:rFonts w:ascii="Times New Roman" w:hAnsi="Times New Roman"/>
          <w:sz w:val="28"/>
          <w:szCs w:val="28"/>
        </w:rPr>
        <w:t>, установленной приказом Минэкономразвития России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51999" w:rsidRPr="00C1329F" w:rsidRDefault="00151999" w:rsidP="00F80397">
      <w:pPr>
        <w:ind w:firstLine="709"/>
        <w:rPr>
          <w:rFonts w:ascii="Times New Roman" w:hAnsi="Times New Roman"/>
          <w:sz w:val="28"/>
          <w:szCs w:val="28"/>
        </w:rPr>
      </w:pPr>
      <w:r w:rsidRPr="00C1329F">
        <w:rPr>
          <w:rFonts w:ascii="Times New Roman" w:hAnsi="Times New Roman"/>
          <w:bCs/>
          <w:sz w:val="28"/>
          <w:szCs w:val="28"/>
        </w:rPr>
        <w:t xml:space="preserve">1.9. </w:t>
      </w:r>
      <w:r w:rsidRPr="00C1329F">
        <w:rPr>
          <w:rFonts w:ascii="Times New Roman" w:hAnsi="Times New Roman"/>
          <w:sz w:val="28"/>
          <w:szCs w:val="28"/>
        </w:rPr>
        <w:t>Результатом исполнения муниципальной функции является установление факта соблюдения (несоблюдения) юридическими лицами, индивидуальными предпринимателями обязательных требований, установленных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в области использования автомобильных дорог местного значения и осуществления дорожной деятельности.</w:t>
      </w:r>
    </w:p>
    <w:p w:rsidR="00151999" w:rsidRPr="00C1329F" w:rsidRDefault="00151999" w:rsidP="00F80397">
      <w:pPr>
        <w:shd w:val="clear" w:color="auto" w:fill="FFFFFF"/>
        <w:ind w:firstLine="709"/>
        <w:rPr>
          <w:rFonts w:ascii="Times New Roman" w:hAnsi="Times New Roman"/>
          <w:sz w:val="28"/>
          <w:szCs w:val="28"/>
        </w:rPr>
      </w:pPr>
      <w:r w:rsidRPr="00C1329F">
        <w:rPr>
          <w:rFonts w:ascii="Times New Roman" w:hAnsi="Times New Roman"/>
          <w:sz w:val="28"/>
          <w:szCs w:val="28"/>
        </w:rPr>
        <w:t>1.9.1. Конечными результатами проведения проверок при осуществлении муниципального контроля являются:</w:t>
      </w:r>
    </w:p>
    <w:p w:rsidR="00151999" w:rsidRPr="00C1329F" w:rsidRDefault="00151999" w:rsidP="00F80397">
      <w:pPr>
        <w:numPr>
          <w:ilvl w:val="0"/>
          <w:numId w:val="2"/>
        </w:numPr>
        <w:shd w:val="clear" w:color="auto" w:fill="FFFFFF"/>
        <w:ind w:left="0" w:firstLine="709"/>
        <w:rPr>
          <w:rFonts w:ascii="Times New Roman" w:hAnsi="Times New Roman"/>
          <w:sz w:val="28"/>
          <w:szCs w:val="28"/>
        </w:rPr>
      </w:pPr>
      <w:r w:rsidRPr="00C1329F">
        <w:rPr>
          <w:rFonts w:ascii="Times New Roman" w:hAnsi="Times New Roman"/>
          <w:sz w:val="28"/>
          <w:szCs w:val="28"/>
        </w:rPr>
        <w:t>выявление и принятие мер по устранению нарушений требований, установленных муниципальными правовыми актами, установление отсутствия состава правонарушений;</w:t>
      </w:r>
    </w:p>
    <w:p w:rsidR="00151999" w:rsidRPr="00C1329F" w:rsidRDefault="00151999" w:rsidP="00F80397">
      <w:pPr>
        <w:numPr>
          <w:ilvl w:val="0"/>
          <w:numId w:val="2"/>
        </w:numPr>
        <w:shd w:val="clear" w:color="auto" w:fill="FFFFFF"/>
        <w:ind w:left="0" w:firstLine="709"/>
        <w:rPr>
          <w:rFonts w:ascii="Times New Roman" w:hAnsi="Times New Roman"/>
          <w:sz w:val="28"/>
          <w:szCs w:val="28"/>
        </w:rPr>
      </w:pPr>
      <w:r w:rsidRPr="00C1329F">
        <w:rPr>
          <w:rFonts w:ascii="Times New Roman" w:hAnsi="Times New Roman"/>
          <w:sz w:val="28"/>
          <w:szCs w:val="28"/>
        </w:rPr>
        <w:t>исполнение нарушителями требований, установленных муниципальными правовыми актами, предписаний об устранении нарушений;</w:t>
      </w:r>
    </w:p>
    <w:p w:rsidR="00151999" w:rsidRPr="00C1329F" w:rsidRDefault="00151999" w:rsidP="00F80397">
      <w:pPr>
        <w:numPr>
          <w:ilvl w:val="0"/>
          <w:numId w:val="2"/>
        </w:numPr>
        <w:shd w:val="clear" w:color="auto" w:fill="FFFFFF"/>
        <w:ind w:left="0" w:firstLine="709"/>
        <w:rPr>
          <w:rFonts w:ascii="Times New Roman" w:hAnsi="Times New Roman"/>
          <w:sz w:val="28"/>
          <w:szCs w:val="28"/>
        </w:rPr>
      </w:pPr>
      <w:r w:rsidRPr="00C1329F">
        <w:rPr>
          <w:rFonts w:ascii="Times New Roman" w:hAnsi="Times New Roman"/>
          <w:sz w:val="28"/>
          <w:szCs w:val="28"/>
        </w:rPr>
        <w:t>привлечение виновных лиц к административной ответственности.</w:t>
      </w:r>
    </w:p>
    <w:p w:rsidR="00151999" w:rsidRPr="00C1329F" w:rsidRDefault="00151999" w:rsidP="00F80397">
      <w:pPr>
        <w:pStyle w:val="ConsPlusNormal"/>
        <w:ind w:firstLine="709"/>
        <w:jc w:val="both"/>
        <w:rPr>
          <w:rFonts w:ascii="Times New Roman" w:hAnsi="Times New Roman" w:cs="Times New Roman"/>
          <w:sz w:val="28"/>
          <w:szCs w:val="28"/>
        </w:rPr>
      </w:pPr>
      <w:r w:rsidRPr="00C1329F">
        <w:rPr>
          <w:rFonts w:ascii="Times New Roman" w:hAnsi="Times New Roman" w:cs="Times New Roman"/>
          <w:sz w:val="28"/>
          <w:szCs w:val="28"/>
        </w:rPr>
        <w:t>1.9.2. В случае выявления при осуществлении муниципального контроля нарушений требований законодательства Российской Федерации, контроль за соблюдением которых не входит в компетенцию Администрации поселения, в срок не позднее пяти рабочих дней Администрация поселения сообщает о выявленных нарушениях в соответствующие контрольно-надзорные или правоохранительные органы (направляет документы, свидетельствующие о нарушениях).</w:t>
      </w:r>
    </w:p>
    <w:p w:rsidR="00151999" w:rsidRPr="00C1329F" w:rsidRDefault="00151999" w:rsidP="00F80397">
      <w:pPr>
        <w:shd w:val="clear" w:color="auto" w:fill="FFFFFF"/>
        <w:ind w:firstLine="709"/>
        <w:rPr>
          <w:rFonts w:ascii="Times New Roman" w:hAnsi="Times New Roman"/>
          <w:sz w:val="28"/>
          <w:szCs w:val="28"/>
        </w:rPr>
      </w:pPr>
      <w:r w:rsidRPr="00C1329F">
        <w:rPr>
          <w:rFonts w:ascii="Times New Roman" w:hAnsi="Times New Roman"/>
          <w:sz w:val="28"/>
          <w:szCs w:val="28"/>
        </w:rPr>
        <w:t>1.9.3. Юридическими фактами завершения действий при осуществлении муниципального контроля являются:</w:t>
      </w:r>
    </w:p>
    <w:p w:rsidR="00151999" w:rsidRPr="00C1329F" w:rsidRDefault="00151999" w:rsidP="00F80397">
      <w:pPr>
        <w:numPr>
          <w:ilvl w:val="0"/>
          <w:numId w:val="3"/>
        </w:numPr>
        <w:shd w:val="clear" w:color="auto" w:fill="FFFFFF"/>
        <w:ind w:left="0" w:firstLine="709"/>
        <w:rPr>
          <w:rFonts w:ascii="Times New Roman" w:hAnsi="Times New Roman"/>
          <w:sz w:val="28"/>
          <w:szCs w:val="28"/>
        </w:rPr>
      </w:pPr>
      <w:r w:rsidRPr="00C1329F">
        <w:rPr>
          <w:rFonts w:ascii="Times New Roman" w:hAnsi="Times New Roman"/>
          <w:sz w:val="28"/>
          <w:szCs w:val="28"/>
        </w:rPr>
        <w:t>составление акта проверки;</w:t>
      </w:r>
    </w:p>
    <w:p w:rsidR="00151999" w:rsidRPr="00C1329F" w:rsidRDefault="00151999" w:rsidP="00F80397">
      <w:pPr>
        <w:numPr>
          <w:ilvl w:val="0"/>
          <w:numId w:val="3"/>
        </w:numPr>
        <w:shd w:val="clear" w:color="auto" w:fill="FFFFFF"/>
        <w:ind w:left="0" w:firstLine="709"/>
        <w:rPr>
          <w:rFonts w:ascii="Times New Roman" w:hAnsi="Times New Roman"/>
          <w:sz w:val="28"/>
          <w:szCs w:val="28"/>
        </w:rPr>
      </w:pPr>
      <w:r w:rsidRPr="00C1329F">
        <w:rPr>
          <w:rFonts w:ascii="Times New Roman" w:hAnsi="Times New Roman"/>
          <w:sz w:val="28"/>
          <w:szCs w:val="28"/>
        </w:rPr>
        <w:t>выдача предписания об устранении нарушений;</w:t>
      </w:r>
    </w:p>
    <w:p w:rsidR="00151999" w:rsidRPr="00C1329F" w:rsidRDefault="00151999" w:rsidP="00F80397">
      <w:pPr>
        <w:numPr>
          <w:ilvl w:val="0"/>
          <w:numId w:val="3"/>
        </w:numPr>
        <w:shd w:val="clear" w:color="auto" w:fill="FFFFFF"/>
        <w:ind w:left="0" w:firstLine="709"/>
        <w:rPr>
          <w:rFonts w:ascii="Times New Roman" w:hAnsi="Times New Roman"/>
          <w:sz w:val="28"/>
          <w:szCs w:val="28"/>
        </w:rPr>
      </w:pPr>
      <w:r w:rsidRPr="00C1329F">
        <w:rPr>
          <w:rFonts w:ascii="Times New Roman" w:hAnsi="Times New Roman"/>
          <w:sz w:val="28"/>
          <w:szCs w:val="28"/>
        </w:rPr>
        <w:t>подготовка и направление материалов проверки в органы, уполномоченные составлять протоколы об административных правонарушениях, предусмотренных Кодексом Российской Федерации об административных правонарушениях.</w:t>
      </w:r>
    </w:p>
    <w:p w:rsidR="00151999" w:rsidRPr="00C1329F" w:rsidRDefault="00151999" w:rsidP="009D1629">
      <w:pPr>
        <w:pStyle w:val="ConsPlusNormal"/>
        <w:ind w:firstLine="709"/>
        <w:jc w:val="both"/>
        <w:rPr>
          <w:rFonts w:ascii="Times New Roman" w:hAnsi="Times New Roman" w:cs="Times New Roman"/>
          <w:sz w:val="28"/>
          <w:szCs w:val="28"/>
        </w:rPr>
      </w:pPr>
    </w:p>
    <w:p w:rsidR="00151999" w:rsidRPr="00C1329F" w:rsidRDefault="00151999" w:rsidP="009D1629">
      <w:pPr>
        <w:ind w:firstLine="709"/>
        <w:jc w:val="center"/>
        <w:rPr>
          <w:rFonts w:ascii="Times New Roman" w:hAnsi="Times New Roman"/>
          <w:b/>
          <w:bCs/>
          <w:sz w:val="28"/>
          <w:szCs w:val="28"/>
        </w:rPr>
      </w:pPr>
      <w:r w:rsidRPr="00C1329F">
        <w:rPr>
          <w:rFonts w:ascii="Times New Roman" w:hAnsi="Times New Roman"/>
          <w:b/>
          <w:bCs/>
          <w:iCs/>
          <w:sz w:val="28"/>
          <w:szCs w:val="28"/>
        </w:rPr>
        <w:t>2. ТРЕБОВАНИЯ К ПОРЯДКУ ИСПОЛНЕНИЯ МУНИЦИПАЛЬНОЙ ФУНКЦИИ</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xml:space="preserve">2.1. Муниципальную функцию осуществляют должностные лица Администрации </w:t>
      </w:r>
      <w:r>
        <w:rPr>
          <w:rFonts w:ascii="Times New Roman" w:hAnsi="Times New Roman"/>
          <w:sz w:val="28"/>
          <w:szCs w:val="28"/>
        </w:rPr>
        <w:t>Ардатовского сельского поселения Ардатовского муниципального района</w:t>
      </w:r>
      <w:r w:rsidRPr="00C1329F">
        <w:rPr>
          <w:rFonts w:ascii="Times New Roman" w:hAnsi="Times New Roman"/>
          <w:sz w:val="28"/>
          <w:szCs w:val="28"/>
        </w:rPr>
        <w:t>.</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xml:space="preserve">Адрес Администрации </w:t>
      </w:r>
      <w:r>
        <w:rPr>
          <w:rFonts w:ascii="Times New Roman" w:hAnsi="Times New Roman"/>
          <w:sz w:val="28"/>
          <w:szCs w:val="28"/>
        </w:rPr>
        <w:t xml:space="preserve">Ардатовсеого сельского </w:t>
      </w:r>
      <w:r w:rsidRPr="00C1329F">
        <w:rPr>
          <w:rFonts w:ascii="Times New Roman" w:hAnsi="Times New Roman"/>
          <w:sz w:val="28"/>
          <w:szCs w:val="28"/>
        </w:rPr>
        <w:t xml:space="preserve">поселения: </w:t>
      </w:r>
      <w:r>
        <w:rPr>
          <w:rFonts w:ascii="Times New Roman" w:hAnsi="Times New Roman"/>
          <w:sz w:val="28"/>
          <w:szCs w:val="28"/>
        </w:rPr>
        <w:t>Республика Мордовия, Ардатовский район, пос.ст. Ардатов, ул. Центральная, дом 12</w:t>
      </w:r>
      <w:r w:rsidRPr="00C1329F">
        <w:rPr>
          <w:rFonts w:ascii="Times New Roman" w:hAnsi="Times New Roman"/>
          <w:sz w:val="28"/>
          <w:szCs w:val="28"/>
        </w:rPr>
        <w:t>.</w:t>
      </w:r>
    </w:p>
    <w:p w:rsidR="00151999" w:rsidRPr="00C1329F" w:rsidRDefault="00151999" w:rsidP="0006079C">
      <w:pPr>
        <w:ind w:firstLine="709"/>
        <w:rPr>
          <w:rFonts w:ascii="Times New Roman" w:hAnsi="Times New Roman"/>
          <w:sz w:val="28"/>
          <w:szCs w:val="28"/>
        </w:rPr>
      </w:pPr>
      <w:r w:rsidRPr="00C1329F">
        <w:rPr>
          <w:rFonts w:ascii="Times New Roman" w:hAnsi="Times New Roman"/>
          <w:sz w:val="28"/>
          <w:szCs w:val="28"/>
        </w:rPr>
        <w:t>График (режим) работы:</w:t>
      </w:r>
      <w:r>
        <w:rPr>
          <w:rFonts w:ascii="Times New Roman" w:hAnsi="Times New Roman"/>
          <w:sz w:val="28"/>
          <w:szCs w:val="28"/>
        </w:rPr>
        <w:t xml:space="preserve"> понедельник – пятница</w:t>
      </w:r>
      <w:r w:rsidRPr="00603ED6">
        <w:rPr>
          <w:rFonts w:ascii="Times New Roman" w:hAnsi="Times New Roman"/>
          <w:sz w:val="28"/>
          <w:szCs w:val="28"/>
        </w:rPr>
        <w:t xml:space="preserve"> </w:t>
      </w:r>
      <w:r>
        <w:rPr>
          <w:rFonts w:ascii="Times New Roman" w:hAnsi="Times New Roman"/>
          <w:sz w:val="28"/>
          <w:szCs w:val="28"/>
        </w:rPr>
        <w:t xml:space="preserve">с 8-30 до 17-30 </w:t>
      </w:r>
      <w:r w:rsidRPr="00C1329F">
        <w:rPr>
          <w:rFonts w:ascii="Times New Roman" w:hAnsi="Times New Roman"/>
          <w:sz w:val="28"/>
          <w:szCs w:val="28"/>
        </w:rPr>
        <w:t>.</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xml:space="preserve">Справочные телефоны: </w:t>
      </w:r>
      <w:r>
        <w:rPr>
          <w:rFonts w:ascii="Times New Roman" w:hAnsi="Times New Roman"/>
          <w:sz w:val="28"/>
          <w:szCs w:val="28"/>
        </w:rPr>
        <w:t>8 (834 31) 2-73-34</w:t>
      </w:r>
      <w:r w:rsidRPr="00C1329F">
        <w:rPr>
          <w:rFonts w:ascii="Times New Roman" w:hAnsi="Times New Roman"/>
          <w:sz w:val="28"/>
          <w:szCs w:val="28"/>
        </w:rPr>
        <w:t>.</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xml:space="preserve">Факс: </w:t>
      </w:r>
      <w:r>
        <w:rPr>
          <w:rFonts w:ascii="Times New Roman" w:hAnsi="Times New Roman"/>
          <w:sz w:val="28"/>
          <w:szCs w:val="28"/>
        </w:rPr>
        <w:t>8 (834 31) 2-73-12</w:t>
      </w:r>
      <w:r w:rsidRPr="00C1329F">
        <w:rPr>
          <w:rFonts w:ascii="Times New Roman" w:hAnsi="Times New Roman"/>
          <w:sz w:val="28"/>
          <w:szCs w:val="28"/>
        </w:rPr>
        <w:t>.</w:t>
      </w:r>
    </w:p>
    <w:p w:rsidR="00151999" w:rsidRPr="00766249" w:rsidRDefault="00151999" w:rsidP="00766249">
      <w:pPr>
        <w:rPr>
          <w:sz w:val="32"/>
          <w:szCs w:val="32"/>
        </w:rPr>
      </w:pPr>
      <w:r>
        <w:rPr>
          <w:rFonts w:ascii="Times New Roman" w:hAnsi="Times New Roman"/>
          <w:sz w:val="28"/>
          <w:szCs w:val="28"/>
        </w:rPr>
        <w:t xml:space="preserve">  </w:t>
      </w:r>
      <w:r w:rsidRPr="00C1329F">
        <w:rPr>
          <w:rFonts w:ascii="Times New Roman" w:hAnsi="Times New Roman"/>
          <w:sz w:val="28"/>
          <w:szCs w:val="28"/>
        </w:rPr>
        <w:t xml:space="preserve">Электронный адрес для обращений: </w:t>
      </w:r>
      <w:hyperlink r:id="rId13" w:history="1">
        <w:r w:rsidRPr="00766249">
          <w:rPr>
            <w:rStyle w:val="Hyperlink"/>
            <w:rFonts w:ascii="Times New Roman" w:hAnsi="Times New Roman"/>
            <w:sz w:val="28"/>
            <w:szCs w:val="28"/>
          </w:rPr>
          <w:t>satantion_ardatov@mail.ru</w:t>
        </w:r>
      </w:hyperlink>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xml:space="preserve">Официальный сайт в сети Интернет: </w:t>
      </w:r>
      <w:r>
        <w:rPr>
          <w:rFonts w:ascii="Times New Roman" w:hAnsi="Times New Roman"/>
          <w:sz w:val="28"/>
          <w:szCs w:val="28"/>
        </w:rPr>
        <w:t>stardatov.ardatov.e-mordovia.ru</w:t>
      </w:r>
      <w:r w:rsidRPr="00C1329F">
        <w:rPr>
          <w:rFonts w:ascii="Times New Roman" w:hAnsi="Times New Roman"/>
          <w:sz w:val="28"/>
          <w:szCs w:val="28"/>
        </w:rPr>
        <w:t>.</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2.2. Информирование о порядке муниципального исполнения муниципальной функции: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1) с использованием средств телефонной и факсимильной связи, электронной техники (по электронной почте);</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2) посредством размещения информации в сети Интернет;</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 с использованием информационных стендов в помещение Администрации поселения.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2.3. Консультации по вопросам осуществления контроля предоставляются: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1) при личном обращении (устные обращения);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2) по телефону;</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 по письменным обращениям.</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На информационных стендах в помещении, а также в сети Интернет размещается следующая информация: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выписки из нормативных правовых актов, содержащих нормы, регулирующие деятельность по исполнению муниципальной функции;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текст Административного регламента с приложениями;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ежегодный план проведения проверок;</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график (режим) работы.</w:t>
      </w:r>
    </w:p>
    <w:p w:rsidR="00151999" w:rsidRPr="00C1329F" w:rsidRDefault="00151999" w:rsidP="009D1629">
      <w:pPr>
        <w:ind w:firstLine="709"/>
        <w:rPr>
          <w:rFonts w:ascii="Times New Roman" w:hAnsi="Times New Roman"/>
          <w:bCs/>
          <w:sz w:val="28"/>
          <w:szCs w:val="28"/>
        </w:rPr>
      </w:pPr>
      <w:r w:rsidRPr="00C1329F">
        <w:rPr>
          <w:rFonts w:ascii="Times New Roman" w:hAnsi="Times New Roman"/>
          <w:sz w:val="28"/>
          <w:szCs w:val="28"/>
        </w:rPr>
        <w:t xml:space="preserve">2.4. </w:t>
      </w:r>
      <w:r w:rsidRPr="00C1329F">
        <w:rPr>
          <w:rFonts w:ascii="Times New Roman" w:hAnsi="Times New Roman"/>
          <w:bCs/>
          <w:sz w:val="28"/>
          <w:szCs w:val="28"/>
        </w:rPr>
        <w:t>Срок исполнения муниципальной функции.</w:t>
      </w:r>
    </w:p>
    <w:p w:rsidR="00151999" w:rsidRPr="00C1329F" w:rsidRDefault="00151999" w:rsidP="009D1629">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Плановые проверки в отношении юридических лиц и индивидуальных предпринимателей проводятся не чаще чем один раз в три года.</w:t>
      </w:r>
    </w:p>
    <w:p w:rsidR="00151999" w:rsidRPr="00C1329F" w:rsidRDefault="00151999" w:rsidP="009D1629">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2.5. Общий срок проведения проверок не может превышать двадцать рабочих дней.</w:t>
      </w:r>
    </w:p>
    <w:p w:rsidR="00151999" w:rsidRPr="00C1329F" w:rsidRDefault="00151999" w:rsidP="009D1629">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151999" w:rsidRPr="00C1329F" w:rsidRDefault="00151999" w:rsidP="009D1629">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2.6. 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главой муниципального образования, но не более чем на двадцать рабочих дней, в отношении малых предприятий не более чем на пятьдесят часов, микропредприятий не более чем на пятнадцать часов.</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2.7. Проверяемое лицо информируется о продлении срока проверки в письменной форме, а также посредством телефонной или факсимильной связи, электронной почты не позднее дня, следующего за днем подписания соответствующего распоряжения.</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jc w:val="center"/>
        <w:rPr>
          <w:rFonts w:ascii="Times New Roman" w:hAnsi="Times New Roman"/>
          <w:b/>
          <w:sz w:val="28"/>
          <w:szCs w:val="28"/>
        </w:rPr>
      </w:pPr>
      <w:r w:rsidRPr="00C1329F">
        <w:rPr>
          <w:rFonts w:ascii="Times New Roman" w:hAnsi="Times New Roman"/>
          <w:b/>
          <w:bCs/>
          <w:iCs/>
          <w:sz w:val="28"/>
          <w:szCs w:val="28"/>
        </w:rPr>
        <w:t>3.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(ДЕЙСТВИЙ) В ЭЛЕКТРОННОЙ ФОРМЕ</w:t>
      </w:r>
    </w:p>
    <w:p w:rsidR="00151999" w:rsidRPr="00C1329F" w:rsidRDefault="00151999" w:rsidP="009D1629">
      <w:pPr>
        <w:ind w:firstLine="709"/>
        <w:rPr>
          <w:rFonts w:ascii="Times New Roman" w:hAnsi="Times New Roman"/>
          <w:b/>
          <w:sz w:val="28"/>
          <w:szCs w:val="28"/>
        </w:rPr>
      </w:pPr>
    </w:p>
    <w:p w:rsidR="00151999" w:rsidRPr="00C1329F" w:rsidRDefault="00151999" w:rsidP="009D1629">
      <w:pPr>
        <w:ind w:firstLine="709"/>
        <w:jc w:val="center"/>
        <w:rPr>
          <w:rFonts w:ascii="Times New Roman" w:hAnsi="Times New Roman"/>
          <w:b/>
          <w:bCs/>
          <w:sz w:val="28"/>
          <w:szCs w:val="28"/>
        </w:rPr>
      </w:pPr>
      <w:r w:rsidRPr="00C1329F">
        <w:rPr>
          <w:rFonts w:ascii="Times New Roman" w:hAnsi="Times New Roman"/>
          <w:b/>
          <w:bCs/>
          <w:sz w:val="28"/>
          <w:szCs w:val="28"/>
        </w:rPr>
        <w:t xml:space="preserve">Последовательность действий при исполнении муниципальной функции </w:t>
      </w:r>
      <w:r w:rsidRPr="00C1329F">
        <w:rPr>
          <w:rFonts w:ascii="Times New Roman" w:hAnsi="Times New Roman"/>
          <w:b/>
          <w:sz w:val="28"/>
          <w:szCs w:val="28"/>
        </w:rPr>
        <w:t>по осуществлению муниципального контроля за обеспечением сохранности автомобильных дорог местного значения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3.1. Исполнение муниципальной функции по осуществлению муниципального контроля за обеспечением сохранности автомобильных дорог местного значения (далее - мероприятия) включает в себя в себя следующие административные процедуры:</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планирование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подготовка к проведению и проведение проверок (плановых, внеплановых);</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оформление результатов проверок, в том числе выдача предписаний об устранении выявленных нарушений;</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контроль за исполнением выданных предписаний и принятие мер по результатам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xml:space="preserve">3.2. Блок-схема исполнения муниципальной функции приведена в </w:t>
      </w:r>
      <w:hyperlink r:id="rId14" w:history="1">
        <w:r w:rsidRPr="00C1329F">
          <w:rPr>
            <w:rStyle w:val="Hyperlink"/>
            <w:rFonts w:ascii="Times New Roman" w:hAnsi="Times New Roman"/>
            <w:color w:val="auto"/>
            <w:sz w:val="28"/>
            <w:szCs w:val="28"/>
          </w:rPr>
          <w:t>приложениях 1</w:t>
        </w:r>
      </w:hyperlink>
      <w:r w:rsidRPr="00C1329F">
        <w:rPr>
          <w:rFonts w:ascii="Times New Roman" w:hAnsi="Times New Roman"/>
          <w:sz w:val="28"/>
          <w:szCs w:val="28"/>
        </w:rPr>
        <w:t xml:space="preserve">, </w:t>
      </w:r>
      <w:hyperlink r:id="rId15" w:history="1">
        <w:r w:rsidRPr="00C1329F">
          <w:rPr>
            <w:rStyle w:val="Hyperlink"/>
            <w:rFonts w:ascii="Times New Roman" w:hAnsi="Times New Roman"/>
            <w:color w:val="auto"/>
            <w:sz w:val="28"/>
            <w:szCs w:val="28"/>
          </w:rPr>
          <w:t>2</w:t>
        </w:r>
      </w:hyperlink>
      <w:r w:rsidRPr="00C1329F">
        <w:rPr>
          <w:rFonts w:ascii="Times New Roman" w:hAnsi="Times New Roman"/>
          <w:sz w:val="28"/>
          <w:szCs w:val="28"/>
        </w:rPr>
        <w:t xml:space="preserve"> к настоящему Административному регламенту.</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jc w:val="center"/>
        <w:rPr>
          <w:rFonts w:ascii="Times New Roman" w:hAnsi="Times New Roman"/>
          <w:b/>
          <w:bCs/>
          <w:sz w:val="28"/>
          <w:szCs w:val="28"/>
        </w:rPr>
      </w:pPr>
      <w:r w:rsidRPr="00C1329F">
        <w:rPr>
          <w:rFonts w:ascii="Times New Roman" w:hAnsi="Times New Roman"/>
          <w:b/>
          <w:bCs/>
          <w:sz w:val="28"/>
          <w:szCs w:val="28"/>
        </w:rPr>
        <w:t>Планирование проверок</w:t>
      </w:r>
    </w:p>
    <w:p w:rsidR="00151999" w:rsidRPr="00C1329F" w:rsidRDefault="00151999" w:rsidP="009D1629">
      <w:pPr>
        <w:ind w:firstLine="709"/>
        <w:rPr>
          <w:rFonts w:ascii="Times New Roman" w:hAnsi="Times New Roman"/>
          <w:sz w:val="28"/>
          <w:szCs w:val="28"/>
        </w:rPr>
      </w:pPr>
    </w:p>
    <w:p w:rsidR="00151999" w:rsidRPr="00C1329F" w:rsidRDefault="00151999" w:rsidP="00F80397">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xml:space="preserve">3.3. Плановые проверки проводятся на основании </w:t>
      </w:r>
      <w:hyperlink r:id="rId16" w:history="1">
        <w:r w:rsidRPr="00C1329F">
          <w:rPr>
            <w:rFonts w:ascii="Times New Roman" w:hAnsi="Times New Roman"/>
            <w:color w:val="0000FF"/>
            <w:sz w:val="28"/>
            <w:szCs w:val="28"/>
          </w:rPr>
          <w:t>разрабатываемых</w:t>
        </w:r>
      </w:hyperlink>
      <w:r w:rsidRPr="00C1329F">
        <w:rPr>
          <w:rFonts w:ascii="Times New Roman" w:hAnsi="Times New Roman"/>
          <w:sz w:val="28"/>
          <w:szCs w:val="28"/>
        </w:rPr>
        <w:t xml:space="preserve"> и утверждаемых Администрацией поселения в соответствии с ее полномочиями ежегодных планов.</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В ежегодных планах проведения плановых проверок юридических лиц (их филиалов, представительств, обособленных структурных подразделений) и индивидуальных предпринимателей указываются следующие сведения:</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2) цель и основания проведения каждой плановой проверки;</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3) дата начала и сроки проведения каждой плановой проверки;</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4) наименование Администрации поселения. При проведении плановой проверки администрацией поселения совместно с иными органами указываются наименования всех участвующих в такой проверке органов.</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3.4. В срок до 1 сентября года, предшествующего году проведения плановых проверок, Администрация поселения направляет проект ежегодного плана проведения плановых проверок в органы прокуратуры.</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Администрация поселения рассматривает поступившие предложения прокуратуры и по итогам их рассмотрения направляет в органы прокуратуры в срок до 1 ноября года, предшествующего году проведения плановых проверок, утвержденный ежегодный план проведения плановых проверок.</w:t>
      </w:r>
    </w:p>
    <w:p w:rsidR="00151999" w:rsidRPr="00C1329F" w:rsidRDefault="00151999" w:rsidP="00F80397">
      <w:pPr>
        <w:ind w:firstLine="709"/>
        <w:rPr>
          <w:rFonts w:ascii="Times New Roman" w:hAnsi="Times New Roman"/>
          <w:sz w:val="28"/>
          <w:szCs w:val="28"/>
        </w:rPr>
      </w:pPr>
      <w:r>
        <w:rPr>
          <w:rFonts w:ascii="Times New Roman" w:hAnsi="Times New Roman"/>
          <w:sz w:val="28"/>
          <w:szCs w:val="28"/>
        </w:rPr>
        <w:t>Утвержденный Г</w:t>
      </w:r>
      <w:r w:rsidRPr="00C1329F">
        <w:rPr>
          <w:rFonts w:ascii="Times New Roman" w:hAnsi="Times New Roman"/>
          <w:sz w:val="28"/>
          <w:szCs w:val="28"/>
        </w:rPr>
        <w:t>лавой муниципального образования ежегодный план проведения плановых проверок доводится до сведения заинтересованных лиц посредством его размещения на официальном сайте муниципального образования в сети Интернет (</w:t>
      </w:r>
      <w:r>
        <w:rPr>
          <w:rFonts w:ascii="Times New Roman" w:hAnsi="Times New Roman"/>
          <w:sz w:val="28"/>
          <w:szCs w:val="28"/>
        </w:rPr>
        <w:t>stardatov.ardatov.e-mordovia.ru</w:t>
      </w:r>
      <w:r w:rsidRPr="00C1329F">
        <w:rPr>
          <w:rFonts w:ascii="Times New Roman" w:hAnsi="Times New Roman"/>
          <w:sz w:val="28"/>
          <w:szCs w:val="28"/>
        </w:rPr>
        <w:t>).</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3.5. Основанием для включения плановой проверки в ежегодный план проведения плановых проверок является истечение трех лет со дня:</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1) государственной регистрации юридического лица, индивидуального предпринимателя;</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2) окончания проведения последней плановой проверки юридического лица, индивидуального предпринимателя;</w:t>
      </w:r>
    </w:p>
    <w:p w:rsidR="00151999" w:rsidRPr="00C1329F" w:rsidRDefault="00151999" w:rsidP="00F80397">
      <w:pPr>
        <w:pStyle w:val="ConsPlusNormal"/>
        <w:ind w:firstLine="709"/>
        <w:jc w:val="both"/>
        <w:rPr>
          <w:rFonts w:ascii="Times New Roman" w:hAnsi="Times New Roman" w:cs="Times New Roman"/>
          <w:sz w:val="28"/>
          <w:szCs w:val="28"/>
        </w:rPr>
      </w:pPr>
      <w:r w:rsidRPr="00C1329F">
        <w:rPr>
          <w:rFonts w:ascii="Times New Roman" w:hAnsi="Times New Roman" w:cs="Times New Roman"/>
          <w:sz w:val="28"/>
          <w:szCs w:val="28"/>
        </w:rPr>
        <w:t>3)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3.6. Предметом проверки является соблюдение юридическими лицами, индивидуальными предпринимателями обязательных требований и требований, установленных муниципальными правовыми актами.</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3.7. Ответственными лицом за формирование плана проверок является  муниципальный служащий Администрации поселения, исполняющий свои обязанности в соответствии с должностным регламентом.</w:t>
      </w:r>
    </w:p>
    <w:p w:rsidR="00151999" w:rsidRPr="00C1329F" w:rsidRDefault="00151999" w:rsidP="00F80397">
      <w:pPr>
        <w:ind w:firstLine="709"/>
        <w:rPr>
          <w:rFonts w:ascii="Times New Roman" w:hAnsi="Times New Roman"/>
          <w:sz w:val="28"/>
          <w:szCs w:val="28"/>
        </w:rPr>
      </w:pPr>
      <w:r w:rsidRPr="00C1329F">
        <w:rPr>
          <w:rFonts w:ascii="Times New Roman" w:hAnsi="Times New Roman"/>
          <w:sz w:val="28"/>
          <w:szCs w:val="28"/>
        </w:rPr>
        <w:t>Результатом планирования проверок является утверждение главой муниципального образования ежегодного плана проведения плановых проверок и доведение его до сведения заинтересованных лиц.</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jc w:val="center"/>
        <w:rPr>
          <w:rFonts w:ascii="Times New Roman" w:hAnsi="Times New Roman"/>
          <w:b/>
          <w:bCs/>
          <w:sz w:val="28"/>
          <w:szCs w:val="28"/>
        </w:rPr>
      </w:pPr>
      <w:r w:rsidRPr="00C1329F">
        <w:rPr>
          <w:rFonts w:ascii="Times New Roman" w:hAnsi="Times New Roman"/>
          <w:b/>
          <w:bCs/>
          <w:sz w:val="28"/>
          <w:szCs w:val="28"/>
        </w:rPr>
        <w:t>Подготовка к проведению и проведение проверок</w:t>
      </w:r>
    </w:p>
    <w:p w:rsidR="00151999" w:rsidRPr="00C1329F" w:rsidRDefault="00151999" w:rsidP="009D1629">
      <w:pPr>
        <w:ind w:firstLine="709"/>
        <w:jc w:val="center"/>
        <w:rPr>
          <w:rFonts w:ascii="Times New Roman" w:hAnsi="Times New Roman"/>
          <w:b/>
          <w:bCs/>
          <w:sz w:val="28"/>
          <w:szCs w:val="28"/>
        </w:rPr>
      </w:pPr>
      <w:r w:rsidRPr="00C1329F">
        <w:rPr>
          <w:rFonts w:ascii="Times New Roman" w:hAnsi="Times New Roman"/>
          <w:b/>
          <w:bCs/>
          <w:sz w:val="28"/>
          <w:szCs w:val="28"/>
        </w:rPr>
        <w:t>Подготовка к проведению плановых проверок</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3.8. Основаниями для начала административной процедуры, связанной с подготовкой проведения плановой проверки, является утвержденный главой муниципального образования ежегодный план проведения проверок.</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Ответственным за подготовку проведения плановой проверки являются должностные лица Администрации поселения, определенные распоряжением главы муниципального образования.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xml:space="preserve">3.9. Проверка проводится на основании распоряжения главы муниципального образования. Форма распоряжения должна соответствовать типовой </w:t>
      </w:r>
      <w:hyperlink r:id="rId17" w:history="1">
        <w:r w:rsidRPr="00C1329F">
          <w:rPr>
            <w:rStyle w:val="Hyperlink"/>
            <w:rFonts w:ascii="Times New Roman" w:hAnsi="Times New Roman"/>
            <w:color w:val="auto"/>
            <w:sz w:val="28"/>
            <w:szCs w:val="28"/>
          </w:rPr>
          <w:t>форме</w:t>
        </w:r>
      </w:hyperlink>
      <w:r w:rsidRPr="00C1329F">
        <w:rPr>
          <w:rFonts w:ascii="Times New Roman" w:hAnsi="Times New Roman"/>
          <w:sz w:val="28"/>
          <w:szCs w:val="28"/>
        </w:rPr>
        <w:t>, установленной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О проведении плановой проверки лица, в отношении которых проводятся мероприятия по надзору, уведомляются не позднее чем в течение трех рабочих дней до начала ее проведения посредством направления копии распоряжения главы муниципального образования о начале проведения плановой проверки заказным почтовым отправлением с уведомлением о вручении или иным доступным способом.</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В распоряжении о проведении проверки указываются: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1) наименование органа муниципального контроля;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4) цели, задачи, предмет проверки и срок ее проведения;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5) правовые основания проведения проверки, в том числе подлежащие проверке обязательные требования и требования, установленные муниципальными правовыми актами;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6) сроки проведения и перечень мероприятий по контролю, необходимых для достижения целей и задач проведения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7) перечень административных регламентов по осуществлению муниципального контроля;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9) даты начала и окончания проведения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3.9.1. В случае привлечения органами муниципального контроля экспертов, экспертных организаций к проведению мероприятий по контролю оплата их услуг, а также возмещение понесенных ими в связи с участием в мероприятиях по контролю расходов производится в порядке и в размерах, которые установлены Правительством Российской Федерации.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xml:space="preserve">3.10. Информация о распоряжении главы муниципального образования заносится ответственным специалистом в </w:t>
      </w:r>
      <w:hyperlink r:id="rId18" w:history="1">
        <w:r w:rsidRPr="00C1329F">
          <w:rPr>
            <w:rStyle w:val="Hyperlink"/>
            <w:rFonts w:ascii="Times New Roman" w:hAnsi="Times New Roman"/>
            <w:color w:val="auto"/>
            <w:sz w:val="28"/>
            <w:szCs w:val="28"/>
          </w:rPr>
          <w:t>журнал</w:t>
        </w:r>
      </w:hyperlink>
      <w:r w:rsidRPr="00C1329F">
        <w:rPr>
          <w:rFonts w:ascii="Times New Roman" w:hAnsi="Times New Roman"/>
          <w:sz w:val="28"/>
          <w:szCs w:val="28"/>
        </w:rPr>
        <w:t xml:space="preserve"> учета распоряжений об исполнении муниципальной функции по форме, приведенной в приложении 3 к Административному регламенту.</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Результатом административной процедуры является подготовка распоряжения о проведении плановой проверки, его регистрация и уведомление юридического лица, индивидуального предпринимателя о проведении плановой проверки.</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jc w:val="center"/>
        <w:rPr>
          <w:rFonts w:ascii="Times New Roman" w:hAnsi="Times New Roman"/>
          <w:b/>
          <w:bCs/>
          <w:sz w:val="28"/>
          <w:szCs w:val="28"/>
        </w:rPr>
      </w:pPr>
      <w:r w:rsidRPr="00C1329F">
        <w:rPr>
          <w:rFonts w:ascii="Times New Roman" w:hAnsi="Times New Roman"/>
          <w:b/>
          <w:bCs/>
          <w:sz w:val="28"/>
          <w:szCs w:val="28"/>
        </w:rPr>
        <w:t>Проведение плановой проверки</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3.11. Основанием для начала административной процедуры является наступление даты проведения плановой проверки, установленной в распоряжении о проведении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Плановые проверки проводятся в форме документарной и (или) выездной проверки.</w:t>
      </w:r>
    </w:p>
    <w:p w:rsidR="00151999" w:rsidRPr="00C1329F" w:rsidRDefault="00151999" w:rsidP="009D1629">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3.12.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муниципального контроля.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Основанием для проведения документарной проверки является распоряжение о проведении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Документарная проверка проводится по месту нахождения Администрации поселения.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Заверенные печатью копии распо</w:t>
      </w:r>
      <w:r>
        <w:rPr>
          <w:rFonts w:ascii="Times New Roman" w:hAnsi="Times New Roman"/>
          <w:sz w:val="28"/>
          <w:szCs w:val="28"/>
        </w:rPr>
        <w:t>ряжения Главы Ардатовского сельского поселения</w:t>
      </w:r>
      <w:r w:rsidRPr="00C1329F">
        <w:rPr>
          <w:rFonts w:ascii="Times New Roman" w:hAnsi="Times New Roman"/>
          <w:sz w:val="28"/>
          <w:szCs w:val="28"/>
        </w:rPr>
        <w:t xml:space="preserve"> о проведении проверки вручаются под роспись должностными лицами органа муниципального контроля, проводящими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По требованию подлежащих проверке лиц должностные лица органа муниципального контроля обязаны представить информацию об этих органах, а также об экспертах, экспертных организациях в целях подтверждения своих полномочий.</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Уполномоченные на проведение документарной проверки должностные лица проводят изучение имеющихся в Администрации поселения документов, касающихся субъекта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3.13. В случае если достоверность сведений, содержащихся в документах, имеющихся в Администрации поселения,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уполномоченное должностное лицо направляет в адрес юридического лица, индивидуального предпринимателя мотивированный запрос с требованием представить иные необходимые для проведения документарной проверки документы.</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К запросу прилагается заверенная печатью копия распоряжения главы муниципального образования о проведении документарной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Не допускается требовать нотариального удостоверения копий документов, представляемых в Администрацию поселения, если иное не предусмотрено законодательством Российской Федерации.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3.14. Если в ходе документарной проверки в документах, представленных юридическим лицом, индивидуальным предпринимателем, выявлены ошибки и (или) противоречия либо несоответствие сведений, содержащихся в этих документах, имеющихся в Администрации поселения и (или) полученных в ходе исполнения администрацией поселения муниципальной функции, то информацию об этом уполномоченное должностное лицо направляет юридическому лицу, индивидуальному предпринимателю с требованием представить в течение 10 рабочих дней необходимые пояснения в письменной форме.</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3.15. Уполномоченные должностные лица, проводящие документарную проверку, обязаны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пояснения и документы, подтверждающие достоверность ранее представленных документов.</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При проведении документарной проверки, уполномоченные должностные лица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администрацией поселения от иных органов государственного или муниципального контроля (надзора).</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3.16. Выездная проверка проводится по месту нахождения юридического лица, по месту осуществления деятельности индивидуального предпринимателя и (или) по месту фактического осуществления их деятельности.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Предметом выездной проверки являются содержащиеся в документах юридического лица, индивидуального предпринимателя сведения, а также соответствие их работников, состояние используемых указанными лицами при осуществлении деятельности территорий, зданий, строений, сооружений, помещений, оборудования, подобных объектов, транспортных средств, производимые и реализуемые юридическим лицом, индивидуальным предпринимателем товары (выполняемая работа, предоставляемые услуги) и принимаемые ими меры по исполнению обязательных требований и требований, установленных муниципальными правовыми актами.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Основанием для проведения выездной проверки является распоряжение о назначении выездной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3.17. Выездная проверка проводится в случае, если при документарной проверке не представляется возможным:</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оценить соответствие деятельности юридического лица, индивидуального предпринимателя обязательным требованиям без проведения соответствующего мероприятия по контролю.</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xml:space="preserve">- удостовериться в полноте и достоверности сведений, содержащихся в </w:t>
      </w:r>
      <w:hyperlink r:id="rId19" w:history="1">
        <w:r w:rsidRPr="00C1329F">
          <w:rPr>
            <w:rFonts w:ascii="Times New Roman" w:hAnsi="Times New Roman"/>
            <w:sz w:val="28"/>
            <w:szCs w:val="28"/>
          </w:rPr>
          <w:t>уведомлении</w:t>
        </w:r>
      </w:hyperlink>
      <w:r w:rsidRPr="00C1329F">
        <w:rPr>
          <w:rFonts w:ascii="Times New Roman" w:hAnsi="Times New Roman"/>
          <w:sz w:val="28"/>
          <w:szCs w:val="28"/>
        </w:rPr>
        <w:t xml:space="preserve"> о начале осуществления отдельных видов предпринимательской деятельности и иных имеющихся в распоряжении органа муниципального контроля документах юридического лица, индивидуального предпринимателя.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Выездная проверка может проводиться только уполномоченными должностными лицами, которые указаны в распоряжении о проведении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xml:space="preserve">Выездная проверка начинается с предъявления служебного удостоверения должностными лицами Администрации поселения, обязательного ознакомления руководителя юридического лица, индивидуального предпринимателя, его уполномоченного представителя с </w:t>
      </w:r>
      <w:r>
        <w:rPr>
          <w:rFonts w:ascii="Times New Roman" w:hAnsi="Times New Roman"/>
          <w:sz w:val="28"/>
          <w:szCs w:val="28"/>
        </w:rPr>
        <w:t>распоряжением Главы Ардатовского сельского поселения</w:t>
      </w:r>
      <w:r w:rsidRPr="00C1329F">
        <w:rPr>
          <w:rFonts w:ascii="Times New Roman" w:hAnsi="Times New Roman"/>
          <w:sz w:val="28"/>
          <w:szCs w:val="28"/>
        </w:rPr>
        <w:t xml:space="preserve"> о назначении выездной проверки и с полномочиями проводящих выездную проверку лиц, а также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условиями ее проведения.</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jc w:val="center"/>
        <w:rPr>
          <w:rFonts w:ascii="Times New Roman" w:hAnsi="Times New Roman"/>
          <w:b/>
          <w:bCs/>
          <w:sz w:val="28"/>
          <w:szCs w:val="28"/>
        </w:rPr>
      </w:pPr>
      <w:r w:rsidRPr="00C1329F">
        <w:rPr>
          <w:rFonts w:ascii="Times New Roman" w:hAnsi="Times New Roman"/>
          <w:b/>
          <w:bCs/>
          <w:sz w:val="28"/>
          <w:szCs w:val="28"/>
        </w:rPr>
        <w:t>Организация и проведение внеплановой проверки</w:t>
      </w:r>
    </w:p>
    <w:p w:rsidR="00151999" w:rsidRPr="00C1329F" w:rsidRDefault="00151999" w:rsidP="009D1629">
      <w:pPr>
        <w:ind w:firstLine="709"/>
        <w:rPr>
          <w:rFonts w:ascii="Times New Roman" w:hAnsi="Times New Roman"/>
          <w:sz w:val="28"/>
          <w:szCs w:val="28"/>
        </w:rPr>
      </w:pP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3.18.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 техногенного характера, по ликвидации последствий причинения такого вреда.</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3.19. Основанием для проведения внеплановой проверки является:</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2) мотивированное представление должностного лица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угрозы чрезвычайных ситуаций природного и техногенного характера;</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xml:space="preserve">3.20. Обращения и заявления, не позволяющие установить лицо, обратившееся в Администрацию поселения, а также обращения и заявления, не содержащие информацию о фактах, указанных в </w:t>
      </w:r>
      <w:hyperlink r:id="rId20" w:history="1">
        <w:r w:rsidRPr="00C1329F">
          <w:rPr>
            <w:rFonts w:ascii="Times New Roman" w:hAnsi="Times New Roman"/>
            <w:sz w:val="28"/>
            <w:szCs w:val="28"/>
          </w:rPr>
          <w:t>пункте 3</w:t>
        </w:r>
      </w:hyperlink>
      <w:r w:rsidRPr="00C1329F">
        <w:rPr>
          <w:rFonts w:ascii="Times New Roman" w:hAnsi="Times New Roman"/>
          <w:sz w:val="28"/>
          <w:szCs w:val="28"/>
        </w:rPr>
        <w:t>.19 настоящего Административного регламента, не могут служить основанием для проведения внеплановой проверки.</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 xml:space="preserve">3.21. Внеплановая проверка проводится в форме документарной и (или) выездной проверки в порядке, установленном </w:t>
      </w:r>
      <w:hyperlink r:id="rId21" w:history="1">
        <w:r w:rsidRPr="00C1329F">
          <w:rPr>
            <w:rStyle w:val="Hyperlink"/>
            <w:rFonts w:ascii="Times New Roman" w:hAnsi="Times New Roman"/>
            <w:color w:val="auto"/>
            <w:sz w:val="28"/>
            <w:szCs w:val="28"/>
          </w:rPr>
          <w:t>статьями 11</w:t>
        </w:r>
      </w:hyperlink>
      <w:r w:rsidRPr="00C1329F">
        <w:rPr>
          <w:rFonts w:ascii="Times New Roman" w:hAnsi="Times New Roman"/>
          <w:sz w:val="28"/>
          <w:szCs w:val="28"/>
        </w:rPr>
        <w:t xml:space="preserve"> и </w:t>
      </w:r>
      <w:hyperlink r:id="rId22" w:history="1">
        <w:r w:rsidRPr="00C1329F">
          <w:rPr>
            <w:rStyle w:val="Hyperlink"/>
            <w:rFonts w:ascii="Times New Roman" w:hAnsi="Times New Roman"/>
            <w:color w:val="auto"/>
            <w:sz w:val="28"/>
            <w:szCs w:val="28"/>
          </w:rPr>
          <w:t>12</w:t>
        </w:r>
      </w:hyperlink>
      <w:r w:rsidRPr="00C1329F">
        <w:rPr>
          <w:rFonts w:ascii="Times New Roman" w:hAnsi="Times New Roman"/>
          <w:sz w:val="28"/>
          <w:szCs w:val="28"/>
        </w:rPr>
        <w:t xml:space="preserve">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 xml:space="preserve">Внеплановая проверка юридических лиц, индивидуальных предпринимателей может быть проведена по основаниям, указанным в </w:t>
      </w:r>
      <w:hyperlink r:id="rId23" w:history="1">
        <w:r w:rsidRPr="00C1329F">
          <w:rPr>
            <w:rStyle w:val="Hyperlink"/>
            <w:rFonts w:ascii="Times New Roman" w:hAnsi="Times New Roman"/>
            <w:sz w:val="28"/>
            <w:szCs w:val="28"/>
          </w:rPr>
          <w:t>абзацах «а»</w:t>
        </w:r>
      </w:hyperlink>
      <w:r w:rsidRPr="00C1329F">
        <w:rPr>
          <w:rFonts w:ascii="Times New Roman" w:hAnsi="Times New Roman"/>
          <w:sz w:val="28"/>
          <w:szCs w:val="28"/>
        </w:rPr>
        <w:t xml:space="preserve">, </w:t>
      </w:r>
      <w:hyperlink r:id="rId24" w:history="1">
        <w:r w:rsidRPr="00C1329F">
          <w:rPr>
            <w:rStyle w:val="Hyperlink"/>
            <w:rFonts w:ascii="Times New Roman" w:hAnsi="Times New Roman"/>
            <w:sz w:val="28"/>
            <w:szCs w:val="28"/>
          </w:rPr>
          <w:t>«б» подпункта 2 пункта 3.1</w:t>
        </w:r>
      </w:hyperlink>
      <w:r w:rsidRPr="00C1329F">
        <w:rPr>
          <w:rFonts w:ascii="Times New Roman" w:hAnsi="Times New Roman"/>
          <w:sz w:val="28"/>
          <w:szCs w:val="28"/>
        </w:rPr>
        <w:t>9 настоящего Административного регламента после согласования с органом прокуратуры по месту осуществления деятельности таких юридических лиц, индивидуальных предпринимателей.</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3.22. Заявление о согласовании Администрацией поселения с органами прокуратуры проведения внеплановой выездной проверки юридического лица, индивидуального предпринимателя составляется в соответствии с типовой формой, установленной уполномоченным Правительством Российской Федерации федеральным органом исполнительной власти.</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 xml:space="preserve">3.23. </w:t>
      </w:r>
      <w:r>
        <w:rPr>
          <w:rFonts w:ascii="Times New Roman" w:hAnsi="Times New Roman"/>
          <w:sz w:val="28"/>
          <w:szCs w:val="28"/>
        </w:rPr>
        <w:t>В день подписания распоряжения Г</w:t>
      </w:r>
      <w:r w:rsidRPr="00C1329F">
        <w:rPr>
          <w:rFonts w:ascii="Times New Roman" w:hAnsi="Times New Roman"/>
          <w:sz w:val="28"/>
          <w:szCs w:val="28"/>
        </w:rPr>
        <w:t xml:space="preserve">лавой </w:t>
      </w:r>
      <w:r>
        <w:rPr>
          <w:rFonts w:ascii="Times New Roman" w:hAnsi="Times New Roman"/>
          <w:sz w:val="28"/>
          <w:szCs w:val="28"/>
        </w:rPr>
        <w:t>Ардатовского сельского поселения</w:t>
      </w:r>
      <w:r w:rsidRPr="00C1329F">
        <w:rPr>
          <w:rFonts w:ascii="Times New Roman" w:hAnsi="Times New Roman"/>
          <w:sz w:val="28"/>
          <w:szCs w:val="28"/>
        </w:rPr>
        <w:t xml:space="preserve"> о проведении внеплановой выездной проверки юридического лица, индивидуального предпринимателя в целях согласования ее проведения Администрация поселения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цифровой подписью, в органы прокуратуры по месту осуществления деятельности юридического лица, индивидуального предпринимателя заявление о согласовании проведения внеплановой выездной проверки. К этому заявлению прилагаются копия распоряж</w:t>
      </w:r>
      <w:r>
        <w:rPr>
          <w:rFonts w:ascii="Times New Roman" w:hAnsi="Times New Roman"/>
          <w:sz w:val="28"/>
          <w:szCs w:val="28"/>
        </w:rPr>
        <w:t xml:space="preserve">ения Главы Ардатовского сельского поселения </w:t>
      </w:r>
      <w:r w:rsidRPr="00C1329F">
        <w:rPr>
          <w:rFonts w:ascii="Times New Roman" w:hAnsi="Times New Roman"/>
          <w:sz w:val="28"/>
          <w:szCs w:val="28"/>
        </w:rPr>
        <w:t>о проведении внеплановой выездной проверке и документы, которые содержат сведения, послужившие основанием ее проведения.</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xml:space="preserve">3.24. Если основанием для проведения внеплановой выездной проверки является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возникновение чрезвычайных ситуаций природного и техногенного характера, обнаружение нарушений обязательных требований и требований, установленных муниципальными правовыми актами, в момент совершения таких нарушений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органов прокуратуры о проведении мероприятий по контролю посредством направления документов, предусмотренных </w:t>
      </w:r>
      <w:hyperlink r:id="rId25" w:history="1">
        <w:r w:rsidRPr="00C1329F">
          <w:rPr>
            <w:rFonts w:ascii="Times New Roman" w:hAnsi="Times New Roman"/>
            <w:color w:val="0000FF"/>
            <w:sz w:val="28"/>
            <w:szCs w:val="28"/>
          </w:rPr>
          <w:t>частями 6</w:t>
        </w:r>
      </w:hyperlink>
      <w:r w:rsidRPr="00C1329F">
        <w:rPr>
          <w:rFonts w:ascii="Times New Roman" w:hAnsi="Times New Roman"/>
          <w:sz w:val="28"/>
          <w:szCs w:val="28"/>
        </w:rPr>
        <w:t xml:space="preserve"> и </w:t>
      </w:r>
      <w:hyperlink r:id="rId26" w:history="1">
        <w:r w:rsidRPr="00C1329F">
          <w:rPr>
            <w:rFonts w:ascii="Times New Roman" w:hAnsi="Times New Roman"/>
            <w:color w:val="0000FF"/>
            <w:sz w:val="28"/>
            <w:szCs w:val="28"/>
          </w:rPr>
          <w:t>7</w:t>
        </w:r>
      </w:hyperlink>
      <w:r w:rsidRPr="00C1329F">
        <w:rPr>
          <w:rFonts w:ascii="Times New Roman" w:hAnsi="Times New Roman"/>
          <w:sz w:val="28"/>
          <w:szCs w:val="28"/>
        </w:rPr>
        <w:t xml:space="preserve"> статьи 10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органы прокуратуры в течение двадцати четырех часов. В этом случае прокурор или его заместитель принимает решение о согласовании проведения внеплановой выездной проверки в день поступления соответствующих документов.</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3.25. О проведении внеплановой выездной проверки юридическое лицо, индивидуальный предприниматель уведомляются Администрацией поселения не менее чем за двадцать четыре часа до начала ее проведения любым доступным способом за исключением внеплановой выездной проверки, основания проведения которой указаны в под</w:t>
      </w:r>
      <w:hyperlink r:id="rId27" w:history="1">
        <w:r w:rsidRPr="00C1329F">
          <w:rPr>
            <w:rFonts w:ascii="Times New Roman" w:hAnsi="Times New Roman"/>
            <w:sz w:val="28"/>
            <w:szCs w:val="28"/>
          </w:rPr>
          <w:t>пункте 2 пункта</w:t>
        </w:r>
      </w:hyperlink>
      <w:r w:rsidRPr="00C1329F">
        <w:rPr>
          <w:rFonts w:ascii="Times New Roman" w:hAnsi="Times New Roman"/>
          <w:sz w:val="28"/>
          <w:szCs w:val="28"/>
        </w:rPr>
        <w:t xml:space="preserve"> 3.19 настоящего Административного регламента.</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3.26. Возможность приостановления муниципальной функции законодательством Российской Федерации не предусмотрена.</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3.26.1.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о начале проведения внеплановой выездной проверки не требуется.</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jc w:val="center"/>
        <w:rPr>
          <w:rFonts w:ascii="Times New Roman" w:hAnsi="Times New Roman"/>
          <w:b/>
          <w:bCs/>
          <w:sz w:val="28"/>
          <w:szCs w:val="28"/>
        </w:rPr>
      </w:pPr>
      <w:r w:rsidRPr="00C1329F">
        <w:rPr>
          <w:rFonts w:ascii="Times New Roman" w:hAnsi="Times New Roman"/>
          <w:b/>
          <w:bCs/>
          <w:sz w:val="28"/>
          <w:szCs w:val="28"/>
        </w:rPr>
        <w:t>Оформление результатов проверки, в том числе выдача предписаний об устранении выявленных нарушений в случае их выявления</w:t>
      </w:r>
    </w:p>
    <w:p w:rsidR="00151999" w:rsidRPr="00C1329F" w:rsidRDefault="00151999" w:rsidP="009D1629">
      <w:pPr>
        <w:ind w:firstLine="709"/>
        <w:rPr>
          <w:rFonts w:ascii="Times New Roman" w:hAnsi="Times New Roman"/>
          <w:sz w:val="28"/>
          <w:szCs w:val="28"/>
        </w:rPr>
      </w:pP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 xml:space="preserve">3.27. Результатом проверки является составление акта в соответствии с типовой </w:t>
      </w:r>
      <w:hyperlink r:id="rId28" w:history="1">
        <w:r w:rsidRPr="00C1329F">
          <w:rPr>
            <w:rStyle w:val="Hyperlink"/>
            <w:rFonts w:ascii="Times New Roman" w:hAnsi="Times New Roman"/>
            <w:color w:val="auto"/>
            <w:sz w:val="28"/>
            <w:szCs w:val="28"/>
          </w:rPr>
          <w:t>формой</w:t>
        </w:r>
      </w:hyperlink>
      <w:r w:rsidRPr="00C1329F">
        <w:rPr>
          <w:rFonts w:ascii="Times New Roman" w:hAnsi="Times New Roman"/>
          <w:sz w:val="28"/>
          <w:szCs w:val="28"/>
        </w:rPr>
        <w:t>, установленной приказом Минэкономразвития РФ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В акте проверки указываются:</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1) дата, время и место составления акта проверки;</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2) наименование органа муниципального контроля;</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3) дата и номер распоряжения о проведении проверки;</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4) фамилия, имя, отчество должностного лица или должностных лиц, проводивших проверку;</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6) дата, время, продолжительность и место проведения проверки;</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7) сведения о результатах проверки, в том числе о выявленных нарушениях обязательных требований, об их характере и о лицах, допустивших указанные нарушения;</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присутствовавших при проведении проверки, индивидуального предпринимателя или уполномоченного представителя индивидуального предпринимателя,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или индивидуального предпринимателя указанного журнала;</w:t>
      </w:r>
    </w:p>
    <w:p w:rsidR="00151999" w:rsidRPr="00C1329F" w:rsidRDefault="00151999" w:rsidP="009A4251">
      <w:pPr>
        <w:ind w:firstLine="709"/>
        <w:rPr>
          <w:rFonts w:ascii="Times New Roman" w:hAnsi="Times New Roman"/>
          <w:sz w:val="28"/>
          <w:szCs w:val="28"/>
        </w:rPr>
      </w:pPr>
      <w:r w:rsidRPr="00C1329F">
        <w:rPr>
          <w:rFonts w:ascii="Times New Roman" w:hAnsi="Times New Roman"/>
          <w:sz w:val="28"/>
          <w:szCs w:val="28"/>
        </w:rPr>
        <w:t>9) подписи должностного лица или должностных лиц, проводивших проверку.</w:t>
      </w:r>
    </w:p>
    <w:p w:rsidR="00151999" w:rsidRPr="00C1329F" w:rsidRDefault="00151999" w:rsidP="009A4251">
      <w:pPr>
        <w:pStyle w:val="ConsPlusNormal"/>
        <w:ind w:firstLine="709"/>
        <w:jc w:val="both"/>
        <w:rPr>
          <w:rFonts w:ascii="Times New Roman" w:hAnsi="Times New Roman" w:cs="Times New Roman"/>
          <w:sz w:val="28"/>
          <w:szCs w:val="28"/>
        </w:rPr>
      </w:pPr>
      <w:r w:rsidRPr="00C1329F">
        <w:rPr>
          <w:rFonts w:ascii="Times New Roman" w:hAnsi="Times New Roman" w:cs="Times New Roman"/>
          <w:sz w:val="28"/>
          <w:szCs w:val="28"/>
        </w:rPr>
        <w:t>3.28.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3.29.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xml:space="preserve">3.30.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w:t>
      </w:r>
      <w:r w:rsidRPr="00C1329F">
        <w:rPr>
          <w:rFonts w:ascii="Times New Roman" w:hAnsi="Times New Roman"/>
          <w:color w:val="000000"/>
          <w:sz w:val="28"/>
          <w:szCs w:val="28"/>
        </w:rPr>
        <w:t>Администрации поселения</w:t>
      </w:r>
      <w:r w:rsidRPr="00C1329F">
        <w:rPr>
          <w:rFonts w:ascii="Times New Roman" w:hAnsi="Times New Roman"/>
          <w:sz w:val="28"/>
          <w:szCs w:val="28"/>
        </w:rPr>
        <w:t>.</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В случае, если для проведения внеплановой выездной проверки требуется согласование ее проведения с органом прокуратуры, копия акта проверки направляется в орган прокуратуры, которым принято решение о согласовании проведения проверки, в течение пяти рабочих дней со дня составления акта проверки.</w:t>
      </w:r>
    </w:p>
    <w:p w:rsidR="00151999" w:rsidRPr="00C1329F" w:rsidRDefault="00151999" w:rsidP="009A4251">
      <w:pPr>
        <w:pStyle w:val="ConsPlusNormal"/>
        <w:ind w:firstLine="709"/>
        <w:jc w:val="both"/>
        <w:rPr>
          <w:rFonts w:ascii="Times New Roman" w:hAnsi="Times New Roman" w:cs="Times New Roman"/>
          <w:sz w:val="28"/>
          <w:szCs w:val="28"/>
          <w:lang w:eastAsia="ru-RU"/>
        </w:rPr>
      </w:pPr>
      <w:r w:rsidRPr="00C1329F">
        <w:rPr>
          <w:rFonts w:ascii="Times New Roman" w:hAnsi="Times New Roman" w:cs="Times New Roman"/>
          <w:sz w:val="28"/>
          <w:szCs w:val="28"/>
        </w:rPr>
        <w:t>3.31.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 поселения.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151999" w:rsidRPr="00C1329F" w:rsidRDefault="00151999" w:rsidP="009A4251">
      <w:pPr>
        <w:widowControl w:val="0"/>
        <w:autoSpaceDE w:val="0"/>
        <w:autoSpaceDN w:val="0"/>
        <w:adjustRightInd w:val="0"/>
        <w:ind w:firstLine="709"/>
        <w:rPr>
          <w:rFonts w:ascii="Times New Roman" w:hAnsi="Times New Roman"/>
          <w:sz w:val="28"/>
          <w:szCs w:val="28"/>
        </w:rPr>
      </w:pPr>
      <w:r w:rsidRPr="00C1329F">
        <w:rPr>
          <w:rFonts w:ascii="Times New Roman" w:hAnsi="Times New Roman"/>
          <w:sz w:val="28"/>
          <w:szCs w:val="28"/>
        </w:rPr>
        <w:t>3.32. В случае выявления при проведении проверки нарушений юридическим лицом, индивидуальным предпринимателем обязательных требований или требований, установленных муниципальными правовыми актами, должностные лица органа муниципального контроля, проводившие проверку, в пределах полномочий, предусмотренных законодательством Российской Федерации, обязаны:</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1) выдать предписание юридическому лицу, индивидуальному предпринимателю об устранении выявленных нарушений с указанием сроков их устранения и (или) о проведении мероприятий по предотвращению причинения вреда жизни, здоровью людей,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имуществу физических и юридических лиц, государственному или муниципальному имуществу, предупреждению возникновения чрезвычайных ситуаций природного и техногенного характера, а также других мероприятий, предусмотренных федеральными законами;</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2) принять меры по контролю за устранением выявленных нарушений, их предупреждению, предотвращению возможного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 также меры по привлечению лиц, допустивших выявленные нарушения, к ответственности.</w:t>
      </w:r>
    </w:p>
    <w:p w:rsidR="00151999" w:rsidRPr="00C1329F" w:rsidRDefault="00151999" w:rsidP="009A4251">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xml:space="preserve">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эксплуатация ими зданий, строений, сооружений, помещений, оборудования, подобных объектов, транспортных средств, производимые и реализуемые ими товары (выполняемые работы, предоставляемые услуги) представляют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безопасности государства, возникновения чрезвычайных ситуаций природного и техногенного характера или такой вред причинен, орган муниципального контроля обязаны незамедлительно принять меры по недопущению причинения вреда или прекращению его причинения вплоть до временного запрета деятельности юридического лица, его филиала, представительства, структурного подразделения, индивидуального предпринимателя в порядке, установленном </w:t>
      </w:r>
      <w:hyperlink r:id="rId29" w:history="1">
        <w:r w:rsidRPr="00C1329F">
          <w:rPr>
            <w:rFonts w:ascii="Times New Roman" w:hAnsi="Times New Roman"/>
            <w:color w:val="0000FF"/>
            <w:sz w:val="28"/>
            <w:szCs w:val="28"/>
          </w:rPr>
          <w:t>Кодексом</w:t>
        </w:r>
      </w:hyperlink>
      <w:r w:rsidRPr="00C1329F">
        <w:rPr>
          <w:rFonts w:ascii="Times New Roman" w:hAnsi="Times New Roman"/>
          <w:sz w:val="28"/>
          <w:szCs w:val="28"/>
        </w:rPr>
        <w:t xml:space="preserve"> Российской Федерации об административных правонарушениях, отзыва продукции, представляющей опасность для жизни, здоровья граждан и для окружающей среды, из оборота и довести до сведения граждан, а также других юридических лиц, индивидуальных предпринимателей любым доступным способом информацию о наличии угрозы причинения вреда и способах его предотвращения.</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jc w:val="center"/>
        <w:rPr>
          <w:rFonts w:ascii="Times New Roman" w:hAnsi="Times New Roman"/>
          <w:b/>
          <w:bCs/>
          <w:sz w:val="28"/>
          <w:szCs w:val="28"/>
        </w:rPr>
      </w:pPr>
      <w:r w:rsidRPr="00C1329F">
        <w:rPr>
          <w:rFonts w:ascii="Times New Roman" w:hAnsi="Times New Roman"/>
          <w:b/>
          <w:bCs/>
          <w:sz w:val="28"/>
          <w:szCs w:val="28"/>
        </w:rPr>
        <w:t>Контроль за исполнением выданных предписаний и принятие мер по результатам проверки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3.33. Уполномоченное должностное лицо Администрации поселения вносит в журнал актов проверок информацию о вынесенном предписании и осуществляет контроль за исполнением предписания.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3.34. Должностное лицо Администрации поселения рассматривает в течение 3 (трех) рабочих дней поступившие документы во исполнение предписания.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3.35. В случае если по истечении срока устранения нарушения, указанного в предписании, нарушения не устранены, должностное лицо Администрации поселения в течение 3 (трех) рабочих дней подготавливает служебную записку о необходимости проведения внеплановой проверки на предмет исполнения предписания, которая направляется на подписание главе Администрации поселения.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3.36. В случае выявления в ходе проверки нарушений, за которые установлена административная или уголовная ответственность, копия акта проверки направляется в орган, к компетенции которого отнесено составление протокола по делу об административном правонарушении или возбуждение уголовного дела.</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jc w:val="center"/>
        <w:rPr>
          <w:rFonts w:ascii="Times New Roman" w:hAnsi="Times New Roman"/>
          <w:b/>
          <w:bCs/>
          <w:sz w:val="28"/>
          <w:szCs w:val="28"/>
        </w:rPr>
      </w:pPr>
      <w:r w:rsidRPr="00C1329F">
        <w:rPr>
          <w:rFonts w:ascii="Times New Roman" w:hAnsi="Times New Roman"/>
          <w:b/>
          <w:bCs/>
          <w:iCs/>
          <w:sz w:val="28"/>
          <w:szCs w:val="28"/>
        </w:rPr>
        <w:t>4. ПОРЯДОК И ФОРМЫ КОНТРОЛЯ ЗА ИСПОЛНЕНИЕМ МУНИЦИПАЛЬНОЙ ФУНКЦИИ</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4.1. Должностные лица Администрации поселения, участвующие в исполнении муниципальной функции, несут персональную ответственность за результаты исполнения муниципальной функции в соответствии с их должностными регламентами.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4.2. Контроль исполнения муниципальной функции осуществляется посредством проведения проверок.</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4.3. Текущий контроль за выполнением должностными лицами Администрации поселения действий, установленных настоящим Административным регламентом, осуществляется главой муниципального образования.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По результатам проверки даются указания по устранению выявленных нарушений и осуществляется контроль за их исполнением. Виновные лица в случае выявления нарушений привлекаются к ответственности в установленном законодательством Российской Федерации порядке.</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4.4. При проверке рассматриваются все вопросы, связанные с исполнением муниципальной функции, или вопросы, связанные с исполнением административных процедур. Проверки также могут проводиться по обращению (жалобе) заинтересованных лиц.</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4.5. Проверки могут быть плановыми (осуществляться на основании полугодовых или годовых планов работы Администрации поселения) и внеплановыми (по конкретному обращению заявителя).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4.6. По результатам проверки готовится соответствующее заключение.</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4.7. В случае выявления по результатам проведенных проверок нарушений прав заявителя виновные лица привлекаются к дисциплинарной ответственности в соответствии с законодательством Российской Федерации.</w:t>
      </w:r>
    </w:p>
    <w:p w:rsidR="00151999" w:rsidRPr="00C1329F" w:rsidRDefault="00151999" w:rsidP="009D1629">
      <w:pPr>
        <w:pStyle w:val="Default"/>
        <w:ind w:firstLine="709"/>
        <w:jc w:val="both"/>
        <w:rPr>
          <w:color w:val="auto"/>
          <w:sz w:val="28"/>
          <w:szCs w:val="28"/>
        </w:rPr>
      </w:pPr>
      <w:r w:rsidRPr="00C1329F">
        <w:rPr>
          <w:color w:val="auto"/>
          <w:sz w:val="28"/>
          <w:szCs w:val="28"/>
        </w:rPr>
        <w:t>4.8. Контроль за исполнением муниципальной функции со стороны граждан, их объединений и организаций осуществляется путем получения информации, предусмотренной настоящим Административным регламентом, а также путем обжалования действий (бездействия) должностного лица, принимаемого им решения при осуществлении муниципального контроля.</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jc w:val="center"/>
        <w:rPr>
          <w:rFonts w:ascii="Times New Roman" w:hAnsi="Times New Roman"/>
          <w:b/>
          <w:bCs/>
          <w:sz w:val="28"/>
          <w:szCs w:val="28"/>
        </w:rPr>
      </w:pPr>
      <w:r w:rsidRPr="00C1329F">
        <w:rPr>
          <w:rFonts w:ascii="Times New Roman" w:hAnsi="Times New Roman"/>
          <w:b/>
          <w:bCs/>
          <w:iCs/>
          <w:sz w:val="28"/>
          <w:szCs w:val="28"/>
        </w:rPr>
        <w:t>Раздел 5. ДОСУДЕБНЫЙ (ВНЕСУДЕБНЫЙ) ПОРЯДОК ОБЖАЛОВАНИЯ РЕШЕНИЙ И ДЕЙСТВИЙ (БЕЗДЕЙСТВИЯ) АДМИНИСТРАЦИИ ПОСЕЛЕНИЯ, А ТАКЖЕ ЕГО ДОЛЖНОСТНЫХ ЛИЦ</w:t>
      </w: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5.1. Заявитель вправе обжаловать в досудебном (внесудебном) порядке действия (бездействие), решения должностных лиц Администрации поселения, совершенные (принятые) ими при исполнении муниципальной функции и которыми, по мнению заявителя, были нарушены его права, свободы или закон</w:t>
      </w:r>
      <w:r>
        <w:rPr>
          <w:rFonts w:ascii="Times New Roman" w:hAnsi="Times New Roman"/>
          <w:sz w:val="28"/>
          <w:szCs w:val="28"/>
        </w:rPr>
        <w:t>ные интересы, Главе Ардатовского сельского поселения</w:t>
      </w:r>
      <w:r w:rsidRPr="00C1329F">
        <w:rPr>
          <w:rFonts w:ascii="Times New Roman" w:hAnsi="Times New Roman"/>
          <w:sz w:val="28"/>
          <w:szCs w:val="28"/>
        </w:rPr>
        <w:t>.</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5.2. Заявитель может обратиться с жалобой, в том числе в следующих случаях:</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1) нарушение срока исполнения муниципальной функции;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2) требование документов, не предусмотренных нормативными правовыми актами Российской Федерации, нормативными правовыми актами Республики Мордовия, для исполнения муниципальной функции;</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3) отказ Администрации поселения в исправлении допущенных опечаток и ошибок в результате исполнения муниципальной функции в документах либо нарушение установленного срока таких исправлений.</w:t>
      </w:r>
    </w:p>
    <w:p w:rsidR="00151999" w:rsidRPr="00C1329F" w:rsidRDefault="00151999" w:rsidP="009D1629">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5.3. Гражданин в своем письменном обращении в обязательном порядке указывает либо наименование органа местного самоуправления, в который направляет письменное обращение, либо фамилию, имя, отчество соответствующего должностного лица, либо должность соответствующего лица, а также свои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 дату.</w:t>
      </w:r>
    </w:p>
    <w:p w:rsidR="00151999" w:rsidRPr="00C1329F" w:rsidRDefault="00151999" w:rsidP="009D1629">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В случае необходимости в подтверждение своих доводов гражданин прилагает к письменному обращению документы и материалы либо их копии.</w:t>
      </w:r>
    </w:p>
    <w:p w:rsidR="00151999" w:rsidRPr="00C1329F" w:rsidRDefault="00151999" w:rsidP="009D1629">
      <w:pPr>
        <w:autoSpaceDE w:val="0"/>
        <w:autoSpaceDN w:val="0"/>
        <w:adjustRightInd w:val="0"/>
        <w:ind w:firstLine="709"/>
        <w:rPr>
          <w:rFonts w:ascii="Times New Roman" w:hAnsi="Times New Roman"/>
          <w:sz w:val="28"/>
          <w:szCs w:val="28"/>
        </w:rPr>
      </w:pPr>
      <w:r w:rsidRPr="00C1329F">
        <w:rPr>
          <w:rFonts w:ascii="Times New Roman" w:hAnsi="Times New Roman"/>
          <w:sz w:val="28"/>
          <w:szCs w:val="28"/>
        </w:rPr>
        <w:t>При рассмотрении жалобы органом местного самоуправления или должностным лицом гражданин имеет право обращаться с просьбой об их истребовании, в том числе в электронной форме.</w:t>
      </w:r>
    </w:p>
    <w:p w:rsidR="00151999" w:rsidRPr="00C1329F" w:rsidRDefault="00151999" w:rsidP="009D1629">
      <w:pPr>
        <w:widowControl w:val="0"/>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xml:space="preserve">Обращение, поступившее в орган местного самоуправления или должностному лицу в форме электронного документа, подлежит рассмотрению в </w:t>
      </w:r>
      <w:hyperlink r:id="rId30" w:history="1">
        <w:r w:rsidRPr="00C1329F">
          <w:rPr>
            <w:rFonts w:ascii="Times New Roman" w:hAnsi="Times New Roman"/>
            <w:sz w:val="28"/>
            <w:szCs w:val="28"/>
          </w:rPr>
          <w:t>порядке</w:t>
        </w:r>
      </w:hyperlink>
      <w:r w:rsidRPr="00C1329F">
        <w:rPr>
          <w:rFonts w:ascii="Times New Roman" w:hAnsi="Times New Roman"/>
          <w:sz w:val="28"/>
          <w:szCs w:val="28"/>
        </w:rPr>
        <w:t xml:space="preserve">, установленном </w:t>
      </w:r>
      <w:hyperlink r:id="rId31" w:history="1">
        <w:r w:rsidRPr="00C1329F">
          <w:rPr>
            <w:rFonts w:ascii="Times New Roman" w:hAnsi="Times New Roman"/>
            <w:iCs/>
            <w:sz w:val="28"/>
            <w:szCs w:val="28"/>
          </w:rPr>
          <w:t>ст. 10 Федерального закона от 02.05.2006 № 59-ФЗ «О порядке рассмотрения обращений граждан Российской Федерации»</w:t>
        </w:r>
      </w:hyperlink>
      <w:r w:rsidRPr="00C1329F">
        <w:rPr>
          <w:rFonts w:ascii="Times New Roman" w:hAnsi="Times New Roman"/>
          <w:sz w:val="28"/>
          <w:szCs w:val="28"/>
        </w:rPr>
        <w:t>. В обращении гражданин в обязательном порядке указывает свои фамилию, имя, отчество (последнее - при наличии), адрес электронной почты, если ответ должен быть направлен в форме электронного документа, и почтовый адрес, если ответ должен быть направлен в письменной форме.</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Гражданин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5.4. Жалоба подается в письменной форме на бумажном носителе, в элек</w:t>
      </w:r>
      <w:r>
        <w:rPr>
          <w:rFonts w:ascii="Times New Roman" w:hAnsi="Times New Roman"/>
          <w:sz w:val="28"/>
          <w:szCs w:val="28"/>
        </w:rPr>
        <w:t>тронной форме Главе Ардатовского сельского поселения</w:t>
      </w:r>
      <w:r w:rsidRPr="00C1329F">
        <w:rPr>
          <w:rFonts w:ascii="Times New Roman" w:hAnsi="Times New Roman"/>
          <w:sz w:val="28"/>
          <w:szCs w:val="28"/>
        </w:rPr>
        <w:t>.</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5.5. Жалоба может быть направлена по почте, с использованием информационно-телекоммуникационной сети Интер</w:t>
      </w:r>
      <w:r>
        <w:rPr>
          <w:rFonts w:ascii="Times New Roman" w:hAnsi="Times New Roman"/>
          <w:sz w:val="28"/>
          <w:szCs w:val="28"/>
        </w:rPr>
        <w:t>нет на электронную поч</w:t>
      </w:r>
      <w:r w:rsidRPr="00C1329F">
        <w:rPr>
          <w:rFonts w:ascii="Times New Roman" w:hAnsi="Times New Roman"/>
          <w:sz w:val="28"/>
          <w:szCs w:val="28"/>
        </w:rPr>
        <w:t>ту Адм</w:t>
      </w:r>
      <w:r>
        <w:rPr>
          <w:rFonts w:ascii="Times New Roman" w:hAnsi="Times New Roman"/>
          <w:sz w:val="28"/>
          <w:szCs w:val="28"/>
        </w:rPr>
        <w:t xml:space="preserve">инистрации Ардатовского сельского поселения </w:t>
      </w:r>
      <w:r w:rsidRPr="00C1329F">
        <w:rPr>
          <w:rFonts w:ascii="Times New Roman" w:hAnsi="Times New Roman"/>
          <w:sz w:val="28"/>
          <w:szCs w:val="28"/>
        </w:rPr>
        <w:t>, а также может быть принята при личном приеме заявителя в устной форме.</w:t>
      </w:r>
    </w:p>
    <w:p w:rsidR="00151999" w:rsidRPr="00C1329F" w:rsidRDefault="00151999" w:rsidP="009D1629">
      <w:pPr>
        <w:widowControl w:val="0"/>
        <w:autoSpaceDE w:val="0"/>
        <w:autoSpaceDN w:val="0"/>
        <w:adjustRightInd w:val="0"/>
        <w:ind w:firstLine="709"/>
        <w:outlineLvl w:val="0"/>
        <w:rPr>
          <w:rFonts w:ascii="Times New Roman" w:hAnsi="Times New Roman"/>
          <w:sz w:val="28"/>
          <w:szCs w:val="28"/>
        </w:rPr>
      </w:pPr>
      <w:r w:rsidRPr="00C1329F">
        <w:rPr>
          <w:rFonts w:ascii="Times New Roman" w:hAnsi="Times New Roman"/>
          <w:sz w:val="28"/>
          <w:szCs w:val="28"/>
        </w:rPr>
        <w:t>5.6. В случае, если в письменном обращении не указаны фамилия гражданина, направившего обращение, или почтовый адрес, по которому должен быть направлен ответ, ответ на обращение не дается. Если в указанном обращении содержатся сведения о подготавливаемом, совершаемом или совершенном противоправном деянии, а также о лице, его подготавливающем, совершающем или совершившем, обращение подлежит направлению в государственный орган в соответствии с его компетенцией.</w:t>
      </w:r>
    </w:p>
    <w:p w:rsidR="00151999" w:rsidRPr="00C1329F" w:rsidRDefault="00151999" w:rsidP="009D1629">
      <w:pPr>
        <w:widowControl w:val="0"/>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xml:space="preserve">Обращение, в котором обжалуется судебное решение, в течение семи дней со дня регистрации возвращается гражданину, направившему обращение, с разъяснением </w:t>
      </w:r>
      <w:hyperlink r:id="rId32" w:history="1">
        <w:r w:rsidRPr="00C1329F">
          <w:rPr>
            <w:rFonts w:ascii="Times New Roman" w:hAnsi="Times New Roman"/>
            <w:sz w:val="28"/>
            <w:szCs w:val="28"/>
          </w:rPr>
          <w:t>порядка</w:t>
        </w:r>
      </w:hyperlink>
      <w:r w:rsidRPr="00C1329F">
        <w:rPr>
          <w:rFonts w:ascii="Times New Roman" w:hAnsi="Times New Roman"/>
          <w:sz w:val="28"/>
          <w:szCs w:val="28"/>
        </w:rPr>
        <w:t xml:space="preserve"> обжалования данного судебного решения.</w:t>
      </w:r>
    </w:p>
    <w:p w:rsidR="00151999" w:rsidRPr="00C1329F" w:rsidRDefault="00151999" w:rsidP="009D1629">
      <w:pPr>
        <w:widowControl w:val="0"/>
        <w:autoSpaceDE w:val="0"/>
        <w:autoSpaceDN w:val="0"/>
        <w:adjustRightInd w:val="0"/>
        <w:ind w:firstLine="709"/>
        <w:rPr>
          <w:rFonts w:ascii="Times New Roman" w:hAnsi="Times New Roman"/>
          <w:sz w:val="28"/>
          <w:szCs w:val="28"/>
        </w:rPr>
      </w:pPr>
      <w:r w:rsidRPr="00C1329F">
        <w:rPr>
          <w:rFonts w:ascii="Times New Roman" w:hAnsi="Times New Roman"/>
          <w:sz w:val="28"/>
          <w:szCs w:val="28"/>
        </w:rPr>
        <w:t>На письменные обращения, в которых содержатся нецензурные либо оскорбительные выражения, угрозы жизни, здоровью и имуществу должностного лица, а также членов его семьи, ответа по существу поставленных в нем вопросов не дается и сообщается гражданину, направившему обращение, о недопустимости злоупотребления правом.</w:t>
      </w:r>
    </w:p>
    <w:p w:rsidR="00151999" w:rsidRPr="00C1329F" w:rsidRDefault="00151999" w:rsidP="009D1629">
      <w:pPr>
        <w:widowControl w:val="0"/>
        <w:autoSpaceDE w:val="0"/>
        <w:autoSpaceDN w:val="0"/>
        <w:adjustRightInd w:val="0"/>
        <w:ind w:firstLine="709"/>
        <w:rPr>
          <w:rFonts w:ascii="Times New Roman" w:hAnsi="Times New Roman"/>
          <w:sz w:val="28"/>
          <w:szCs w:val="28"/>
        </w:rPr>
      </w:pPr>
      <w:r w:rsidRPr="00C1329F">
        <w:rPr>
          <w:rFonts w:ascii="Times New Roman" w:hAnsi="Times New Roman"/>
          <w:sz w:val="28"/>
          <w:szCs w:val="28"/>
        </w:rPr>
        <w:t>В случае, если текст письменного обращения не поддается прочтению, ответ на обращение не дается и оно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обращения сообщается гражданину, направившему обращение, если его фамилия и почтовый адрес поддаются прочтению.</w:t>
      </w:r>
    </w:p>
    <w:p w:rsidR="00151999" w:rsidRPr="00C1329F" w:rsidRDefault="00151999" w:rsidP="009D1629">
      <w:pPr>
        <w:widowControl w:val="0"/>
        <w:autoSpaceDE w:val="0"/>
        <w:autoSpaceDN w:val="0"/>
        <w:adjustRightInd w:val="0"/>
        <w:ind w:firstLine="709"/>
        <w:rPr>
          <w:rFonts w:ascii="Times New Roman" w:hAnsi="Times New Roman"/>
          <w:sz w:val="28"/>
          <w:szCs w:val="28"/>
        </w:rPr>
      </w:pPr>
      <w:r w:rsidRPr="00C1329F">
        <w:rPr>
          <w:rFonts w:ascii="Times New Roman" w:hAnsi="Times New Roman"/>
          <w:sz w:val="28"/>
          <w:szCs w:val="28"/>
        </w:rPr>
        <w:t>В случае, если в письменном обращении гражданина содержится вопрос, на который ему неоднократно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органа местного самоуправления,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 О данном решении уведомляется гражданин, направивший обращение.</w:t>
      </w:r>
    </w:p>
    <w:p w:rsidR="00151999" w:rsidRPr="00C1329F" w:rsidRDefault="00151999" w:rsidP="009D1629">
      <w:pPr>
        <w:widowControl w:val="0"/>
        <w:autoSpaceDE w:val="0"/>
        <w:autoSpaceDN w:val="0"/>
        <w:adjustRightInd w:val="0"/>
        <w:ind w:firstLine="709"/>
        <w:rPr>
          <w:rFonts w:ascii="Times New Roman" w:hAnsi="Times New Roman"/>
          <w:sz w:val="28"/>
          <w:szCs w:val="28"/>
        </w:rPr>
      </w:pPr>
      <w:r w:rsidRPr="00C1329F">
        <w:rPr>
          <w:rFonts w:ascii="Times New Roman" w:hAnsi="Times New Roman"/>
          <w:sz w:val="28"/>
          <w:szCs w:val="28"/>
        </w:rPr>
        <w:t xml:space="preserve">В случае,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w:t>
      </w:r>
      <w:hyperlink r:id="rId33" w:history="1">
        <w:r w:rsidRPr="00C1329F">
          <w:rPr>
            <w:rFonts w:ascii="Times New Roman" w:hAnsi="Times New Roman"/>
            <w:sz w:val="28"/>
            <w:szCs w:val="28"/>
          </w:rPr>
          <w:t>тайну</w:t>
        </w:r>
      </w:hyperlink>
      <w:r w:rsidRPr="00C1329F">
        <w:rPr>
          <w:rFonts w:ascii="Times New Roman" w:hAnsi="Times New Roman"/>
          <w:sz w:val="28"/>
          <w:szCs w:val="28"/>
        </w:rPr>
        <w:t>,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В случае, если причины, по которым ответ по существу поставленных в обращении вопросов не мог быть дан, в последующем были устранены, гражданин вправе вновь направить обращение в соответствующий орган местного самоуправления или соответствующему должностному лицу.</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5.7. Основанием для начала процедуры досудебного (внесудебного) обжалования является жалоба, направленная заяв</w:t>
      </w:r>
      <w:r>
        <w:rPr>
          <w:rFonts w:ascii="Times New Roman" w:hAnsi="Times New Roman"/>
          <w:sz w:val="28"/>
          <w:szCs w:val="28"/>
        </w:rPr>
        <w:t>ителем на имя Главы Ардатовского сельского поселения</w:t>
      </w:r>
      <w:r w:rsidRPr="00C1329F">
        <w:rPr>
          <w:rFonts w:ascii="Times New Roman" w:hAnsi="Times New Roman"/>
          <w:sz w:val="28"/>
          <w:szCs w:val="28"/>
        </w:rPr>
        <w:t>.</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Основания для приостановления рассмотрения жалобы не предусмотрены.</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5.8. Заявитель имеет право на получение информации и документов, необходимых для обоснования и рассмотрения жалобы.</w:t>
      </w:r>
    </w:p>
    <w:p w:rsidR="00151999" w:rsidRPr="00C1329F" w:rsidRDefault="00151999" w:rsidP="009D1629">
      <w:pPr>
        <w:autoSpaceDE w:val="0"/>
        <w:autoSpaceDN w:val="0"/>
        <w:adjustRightInd w:val="0"/>
        <w:ind w:firstLine="709"/>
        <w:outlineLvl w:val="0"/>
        <w:rPr>
          <w:rFonts w:ascii="Times New Roman" w:hAnsi="Times New Roman"/>
          <w:sz w:val="28"/>
          <w:szCs w:val="28"/>
        </w:rPr>
      </w:pPr>
      <w:r w:rsidRPr="00C1329F">
        <w:rPr>
          <w:rFonts w:ascii="Times New Roman" w:hAnsi="Times New Roman"/>
          <w:sz w:val="28"/>
          <w:szCs w:val="28"/>
        </w:rPr>
        <w:t>5.9. Письменное обращение, поступившее в орган местного самоуправления или должностному лицу в соответствии с их компетенцией, рассматривается в течение 30 дней со дня регистрации письменного обращения.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xml:space="preserve">В исключительных случаях, а также в случае направления запроса, предусмотренного частью 2 </w:t>
      </w:r>
      <w:hyperlink r:id="rId34" w:history="1">
        <w:r w:rsidRPr="00C1329F">
          <w:rPr>
            <w:rFonts w:ascii="Times New Roman" w:hAnsi="Times New Roman"/>
            <w:sz w:val="28"/>
            <w:szCs w:val="28"/>
          </w:rPr>
          <w:t>статьи 10</w:t>
        </w:r>
      </w:hyperlink>
      <w:r w:rsidRPr="00C1329F">
        <w:rPr>
          <w:rFonts w:ascii="Times New Roman" w:hAnsi="Times New Roman"/>
          <w:sz w:val="28"/>
          <w:szCs w:val="28"/>
        </w:rPr>
        <w:t xml:space="preserve"> Федерального закона от 02.05.2006 № 59-ФЗ «О порядке рассмотрения обращений граждан Российской Федерации», руководитель органа местного самоуправления, должностное лицо либо уполномоченное на то лицо вправе продлить срок рассмотрения обращения не более чем на 30 дней, уведомив о продлении срока его рассмотрения гражданина, направившего обращение.</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5.10. По результатам рассмотрения жалобы глава муниципального образования дает письменный ответ по существу жалобы, а именно:</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признает жалобу обоснованной;</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 признает жалобу необоснованной.</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Если в результате рассмотрения жалоба признана обоснованной, то глава муниципального образования принимается меры, направленные на восстановление или защиту нарушенных прав, свобод и законных интересов заявителя, а так же рассматривается вопрос о применении мер дисциплинарной ответственности к специалисту, ответственному за действия (бездействие) и решения, совершенные (принятые) ими в ходе осуществления муниципальной функции на основании настоящего Административного регламента и повлекшие за собой жалобу заявителя.</w:t>
      </w:r>
    </w:p>
    <w:p w:rsidR="00151999" w:rsidRPr="00C1329F" w:rsidRDefault="00151999" w:rsidP="009D1629">
      <w:pPr>
        <w:ind w:firstLine="709"/>
        <w:rPr>
          <w:rFonts w:ascii="Times New Roman" w:hAnsi="Times New Roman"/>
          <w:sz w:val="28"/>
          <w:szCs w:val="28"/>
        </w:rPr>
      </w:pPr>
      <w:r w:rsidRPr="00C1329F">
        <w:rPr>
          <w:rFonts w:ascii="Times New Roman" w:hAnsi="Times New Roman"/>
          <w:sz w:val="28"/>
          <w:szCs w:val="28"/>
        </w:rPr>
        <w:t>Решение по жалобе выносится на основе всех материалов и доказательств в их совокупности в письменной форме. Оно должно содержать указание на порядок дальнейшего обжалования принятого решения.</w:t>
      </w:r>
    </w:p>
    <w:p w:rsidR="00151999" w:rsidRDefault="00151999" w:rsidP="009D1629">
      <w:pPr>
        <w:ind w:firstLine="709"/>
        <w:rPr>
          <w:rFonts w:ascii="Times New Roman" w:hAnsi="Times New Roman"/>
          <w:sz w:val="28"/>
          <w:szCs w:val="28"/>
        </w:rPr>
      </w:pPr>
    </w:p>
    <w:p w:rsidR="00151999" w:rsidRPr="00C1329F" w:rsidRDefault="00151999" w:rsidP="009D1629">
      <w:pPr>
        <w:ind w:firstLine="709"/>
        <w:rPr>
          <w:rFonts w:ascii="Times New Roman" w:hAnsi="Times New Roman"/>
          <w:sz w:val="28"/>
          <w:szCs w:val="28"/>
        </w:rPr>
      </w:pPr>
    </w:p>
    <w:p w:rsidR="00151999" w:rsidRPr="00C1329F" w:rsidRDefault="00151999" w:rsidP="009D1629">
      <w:pPr>
        <w:ind w:firstLine="0"/>
        <w:jc w:val="right"/>
        <w:rPr>
          <w:rFonts w:ascii="Times New Roman" w:hAnsi="Times New Roman"/>
          <w:bCs/>
          <w:kern w:val="28"/>
          <w:sz w:val="28"/>
          <w:szCs w:val="28"/>
        </w:rPr>
      </w:pPr>
      <w:r w:rsidRPr="00C1329F">
        <w:rPr>
          <w:rFonts w:ascii="Times New Roman" w:hAnsi="Times New Roman"/>
          <w:bCs/>
          <w:kern w:val="28"/>
          <w:sz w:val="28"/>
          <w:szCs w:val="28"/>
        </w:rPr>
        <w:t>Приложение 1</w:t>
      </w:r>
    </w:p>
    <w:p w:rsidR="00151999" w:rsidRPr="00C1329F" w:rsidRDefault="00151999" w:rsidP="009D1629">
      <w:pPr>
        <w:ind w:firstLine="0"/>
        <w:jc w:val="right"/>
        <w:rPr>
          <w:rFonts w:ascii="Times New Roman" w:hAnsi="Times New Roman"/>
          <w:bCs/>
          <w:kern w:val="28"/>
          <w:sz w:val="28"/>
          <w:szCs w:val="28"/>
        </w:rPr>
      </w:pPr>
      <w:r w:rsidRPr="00C1329F">
        <w:rPr>
          <w:rFonts w:ascii="Times New Roman" w:hAnsi="Times New Roman"/>
          <w:bCs/>
          <w:kern w:val="28"/>
          <w:sz w:val="28"/>
          <w:szCs w:val="28"/>
        </w:rPr>
        <w:t>к Административному регламенту</w: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jc w:val="center"/>
        <w:rPr>
          <w:rFonts w:ascii="Times New Roman" w:hAnsi="Times New Roman"/>
          <w:b/>
          <w:sz w:val="28"/>
          <w:szCs w:val="28"/>
        </w:rPr>
      </w:pPr>
      <w:r w:rsidRPr="00C1329F">
        <w:rPr>
          <w:rFonts w:ascii="Times New Roman" w:hAnsi="Times New Roman"/>
          <w:b/>
          <w:sz w:val="28"/>
          <w:szCs w:val="28"/>
        </w:rPr>
        <w:t>БЛОК-СХЕМА</w:t>
      </w:r>
    </w:p>
    <w:p w:rsidR="00151999" w:rsidRPr="00C1329F" w:rsidRDefault="00151999" w:rsidP="009D1629">
      <w:pPr>
        <w:ind w:firstLine="0"/>
        <w:jc w:val="center"/>
        <w:rPr>
          <w:rFonts w:ascii="Times New Roman" w:hAnsi="Times New Roman"/>
          <w:b/>
          <w:sz w:val="28"/>
          <w:szCs w:val="28"/>
        </w:rPr>
      </w:pPr>
      <w:r w:rsidRPr="00C1329F">
        <w:rPr>
          <w:rFonts w:ascii="Times New Roman" w:hAnsi="Times New Roman"/>
          <w:b/>
          <w:sz w:val="28"/>
          <w:szCs w:val="28"/>
        </w:rPr>
        <w:t>исполнения муниципальной функции по осуществлению муниципального контроля за обеспечением сохранности автомобильных дорог местного значения при проведении плановых проверок</w:t>
      </w:r>
    </w:p>
    <w:p w:rsidR="00151999" w:rsidRPr="00C1329F" w:rsidRDefault="00151999" w:rsidP="009D1629">
      <w:pPr>
        <w:ind w:firstLine="0"/>
        <w:rPr>
          <w:rFonts w:ascii="Times New Roman" w:hAnsi="Times New Roman"/>
          <w:b/>
          <w:sz w:val="28"/>
          <w:szCs w:val="28"/>
        </w:rPr>
      </w:pPr>
    </w:p>
    <w:p w:rsidR="00151999" w:rsidRPr="00C1329F" w:rsidRDefault="00151999" w:rsidP="009D1629">
      <w:pPr>
        <w:ind w:firstLine="0"/>
        <w:rPr>
          <w:rFonts w:ascii="Times New Roman" w:hAnsi="Times New Roman"/>
          <w:b/>
          <w:sz w:val="28"/>
          <w:szCs w:val="28"/>
        </w:rPr>
      </w:pPr>
      <w:r>
        <w:rPr>
          <w:noProof/>
        </w:rPr>
        <w:pict>
          <v:rect id="_x0000_s1026" style="position:absolute;left:0;text-align:left;margin-left:23.4pt;margin-top:12.8pt;width:409.4pt;height:34.35pt;z-index:251641856">
            <v:textbox style="mso-next-textbox:#_x0000_s1026">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Составление проекта ежегодного плана проведения плановых</w:t>
                  </w:r>
                </w:p>
              </w:txbxContent>
            </v:textbox>
          </v:rect>
        </w:pict>
      </w:r>
    </w:p>
    <w:p w:rsidR="00151999" w:rsidRPr="00C1329F" w:rsidRDefault="00151999" w:rsidP="009D1629">
      <w:pPr>
        <w:ind w:firstLine="0"/>
        <w:rPr>
          <w:rFonts w:ascii="Times New Roman" w:hAnsi="Times New Roman"/>
          <w:b/>
          <w:sz w:val="28"/>
          <w:szCs w:val="28"/>
        </w:rPr>
      </w:pPr>
    </w:p>
    <w:p w:rsidR="00151999" w:rsidRPr="00C1329F" w:rsidRDefault="00151999" w:rsidP="009D1629">
      <w:pPr>
        <w:ind w:firstLine="0"/>
        <w:rPr>
          <w:rFonts w:ascii="Times New Roman" w:hAnsi="Times New Roman"/>
          <w:b/>
          <w:sz w:val="28"/>
          <w:szCs w:val="28"/>
        </w:rPr>
      </w:pPr>
    </w:p>
    <w:p w:rsidR="00151999" w:rsidRPr="00C1329F" w:rsidRDefault="00151999" w:rsidP="009D1629">
      <w:pPr>
        <w:ind w:firstLine="0"/>
        <w:rPr>
          <w:rFonts w:ascii="Times New Roman" w:hAnsi="Times New Roman"/>
          <w:b/>
          <w:sz w:val="28"/>
          <w:szCs w:val="28"/>
        </w:rPr>
      </w:pPr>
      <w:r>
        <w:rPr>
          <w:noProof/>
        </w:rPr>
        <w:pict>
          <v:shapetype id="_x0000_t32" coordsize="21600,21600" o:spt="32" o:oned="t" path="m,l21600,21600e" filled="f">
            <v:path arrowok="t" fillok="f" o:connecttype="none"/>
            <o:lock v:ext="edit" shapetype="t"/>
          </v:shapetype>
          <v:shape id="_x0000_s1027" type="#_x0000_t32" style="position:absolute;left:0;text-align:left;margin-left:218.45pt;margin-top:5.75pt;width:0;height:29.55pt;z-index:251642880" o:connectortype="straight">
            <v:stroke endarrow="block"/>
          </v:shape>
        </w:pict>
      </w:r>
    </w:p>
    <w:p w:rsidR="00151999" w:rsidRPr="00C1329F" w:rsidRDefault="00151999" w:rsidP="009D1629">
      <w:pPr>
        <w:ind w:firstLine="0"/>
        <w:rPr>
          <w:rFonts w:ascii="Times New Roman" w:hAnsi="Times New Roman"/>
          <w:b/>
          <w:sz w:val="28"/>
          <w:szCs w:val="28"/>
        </w:rPr>
      </w:pPr>
    </w:p>
    <w:p w:rsidR="00151999" w:rsidRPr="00C1329F" w:rsidRDefault="00151999" w:rsidP="009D1629">
      <w:pPr>
        <w:ind w:firstLine="0"/>
        <w:rPr>
          <w:rFonts w:ascii="Times New Roman" w:hAnsi="Times New Roman"/>
          <w:b/>
          <w:sz w:val="28"/>
          <w:szCs w:val="28"/>
        </w:rPr>
      </w:pPr>
      <w:r>
        <w:rPr>
          <w:noProof/>
        </w:rPr>
        <w:pict>
          <v:rect id="_x0000_s1028" style="position:absolute;left:0;text-align:left;margin-left:19.1pt;margin-top:7.7pt;width:413.7pt;height:45.7pt;z-index:251643904">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Направление проекта ежегодного плана проведения плановых проверок в органы прокуратуры</w:t>
                  </w:r>
                </w:p>
              </w:txbxContent>
            </v:textbox>
          </v:rect>
        </w:pict>
      </w:r>
    </w:p>
    <w:p w:rsidR="00151999" w:rsidRPr="00C1329F" w:rsidRDefault="00151999" w:rsidP="009D1629">
      <w:pPr>
        <w:ind w:firstLine="0"/>
        <w:rPr>
          <w:rFonts w:ascii="Times New Roman" w:hAnsi="Times New Roman"/>
          <w:b/>
          <w:sz w:val="28"/>
          <w:szCs w:val="28"/>
        </w:rPr>
      </w:pPr>
    </w:p>
    <w:p w:rsidR="00151999" w:rsidRPr="00C1329F" w:rsidRDefault="00151999" w:rsidP="009D1629">
      <w:pPr>
        <w:ind w:firstLine="0"/>
        <w:rPr>
          <w:rFonts w:ascii="Times New Roman" w:hAnsi="Times New Roman"/>
          <w:b/>
          <w:sz w:val="28"/>
          <w:szCs w:val="28"/>
        </w:rPr>
      </w:pPr>
    </w:p>
    <w:p w:rsidR="00151999" w:rsidRPr="00C1329F" w:rsidRDefault="00151999" w:rsidP="009D1629">
      <w:pPr>
        <w:ind w:firstLine="0"/>
        <w:rPr>
          <w:rFonts w:ascii="Times New Roman" w:hAnsi="Times New Roman"/>
          <w:b/>
          <w:sz w:val="28"/>
          <w:szCs w:val="28"/>
        </w:rPr>
      </w:pPr>
      <w:r>
        <w:rPr>
          <w:noProof/>
        </w:rPr>
        <w:pict>
          <v:shape id="_x0000_s1029" type="#_x0000_t32" style="position:absolute;left:0;text-align:left;margin-left:217.9pt;margin-top:12pt;width:.55pt;height:23.65pt;z-index:251644928" o:connectortype="straight">
            <v:stroke endarrow="block"/>
          </v:shape>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rect id="_x0000_s1030" style="position:absolute;left:0;text-align:left;margin-left:19.1pt;margin-top:8.05pt;width:413.7pt;height:44.05pt;z-index:251645952">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Рассмотрение представленных органами прокуратуры предложений и утверждение ежегодного плана проведения плановых проверок</w:t>
                  </w:r>
                </w:p>
              </w:txbxContent>
            </v:textbox>
          </v:rect>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shape id="_x0000_s1031" type="#_x0000_t32" style="position:absolute;left:0;text-align:left;margin-left:212pt;margin-top:10.7pt;width:0;height:20.95pt;z-index:251646976" o:connectortype="straight">
            <v:stroke endarrow="block"/>
          </v:shape>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rect id="_x0000_s1032" style="position:absolute;left:0;text-align:left;margin-left:23.4pt;margin-top:4.05pt;width:409.4pt;height:45.65pt;z-index:251648000">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Принятие решения о проведении плановой проверки (наступление срока проведения проверки, предусмотренного планом)</w:t>
                  </w:r>
                </w:p>
              </w:txbxContent>
            </v:textbox>
          </v:rect>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shape id="_x0000_s1033" type="#_x0000_t32" style="position:absolute;left:0;text-align:left;margin-left:219.5pt;margin-top:8.3pt;width:0;height:23.15pt;z-index:251649024" o:connectortype="straight">
            <v:stroke endarrow="block"/>
          </v:shape>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rect id="_x0000_s1034" style="position:absolute;left:0;text-align:left;margin-left:27.15pt;margin-top:3.85pt;width:405.65pt;height:27.4pt;z-index:251650048">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Проведение плановой проверки</w:t>
                  </w:r>
                </w:p>
              </w:txbxContent>
            </v:textbox>
          </v:rect>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shape id="_x0000_s1035" type="#_x0000_t32" style="position:absolute;left:0;text-align:left;margin-left:218.45pt;margin-top:3.7pt;width:0;height:26.85pt;z-index:251651072" o:connectortype="straight">
            <v:stroke endarrow="block"/>
          </v:shape>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rect id="_x0000_s1036" style="position:absolute;left:0;text-align:left;margin-left:36.8pt;margin-top:2.95pt;width:401.4pt;height:28.45pt;z-index:251652096">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Оформление результатов проверки</w:t>
                  </w:r>
                </w:p>
              </w:txbxContent>
            </v:textbox>
          </v:rect>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shape id="_x0000_s1037" type="#_x0000_t32" style="position:absolute;left:0;text-align:left;margin-left:219.5pt;margin-top:3.8pt;width:0;height:27.45pt;z-index:251653120" o:connectortype="straight">
            <v:stroke endarrow="block"/>
          </v:shape>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b/>
          <w:bCs/>
          <w:kern w:val="28"/>
          <w:sz w:val="28"/>
          <w:szCs w:val="28"/>
        </w:rPr>
      </w:pPr>
      <w:r>
        <w:rPr>
          <w:noProof/>
        </w:rPr>
        <w:pict>
          <v:rect id="_x0000_s1038" style="position:absolute;left:0;text-align:left;margin-left:33.6pt;margin-top:3.65pt;width:404.6pt;height:28.45pt;z-index:251654144">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Составление акта проверки</w:t>
                  </w:r>
                </w:p>
              </w:txbxContent>
            </v:textbox>
          </v:rect>
        </w:pict>
      </w:r>
    </w:p>
    <w:p w:rsidR="00151999" w:rsidRDefault="00151999" w:rsidP="009D1629">
      <w:pPr>
        <w:ind w:firstLine="0"/>
        <w:rPr>
          <w:rFonts w:ascii="Times New Roman" w:hAnsi="Times New Roman"/>
          <w:b/>
          <w:bCs/>
          <w:kern w:val="28"/>
          <w:sz w:val="28"/>
          <w:szCs w:val="28"/>
        </w:rPr>
      </w:pPr>
    </w:p>
    <w:p w:rsidR="00151999" w:rsidRDefault="00151999" w:rsidP="009D1629">
      <w:pPr>
        <w:ind w:firstLine="0"/>
        <w:rPr>
          <w:rFonts w:ascii="Times New Roman" w:hAnsi="Times New Roman"/>
          <w:b/>
          <w:bCs/>
          <w:kern w:val="28"/>
          <w:sz w:val="28"/>
          <w:szCs w:val="28"/>
        </w:rPr>
      </w:pPr>
    </w:p>
    <w:p w:rsidR="00151999" w:rsidRDefault="00151999" w:rsidP="009D1629">
      <w:pPr>
        <w:ind w:firstLine="0"/>
        <w:rPr>
          <w:rFonts w:ascii="Times New Roman" w:hAnsi="Times New Roman"/>
          <w:b/>
          <w:bCs/>
          <w:kern w:val="28"/>
          <w:sz w:val="28"/>
          <w:szCs w:val="28"/>
        </w:rPr>
      </w:pPr>
    </w:p>
    <w:p w:rsidR="00151999" w:rsidRDefault="00151999" w:rsidP="009D1629">
      <w:pPr>
        <w:ind w:firstLine="0"/>
        <w:rPr>
          <w:rFonts w:ascii="Times New Roman" w:hAnsi="Times New Roman"/>
          <w:b/>
          <w:bCs/>
          <w:kern w:val="28"/>
          <w:sz w:val="28"/>
          <w:szCs w:val="28"/>
        </w:rPr>
      </w:pPr>
    </w:p>
    <w:p w:rsidR="00151999" w:rsidRDefault="00151999" w:rsidP="009D1629">
      <w:pPr>
        <w:ind w:firstLine="0"/>
        <w:rPr>
          <w:rFonts w:ascii="Times New Roman" w:hAnsi="Times New Roman"/>
          <w:b/>
          <w:bCs/>
          <w:kern w:val="28"/>
          <w:sz w:val="28"/>
          <w:szCs w:val="28"/>
        </w:rPr>
      </w:pPr>
    </w:p>
    <w:p w:rsidR="00151999" w:rsidRDefault="00151999" w:rsidP="009D1629">
      <w:pPr>
        <w:ind w:firstLine="0"/>
        <w:rPr>
          <w:rFonts w:ascii="Times New Roman" w:hAnsi="Times New Roman"/>
          <w:b/>
          <w:bCs/>
          <w:kern w:val="28"/>
          <w:sz w:val="28"/>
          <w:szCs w:val="28"/>
        </w:rPr>
      </w:pPr>
    </w:p>
    <w:p w:rsidR="00151999" w:rsidRDefault="00151999" w:rsidP="009D1629">
      <w:pPr>
        <w:ind w:firstLine="0"/>
        <w:rPr>
          <w:rFonts w:ascii="Times New Roman" w:hAnsi="Times New Roman"/>
          <w:b/>
          <w:bCs/>
          <w:kern w:val="28"/>
          <w:sz w:val="28"/>
          <w:szCs w:val="28"/>
        </w:rPr>
      </w:pPr>
    </w:p>
    <w:p w:rsidR="00151999" w:rsidRPr="00C1329F" w:rsidRDefault="00151999" w:rsidP="009D1629">
      <w:pPr>
        <w:ind w:firstLine="0"/>
        <w:rPr>
          <w:rFonts w:ascii="Times New Roman" w:hAnsi="Times New Roman"/>
          <w:b/>
          <w:bCs/>
          <w:kern w:val="28"/>
          <w:sz w:val="28"/>
          <w:szCs w:val="28"/>
        </w:rPr>
      </w:pPr>
    </w:p>
    <w:p w:rsidR="00151999" w:rsidRPr="00C1329F" w:rsidRDefault="00151999" w:rsidP="009D1629">
      <w:pPr>
        <w:ind w:firstLine="0"/>
        <w:jc w:val="right"/>
        <w:rPr>
          <w:rFonts w:ascii="Times New Roman" w:hAnsi="Times New Roman"/>
          <w:bCs/>
          <w:kern w:val="28"/>
          <w:sz w:val="28"/>
          <w:szCs w:val="28"/>
        </w:rPr>
      </w:pPr>
      <w:r w:rsidRPr="00C1329F">
        <w:rPr>
          <w:rFonts w:ascii="Times New Roman" w:hAnsi="Times New Roman"/>
          <w:bCs/>
          <w:kern w:val="28"/>
          <w:sz w:val="28"/>
          <w:szCs w:val="28"/>
        </w:rPr>
        <w:t>Приложение 2</w:t>
      </w:r>
    </w:p>
    <w:p w:rsidR="00151999" w:rsidRPr="00C1329F" w:rsidRDefault="00151999" w:rsidP="009D1629">
      <w:pPr>
        <w:ind w:firstLine="0"/>
        <w:jc w:val="right"/>
        <w:rPr>
          <w:rFonts w:ascii="Times New Roman" w:hAnsi="Times New Roman"/>
          <w:bCs/>
          <w:kern w:val="28"/>
          <w:sz w:val="28"/>
          <w:szCs w:val="28"/>
        </w:rPr>
      </w:pPr>
      <w:r w:rsidRPr="00C1329F">
        <w:rPr>
          <w:rFonts w:ascii="Times New Roman" w:hAnsi="Times New Roman"/>
          <w:bCs/>
          <w:kern w:val="28"/>
          <w:sz w:val="28"/>
          <w:szCs w:val="28"/>
        </w:rPr>
        <w:t>к Административному регламенту</w: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jc w:val="center"/>
        <w:rPr>
          <w:rFonts w:ascii="Times New Roman" w:hAnsi="Times New Roman"/>
          <w:b/>
          <w:sz w:val="28"/>
          <w:szCs w:val="28"/>
        </w:rPr>
      </w:pPr>
      <w:r w:rsidRPr="00C1329F">
        <w:rPr>
          <w:rFonts w:ascii="Times New Roman" w:hAnsi="Times New Roman"/>
          <w:b/>
          <w:sz w:val="28"/>
          <w:szCs w:val="28"/>
        </w:rPr>
        <w:t>БЛОК-СХЕМА</w:t>
      </w:r>
    </w:p>
    <w:p w:rsidR="00151999" w:rsidRPr="00C1329F" w:rsidRDefault="00151999" w:rsidP="009D1629">
      <w:pPr>
        <w:ind w:firstLine="0"/>
        <w:jc w:val="center"/>
        <w:rPr>
          <w:rFonts w:ascii="Times New Roman" w:hAnsi="Times New Roman"/>
          <w:b/>
          <w:sz w:val="28"/>
          <w:szCs w:val="28"/>
        </w:rPr>
      </w:pPr>
      <w:r w:rsidRPr="00C1329F">
        <w:rPr>
          <w:rFonts w:ascii="Times New Roman" w:hAnsi="Times New Roman"/>
          <w:b/>
          <w:sz w:val="28"/>
          <w:szCs w:val="28"/>
        </w:rPr>
        <w:t>исполнения муниципальной функции по осуществлению муниципального контроля за обеспечением сохранности автомобильных дорог местного значения при проведении</w:t>
      </w:r>
    </w:p>
    <w:p w:rsidR="00151999" w:rsidRPr="00C1329F" w:rsidRDefault="00151999" w:rsidP="009D1629">
      <w:pPr>
        <w:ind w:firstLine="0"/>
        <w:jc w:val="center"/>
        <w:rPr>
          <w:rFonts w:ascii="Times New Roman" w:hAnsi="Times New Roman"/>
          <w:b/>
          <w:sz w:val="28"/>
          <w:szCs w:val="28"/>
        </w:rPr>
      </w:pPr>
      <w:r w:rsidRPr="00C1329F">
        <w:rPr>
          <w:rFonts w:ascii="Times New Roman" w:hAnsi="Times New Roman"/>
          <w:b/>
          <w:sz w:val="28"/>
          <w:szCs w:val="28"/>
        </w:rPr>
        <w:t>внеплановых проверок</w:t>
      </w:r>
    </w:p>
    <w:p w:rsidR="00151999" w:rsidRPr="00C1329F" w:rsidRDefault="00151999" w:rsidP="009D1629">
      <w:pPr>
        <w:ind w:firstLine="0"/>
        <w:rPr>
          <w:rFonts w:ascii="Times New Roman" w:hAnsi="Times New Roman"/>
          <w:sz w:val="28"/>
          <w:szCs w:val="28"/>
        </w:rPr>
      </w:pPr>
      <w:r>
        <w:rPr>
          <w:noProof/>
        </w:rPr>
        <w:pict>
          <v:rect id="_x0000_s1039" style="position:absolute;left:0;text-align:left;margin-left:-13.2pt;margin-top:8.85pt;width:497.05pt;height:38.7pt;z-index:251655168">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Наличие оснований для проведения внеплановой проверки</w:t>
                  </w:r>
                </w:p>
              </w:txbxContent>
            </v:textbox>
          </v:rect>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shape id="_x0000_s1040" type="#_x0000_t32" style="position:absolute;left:0;text-align:left;margin-left:315pt;margin-top:7.05pt;width:0;height:35.8pt;z-index:251656192" o:connectortype="straight">
            <v:stroke endarrow="block"/>
          </v:shape>
        </w:pict>
      </w:r>
      <w:r>
        <w:rPr>
          <w:noProof/>
        </w:rPr>
        <w:pict>
          <v:shape id="_x0000_s1041" type="#_x0000_t32" style="position:absolute;left:0;text-align:left;margin-left:41.65pt;margin-top:6.15pt;width:.55pt;height:32.25pt;z-index:251657216" o:connectortype="straight">
            <v:stroke endarrow="block"/>
          </v:shape>
        </w:pict>
      </w:r>
      <w:r>
        <w:rPr>
          <w:noProof/>
        </w:rPr>
        <w:pict>
          <v:rect id="_x0000_s1042" style="position:absolute;left:0;text-align:left;margin-left:243pt;margin-top:13.15pt;width:135pt;height:126pt;z-index:251659264">
            <v:textbox>
              <w:txbxContent>
                <w:p w:rsidR="00151999" w:rsidRPr="004C0F7B" w:rsidRDefault="00151999" w:rsidP="009D1629">
                  <w:pPr>
                    <w:ind w:firstLine="0"/>
                    <w:jc w:val="center"/>
                    <w:rPr>
                      <w:rFonts w:ascii="Times New Roman" w:hAnsi="Times New Roman"/>
                      <w:sz w:val="26"/>
                      <w:szCs w:val="26"/>
                    </w:rPr>
                  </w:pPr>
                  <w:r>
                    <w:rPr>
                      <w:rFonts w:ascii="Times New Roman" w:hAnsi="Times New Roman"/>
                      <w:sz w:val="26"/>
                      <w:szCs w:val="26"/>
                    </w:rPr>
                    <w:t>поступление в орган</w:t>
                  </w:r>
                  <w:r w:rsidRPr="004C0F7B">
                    <w:rPr>
                      <w:rFonts w:ascii="Times New Roman" w:hAnsi="Times New Roman"/>
                      <w:sz w:val="26"/>
                      <w:szCs w:val="26"/>
                    </w:rPr>
                    <w:t xml:space="preserve"> муниципального контроля обращений и заявлений о фактах, предусмотренных пунктами а,б,в, п.2 п. 3.19</w:t>
                  </w:r>
                </w:p>
              </w:txbxContent>
            </v:textbox>
          </v:rect>
        </w:pict>
      </w:r>
      <w:r>
        <w:rPr>
          <w:noProof/>
        </w:rPr>
        <w:pict>
          <v:rect id="_x0000_s1043" style="position:absolute;left:0;text-align:left;margin-left:-13.2pt;margin-top:10.8pt;width:88.7pt;height:122.15pt;z-index:251658240">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истечение срока исполнения ранее выданного предписания</w:t>
                  </w:r>
                </w:p>
              </w:txbxContent>
            </v:textbox>
          </v:rect>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shape id="_x0000_s1044" type="#_x0000_t32" style="position:absolute;left:0;text-align:left;margin-left:374.4pt;margin-top:5.7pt;width:109.45pt;height:.05pt;z-index:251661312" o:connectortype="straight"/>
        </w:pict>
      </w:r>
      <w:r>
        <w:rPr>
          <w:noProof/>
        </w:rPr>
        <w:pict>
          <v:shape id="_x0000_s1045" type="#_x0000_t32" style="position:absolute;left:0;text-align:left;margin-left:483.85pt;margin-top:5.7pt;width:0;height:233.75pt;z-index:251660288" o:connectortype="straight"/>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shape id="_x0000_s1046" type="#_x0000_t32" style="position:absolute;left:0;text-align:left;margin-left:18pt;margin-top:4.6pt;width:.5pt;height:235.85pt;z-index:251662336" o:connectortype="straight"/>
        </w:pict>
      </w:r>
      <w:r>
        <w:rPr>
          <w:noProof/>
        </w:rPr>
        <w:pict>
          <v:shape id="_x0000_s1047" type="#_x0000_t32" style="position:absolute;left:0;text-align:left;margin-left:324pt;margin-top:13.6pt;width:0;height:43pt;z-index:251663360" o:connectortype="straight">
            <v:stroke endarrow="block"/>
          </v:shape>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rect id="_x0000_s1048" style="position:absolute;left:0;text-align:left;margin-left:69.6pt;margin-top:9.75pt;width:363.2pt;height:62.9pt;z-index:251664384">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Согласование проведения внеплановой проверки с органами прокуратуры по месту осуществления деятельности юридического лица, индивидуального предпринимателя</w:t>
                  </w:r>
                </w:p>
              </w:txbxContent>
            </v:textbox>
          </v:rect>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shape id="_x0000_s1049" type="#_x0000_t32" style="position:absolute;left:0;text-align:left;margin-left:157.2pt;margin-top:3.7pt;width:.5pt;height:66.6pt;z-index:251665408" o:connectortype="straight">
            <v:stroke endarrow="block"/>
          </v:shape>
        </w:pict>
      </w:r>
      <w:r>
        <w:rPr>
          <w:noProof/>
        </w:rPr>
        <w:pict>
          <v:shape id="_x0000_s1050" type="#_x0000_t32" style="position:absolute;left:0;text-align:left;margin-left:368.35pt;margin-top:3.7pt;width:0;height:29pt;z-index:251666432" o:connectortype="straight">
            <v:stroke endarrow="block"/>
          </v:shape>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rect id="_x0000_s1051" style="position:absolute;left:0;text-align:left;margin-left:297.4pt;margin-top:5.1pt;width:140.8pt;height:64.45pt;z-index:251667456">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Направление обратившемуся лицу мотивированного ответа об отказе в проведении проверки</w:t>
                  </w:r>
                </w:p>
              </w:txbxContent>
            </v:textbox>
          </v:rect>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shape id="_x0000_s1052" type="#_x0000_t32" style="position:absolute;left:0;text-align:left;margin-left:483.85pt;margin-top:4.9pt;width:0;height:45.65pt;z-index:251668480" o:connectortype="straight"/>
        </w:pict>
      </w:r>
    </w:p>
    <w:p w:rsidR="00151999" w:rsidRPr="00C1329F" w:rsidRDefault="00151999" w:rsidP="009D1629">
      <w:pPr>
        <w:ind w:firstLine="0"/>
        <w:rPr>
          <w:rFonts w:ascii="Times New Roman" w:hAnsi="Times New Roman"/>
          <w:sz w:val="28"/>
          <w:szCs w:val="28"/>
        </w:rPr>
      </w:pPr>
      <w:r>
        <w:rPr>
          <w:noProof/>
        </w:rPr>
        <w:pict>
          <v:rect id="_x0000_s1053" style="position:absolute;left:0;text-align:left;margin-left:75.5pt;margin-top:1.3pt;width:167.1pt;height:54.3pt;z-index:251669504">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Проведение внеплановой проверки</w:t>
                  </w:r>
                </w:p>
              </w:txbxContent>
            </v:textbox>
          </v:rect>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shape id="_x0000_s1054" type="#_x0000_t32" style="position:absolute;left:0;text-align:left;margin-left:242.6pt;margin-top:9.15pt;width:241.25pt;height:0;flip:x;z-index:251670528" o:connectortype="straight">
            <v:stroke endarrow="block"/>
          </v:shape>
        </w:pict>
      </w:r>
      <w:r>
        <w:rPr>
          <w:noProof/>
        </w:rPr>
        <w:pict>
          <v:shape id="_x0000_s1055" type="#_x0000_t32" style="position:absolute;left:0;text-align:left;margin-left:24.45pt;margin-top:.55pt;width:51.05pt;height:0;z-index:251671552" o:connectortype="straight">
            <v:stroke endarrow="block"/>
          </v:shape>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shape id="_x0000_s1056" type="#_x0000_t32" style="position:absolute;left:0;text-align:left;margin-left:157.7pt;margin-top:.4pt;width:0;height:32.2pt;z-index:251672576" o:connectortype="straight">
            <v:stroke endarrow="block"/>
          </v:shape>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Pr>
          <w:noProof/>
        </w:rPr>
        <w:pict>
          <v:rect id="_x0000_s1057" style="position:absolute;left:0;text-align:left;margin-left:78.2pt;margin-top:5pt;width:164.4pt;height:56.45pt;z-index:251673600">
            <v:textbox>
              <w:txbxContent>
                <w:p w:rsidR="00151999" w:rsidRPr="004C0F7B" w:rsidRDefault="00151999" w:rsidP="009D1629">
                  <w:pPr>
                    <w:ind w:firstLine="0"/>
                    <w:jc w:val="center"/>
                    <w:rPr>
                      <w:rFonts w:ascii="Times New Roman" w:hAnsi="Times New Roman"/>
                      <w:sz w:val="26"/>
                      <w:szCs w:val="26"/>
                    </w:rPr>
                  </w:pPr>
                  <w:r w:rsidRPr="004C0F7B">
                    <w:rPr>
                      <w:rFonts w:ascii="Times New Roman" w:hAnsi="Times New Roman"/>
                      <w:sz w:val="26"/>
                      <w:szCs w:val="26"/>
                    </w:rPr>
                    <w:t>Оформление результатов проверки</w:t>
                  </w:r>
                </w:p>
              </w:txbxContent>
            </v:textbox>
          </v:rect>
        </w:pic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jc w:val="right"/>
        <w:rPr>
          <w:rFonts w:ascii="Times New Roman" w:hAnsi="Times New Roman"/>
          <w:bCs/>
          <w:kern w:val="28"/>
          <w:sz w:val="28"/>
          <w:szCs w:val="28"/>
        </w:rPr>
      </w:pPr>
    </w:p>
    <w:p w:rsidR="00151999" w:rsidRDefault="00151999" w:rsidP="009D1629">
      <w:pPr>
        <w:ind w:firstLine="0"/>
        <w:jc w:val="right"/>
        <w:rPr>
          <w:rFonts w:ascii="Times New Roman" w:hAnsi="Times New Roman"/>
          <w:bCs/>
          <w:kern w:val="28"/>
          <w:sz w:val="28"/>
          <w:szCs w:val="28"/>
        </w:rPr>
      </w:pPr>
    </w:p>
    <w:p w:rsidR="00151999" w:rsidRDefault="00151999" w:rsidP="009D1629">
      <w:pPr>
        <w:ind w:firstLine="0"/>
        <w:jc w:val="right"/>
        <w:rPr>
          <w:rFonts w:ascii="Times New Roman" w:hAnsi="Times New Roman"/>
          <w:bCs/>
          <w:kern w:val="28"/>
          <w:sz w:val="28"/>
          <w:szCs w:val="28"/>
        </w:rPr>
      </w:pPr>
    </w:p>
    <w:p w:rsidR="00151999" w:rsidRDefault="00151999" w:rsidP="009D1629">
      <w:pPr>
        <w:ind w:firstLine="0"/>
        <w:jc w:val="right"/>
        <w:rPr>
          <w:rFonts w:ascii="Times New Roman" w:hAnsi="Times New Roman"/>
          <w:bCs/>
          <w:kern w:val="28"/>
          <w:sz w:val="28"/>
          <w:szCs w:val="28"/>
        </w:rPr>
      </w:pPr>
    </w:p>
    <w:p w:rsidR="00151999" w:rsidRPr="00C1329F" w:rsidRDefault="00151999" w:rsidP="009D1629">
      <w:pPr>
        <w:ind w:firstLine="0"/>
        <w:jc w:val="right"/>
        <w:rPr>
          <w:rFonts w:ascii="Times New Roman" w:hAnsi="Times New Roman"/>
          <w:bCs/>
          <w:kern w:val="28"/>
          <w:sz w:val="28"/>
          <w:szCs w:val="28"/>
        </w:rPr>
      </w:pPr>
      <w:r w:rsidRPr="00C1329F">
        <w:rPr>
          <w:rFonts w:ascii="Times New Roman" w:hAnsi="Times New Roman"/>
          <w:bCs/>
          <w:kern w:val="28"/>
          <w:sz w:val="28"/>
          <w:szCs w:val="28"/>
        </w:rPr>
        <w:t>Приложение 3</w:t>
      </w:r>
    </w:p>
    <w:p w:rsidR="00151999" w:rsidRPr="00C1329F" w:rsidRDefault="00151999" w:rsidP="009D1629">
      <w:pPr>
        <w:ind w:firstLine="0"/>
        <w:jc w:val="right"/>
        <w:rPr>
          <w:rFonts w:ascii="Times New Roman" w:hAnsi="Times New Roman"/>
          <w:bCs/>
          <w:kern w:val="28"/>
          <w:sz w:val="28"/>
          <w:szCs w:val="28"/>
        </w:rPr>
      </w:pPr>
      <w:r w:rsidRPr="00C1329F">
        <w:rPr>
          <w:rFonts w:ascii="Times New Roman" w:hAnsi="Times New Roman"/>
          <w:bCs/>
          <w:kern w:val="28"/>
          <w:sz w:val="28"/>
          <w:szCs w:val="28"/>
        </w:rPr>
        <w:t>к Административному регламенту</w:t>
      </w:r>
    </w:p>
    <w:p w:rsidR="00151999" w:rsidRPr="00C1329F" w:rsidRDefault="00151999" w:rsidP="009D1629">
      <w:pPr>
        <w:ind w:firstLine="0"/>
        <w:jc w:val="right"/>
        <w:rPr>
          <w:rFonts w:ascii="Times New Roman" w:hAnsi="Times New Roman"/>
          <w:sz w:val="28"/>
          <w:szCs w:val="28"/>
        </w:rPr>
      </w:pPr>
    </w:p>
    <w:p w:rsidR="00151999" w:rsidRPr="00C1329F" w:rsidRDefault="00151999" w:rsidP="009D1629">
      <w:pPr>
        <w:ind w:firstLine="0"/>
        <w:jc w:val="right"/>
        <w:rPr>
          <w:rFonts w:ascii="Times New Roman" w:hAnsi="Times New Roman"/>
          <w:sz w:val="28"/>
          <w:szCs w:val="28"/>
        </w:rPr>
      </w:pPr>
      <w:r w:rsidRPr="00C1329F">
        <w:rPr>
          <w:rFonts w:ascii="Times New Roman" w:hAnsi="Times New Roman"/>
          <w:sz w:val="28"/>
          <w:szCs w:val="28"/>
        </w:rPr>
        <w:t>(Форма)</w:t>
      </w:r>
    </w:p>
    <w:p w:rsidR="00151999" w:rsidRPr="00C1329F" w:rsidRDefault="00151999" w:rsidP="009D1629">
      <w:pPr>
        <w:ind w:firstLine="0"/>
        <w:jc w:val="right"/>
        <w:rPr>
          <w:rFonts w:ascii="Times New Roman" w:hAnsi="Times New Roman"/>
          <w:sz w:val="28"/>
          <w:szCs w:val="28"/>
        </w:rPr>
      </w:pPr>
    </w:p>
    <w:p w:rsidR="00151999" w:rsidRPr="00C1329F" w:rsidRDefault="00151999" w:rsidP="009D1629">
      <w:pPr>
        <w:ind w:firstLine="0"/>
        <w:jc w:val="right"/>
        <w:rPr>
          <w:rFonts w:ascii="Times New Roman" w:hAnsi="Times New Roman"/>
          <w:sz w:val="28"/>
          <w:szCs w:val="28"/>
        </w:rPr>
      </w:pPr>
      <w:r w:rsidRPr="00C1329F">
        <w:rPr>
          <w:rFonts w:ascii="Times New Roman" w:hAnsi="Times New Roman"/>
          <w:sz w:val="28"/>
          <w:szCs w:val="28"/>
        </w:rPr>
        <w:t>Администрация</w:t>
      </w:r>
    </w:p>
    <w:p w:rsidR="00151999" w:rsidRPr="00C1329F" w:rsidRDefault="00151999" w:rsidP="009D1629">
      <w:pPr>
        <w:ind w:firstLine="0"/>
        <w:jc w:val="right"/>
        <w:rPr>
          <w:rFonts w:ascii="Times New Roman" w:hAnsi="Times New Roman"/>
          <w:sz w:val="28"/>
          <w:szCs w:val="28"/>
        </w:rPr>
      </w:pPr>
      <w:r>
        <w:rPr>
          <w:rFonts w:ascii="Times New Roman" w:hAnsi="Times New Roman"/>
          <w:sz w:val="28"/>
          <w:szCs w:val="28"/>
        </w:rPr>
        <w:t>Ардатовского сельского поселения</w:t>
      </w:r>
    </w:p>
    <w:p w:rsidR="00151999" w:rsidRPr="00C1329F" w:rsidRDefault="00151999" w:rsidP="009D1629">
      <w:pPr>
        <w:ind w:firstLine="0"/>
        <w:jc w:val="right"/>
        <w:rPr>
          <w:rFonts w:ascii="Times New Roman" w:hAnsi="Times New Roman"/>
          <w:sz w:val="28"/>
          <w:szCs w:val="28"/>
        </w:rPr>
      </w:pPr>
      <w:r w:rsidRPr="00C1329F">
        <w:rPr>
          <w:rFonts w:ascii="Times New Roman" w:hAnsi="Times New Roman"/>
          <w:sz w:val="28"/>
          <w:szCs w:val="28"/>
        </w:rPr>
        <w:t>Ардатовского района Республики Мордовия</w:t>
      </w:r>
    </w:p>
    <w:p w:rsidR="00151999"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jc w:val="center"/>
        <w:rPr>
          <w:rFonts w:ascii="Times New Roman" w:hAnsi="Times New Roman"/>
          <w:b/>
          <w:sz w:val="28"/>
          <w:szCs w:val="28"/>
        </w:rPr>
      </w:pPr>
      <w:r w:rsidRPr="00C1329F">
        <w:rPr>
          <w:rFonts w:ascii="Times New Roman" w:hAnsi="Times New Roman"/>
          <w:b/>
          <w:sz w:val="28"/>
          <w:szCs w:val="28"/>
        </w:rPr>
        <w:t>ЖУРНАЛ</w:t>
      </w:r>
    </w:p>
    <w:p w:rsidR="00151999" w:rsidRPr="00C1329F" w:rsidRDefault="00151999" w:rsidP="009D1629">
      <w:pPr>
        <w:ind w:firstLine="0"/>
        <w:jc w:val="center"/>
        <w:rPr>
          <w:rFonts w:ascii="Times New Roman" w:hAnsi="Times New Roman"/>
          <w:b/>
          <w:sz w:val="28"/>
          <w:szCs w:val="28"/>
        </w:rPr>
      </w:pPr>
      <w:r w:rsidRPr="00C1329F">
        <w:rPr>
          <w:rFonts w:ascii="Times New Roman" w:hAnsi="Times New Roman"/>
          <w:b/>
          <w:sz w:val="28"/>
          <w:szCs w:val="28"/>
        </w:rPr>
        <w:t>учета распоряжений (приказов) об исполнении муниципальной</w:t>
      </w:r>
    </w:p>
    <w:p w:rsidR="00151999" w:rsidRPr="00C1329F" w:rsidRDefault="00151999" w:rsidP="009D1629">
      <w:pPr>
        <w:ind w:firstLine="0"/>
        <w:jc w:val="center"/>
        <w:rPr>
          <w:rFonts w:ascii="Times New Roman" w:hAnsi="Times New Roman"/>
          <w:sz w:val="28"/>
          <w:szCs w:val="28"/>
        </w:rPr>
      </w:pPr>
      <w:r w:rsidRPr="00C1329F">
        <w:rPr>
          <w:rFonts w:ascii="Times New Roman" w:hAnsi="Times New Roman"/>
          <w:b/>
          <w:sz w:val="28"/>
          <w:szCs w:val="28"/>
        </w:rPr>
        <w:t>функции по осуществлению муниципального контроля за обеспечением сохранности автомобильных дорог местного значения</w: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sidRPr="00C1329F">
        <w:rPr>
          <w:rFonts w:ascii="Times New Roman" w:hAnsi="Times New Roman"/>
          <w:sz w:val="28"/>
          <w:szCs w:val="28"/>
        </w:rPr>
        <w:t>Начат _______________ г. Окончен __________________ г.</w:t>
      </w:r>
    </w:p>
    <w:p w:rsidR="00151999" w:rsidRPr="00C1329F" w:rsidRDefault="00151999" w:rsidP="009D1629">
      <w:pPr>
        <w:ind w:firstLine="0"/>
        <w:rPr>
          <w:rFonts w:ascii="Times New Roman" w:hAnsi="Times New Roman"/>
          <w:sz w:val="28"/>
          <w:szCs w:val="28"/>
        </w:rPr>
      </w:pPr>
    </w:p>
    <w:p w:rsidR="00151999" w:rsidRPr="00C1329F" w:rsidRDefault="00151999" w:rsidP="009D1629">
      <w:pPr>
        <w:ind w:firstLine="0"/>
        <w:rPr>
          <w:rFonts w:ascii="Times New Roman" w:hAnsi="Times New Roman"/>
          <w:sz w:val="28"/>
          <w:szCs w:val="28"/>
        </w:rPr>
      </w:pPr>
      <w:r w:rsidRPr="00C1329F">
        <w:rPr>
          <w:rFonts w:ascii="Times New Roman" w:hAnsi="Times New Roman"/>
          <w:sz w:val="28"/>
          <w:szCs w:val="28"/>
        </w:rPr>
        <w:t>В журнале прошнуровано и пронумеровано листов _________________________</w:t>
      </w:r>
    </w:p>
    <w:p w:rsidR="00151999" w:rsidRPr="00C1329F" w:rsidRDefault="00151999" w:rsidP="009D1629">
      <w:pPr>
        <w:ind w:firstLine="0"/>
        <w:rPr>
          <w:rFonts w:ascii="Times New Roman" w:hAnsi="Times New Roman"/>
          <w:sz w:val="28"/>
          <w:szCs w:val="28"/>
        </w:rPr>
      </w:pPr>
    </w:p>
    <w:tbl>
      <w:tblPr>
        <w:tblW w:w="0" w:type="auto"/>
        <w:tblCellSpacing w:w="5" w:type="nil"/>
        <w:tblInd w:w="75" w:type="dxa"/>
        <w:tblLayout w:type="fixed"/>
        <w:tblCellMar>
          <w:left w:w="75" w:type="dxa"/>
          <w:right w:w="75" w:type="dxa"/>
        </w:tblCellMar>
        <w:tblLook w:val="0000"/>
      </w:tblPr>
      <w:tblGrid>
        <w:gridCol w:w="600"/>
        <w:gridCol w:w="1200"/>
        <w:gridCol w:w="1680"/>
        <w:gridCol w:w="2520"/>
        <w:gridCol w:w="3480"/>
      </w:tblGrid>
      <w:tr w:rsidR="00151999" w:rsidRPr="00C1329F" w:rsidTr="009D1629">
        <w:trPr>
          <w:trHeight w:val="800"/>
          <w:tblCellSpacing w:w="5" w:type="nil"/>
        </w:trPr>
        <w:tc>
          <w:tcPr>
            <w:tcW w:w="600" w:type="dxa"/>
            <w:tcBorders>
              <w:top w:val="single" w:sz="4" w:space="0" w:color="auto"/>
              <w:left w:val="single" w:sz="4" w:space="0" w:color="auto"/>
              <w:bottom w:val="single" w:sz="4" w:space="0" w:color="auto"/>
              <w:right w:val="single" w:sz="4" w:space="0" w:color="auto"/>
            </w:tcBorders>
            <w:vAlign w:val="center"/>
          </w:tcPr>
          <w:p w:rsidR="00151999" w:rsidRPr="00C1329F" w:rsidRDefault="00151999" w:rsidP="009D1629">
            <w:pPr>
              <w:ind w:firstLine="0"/>
              <w:jc w:val="center"/>
              <w:rPr>
                <w:rFonts w:ascii="Times New Roman" w:hAnsi="Times New Roman"/>
                <w:sz w:val="28"/>
                <w:szCs w:val="28"/>
              </w:rPr>
            </w:pPr>
            <w:r w:rsidRPr="00C1329F">
              <w:rPr>
                <w:rFonts w:ascii="Times New Roman" w:hAnsi="Times New Roman"/>
                <w:sz w:val="28"/>
                <w:szCs w:val="28"/>
              </w:rPr>
              <w:t>N п/п</w:t>
            </w:r>
          </w:p>
        </w:tc>
        <w:tc>
          <w:tcPr>
            <w:tcW w:w="1200" w:type="dxa"/>
            <w:tcBorders>
              <w:top w:val="single" w:sz="4" w:space="0" w:color="auto"/>
              <w:left w:val="single" w:sz="4" w:space="0" w:color="auto"/>
              <w:bottom w:val="single" w:sz="4" w:space="0" w:color="auto"/>
              <w:right w:val="single" w:sz="4" w:space="0" w:color="auto"/>
            </w:tcBorders>
            <w:vAlign w:val="center"/>
          </w:tcPr>
          <w:p w:rsidR="00151999" w:rsidRPr="00C1329F" w:rsidRDefault="00151999" w:rsidP="009D1629">
            <w:pPr>
              <w:ind w:firstLine="0"/>
              <w:jc w:val="center"/>
              <w:rPr>
                <w:rFonts w:ascii="Times New Roman" w:hAnsi="Times New Roman"/>
                <w:sz w:val="28"/>
                <w:szCs w:val="28"/>
              </w:rPr>
            </w:pPr>
            <w:r w:rsidRPr="00C1329F">
              <w:rPr>
                <w:rFonts w:ascii="Times New Roman" w:hAnsi="Times New Roman"/>
                <w:sz w:val="28"/>
                <w:szCs w:val="28"/>
              </w:rPr>
              <w:t>N и дата приказа</w:t>
            </w:r>
          </w:p>
        </w:tc>
        <w:tc>
          <w:tcPr>
            <w:tcW w:w="1680" w:type="dxa"/>
            <w:tcBorders>
              <w:top w:val="single" w:sz="4" w:space="0" w:color="auto"/>
              <w:left w:val="single" w:sz="4" w:space="0" w:color="auto"/>
              <w:bottom w:val="single" w:sz="4" w:space="0" w:color="auto"/>
              <w:right w:val="single" w:sz="4" w:space="0" w:color="auto"/>
            </w:tcBorders>
            <w:vAlign w:val="center"/>
          </w:tcPr>
          <w:p w:rsidR="00151999" w:rsidRPr="00C1329F" w:rsidRDefault="00151999" w:rsidP="009D1629">
            <w:pPr>
              <w:ind w:firstLine="0"/>
              <w:jc w:val="center"/>
              <w:rPr>
                <w:rFonts w:ascii="Times New Roman" w:hAnsi="Times New Roman"/>
                <w:sz w:val="28"/>
                <w:szCs w:val="28"/>
              </w:rPr>
            </w:pPr>
            <w:r w:rsidRPr="00C1329F">
              <w:rPr>
                <w:rFonts w:ascii="Times New Roman" w:hAnsi="Times New Roman"/>
                <w:sz w:val="28"/>
                <w:szCs w:val="28"/>
              </w:rPr>
              <w:t>Наименование организации</w:t>
            </w:r>
          </w:p>
        </w:tc>
        <w:tc>
          <w:tcPr>
            <w:tcW w:w="2520" w:type="dxa"/>
            <w:tcBorders>
              <w:top w:val="single" w:sz="4" w:space="0" w:color="auto"/>
              <w:left w:val="single" w:sz="4" w:space="0" w:color="auto"/>
              <w:bottom w:val="single" w:sz="4" w:space="0" w:color="auto"/>
              <w:right w:val="single" w:sz="4" w:space="0" w:color="auto"/>
            </w:tcBorders>
            <w:vAlign w:val="center"/>
          </w:tcPr>
          <w:p w:rsidR="00151999" w:rsidRPr="00C1329F" w:rsidRDefault="00151999" w:rsidP="009D1629">
            <w:pPr>
              <w:ind w:firstLine="0"/>
              <w:jc w:val="center"/>
              <w:rPr>
                <w:rFonts w:ascii="Times New Roman" w:hAnsi="Times New Roman"/>
                <w:sz w:val="28"/>
                <w:szCs w:val="28"/>
              </w:rPr>
            </w:pPr>
            <w:r w:rsidRPr="00C1329F">
              <w:rPr>
                <w:rFonts w:ascii="Times New Roman" w:hAnsi="Times New Roman"/>
                <w:sz w:val="28"/>
                <w:szCs w:val="28"/>
              </w:rPr>
              <w:t>Ф.И.О. лиц, осуществляющих муниципальный надзор</w:t>
            </w:r>
          </w:p>
        </w:tc>
        <w:tc>
          <w:tcPr>
            <w:tcW w:w="3480" w:type="dxa"/>
            <w:tcBorders>
              <w:top w:val="single" w:sz="4" w:space="0" w:color="auto"/>
              <w:left w:val="single" w:sz="4" w:space="0" w:color="auto"/>
              <w:bottom w:val="single" w:sz="4" w:space="0" w:color="auto"/>
              <w:right w:val="single" w:sz="4" w:space="0" w:color="auto"/>
            </w:tcBorders>
            <w:vAlign w:val="center"/>
          </w:tcPr>
          <w:p w:rsidR="00151999" w:rsidRPr="00C1329F" w:rsidRDefault="00151999" w:rsidP="009D1629">
            <w:pPr>
              <w:ind w:firstLine="0"/>
              <w:jc w:val="center"/>
              <w:rPr>
                <w:rFonts w:ascii="Times New Roman" w:hAnsi="Times New Roman"/>
                <w:sz w:val="28"/>
                <w:szCs w:val="28"/>
              </w:rPr>
            </w:pPr>
            <w:r w:rsidRPr="00C1329F">
              <w:rPr>
                <w:rFonts w:ascii="Times New Roman" w:hAnsi="Times New Roman"/>
                <w:sz w:val="28"/>
                <w:szCs w:val="28"/>
              </w:rPr>
              <w:t>Подпись лиц, осуществляющих муниципальный надзор</w:t>
            </w:r>
          </w:p>
        </w:tc>
      </w:tr>
      <w:tr w:rsidR="00151999" w:rsidRPr="00C1329F" w:rsidTr="009D1629">
        <w:trPr>
          <w:tblCellSpacing w:w="5" w:type="nil"/>
        </w:trPr>
        <w:tc>
          <w:tcPr>
            <w:tcW w:w="600" w:type="dxa"/>
            <w:tcBorders>
              <w:left w:val="single" w:sz="4" w:space="0" w:color="auto"/>
              <w:bottom w:val="single" w:sz="4" w:space="0" w:color="auto"/>
              <w:right w:val="single" w:sz="4" w:space="0" w:color="auto"/>
            </w:tcBorders>
            <w:vAlign w:val="center"/>
          </w:tcPr>
          <w:p w:rsidR="00151999" w:rsidRPr="00C1329F" w:rsidRDefault="00151999" w:rsidP="009D1629">
            <w:pPr>
              <w:ind w:firstLine="0"/>
              <w:jc w:val="center"/>
              <w:rPr>
                <w:rFonts w:ascii="Times New Roman" w:hAnsi="Times New Roman"/>
                <w:sz w:val="28"/>
                <w:szCs w:val="28"/>
              </w:rPr>
            </w:pPr>
            <w:r w:rsidRPr="00C1329F">
              <w:rPr>
                <w:rFonts w:ascii="Times New Roman" w:hAnsi="Times New Roman"/>
                <w:sz w:val="28"/>
                <w:szCs w:val="28"/>
              </w:rPr>
              <w:t>1</w:t>
            </w:r>
          </w:p>
        </w:tc>
        <w:tc>
          <w:tcPr>
            <w:tcW w:w="1200" w:type="dxa"/>
            <w:tcBorders>
              <w:left w:val="single" w:sz="4" w:space="0" w:color="auto"/>
              <w:bottom w:val="single" w:sz="4" w:space="0" w:color="auto"/>
              <w:right w:val="single" w:sz="4" w:space="0" w:color="auto"/>
            </w:tcBorders>
            <w:vAlign w:val="center"/>
          </w:tcPr>
          <w:p w:rsidR="00151999" w:rsidRPr="00C1329F" w:rsidRDefault="00151999" w:rsidP="009D1629">
            <w:pPr>
              <w:ind w:firstLine="0"/>
              <w:jc w:val="center"/>
              <w:rPr>
                <w:rFonts w:ascii="Times New Roman" w:hAnsi="Times New Roman"/>
                <w:sz w:val="28"/>
                <w:szCs w:val="28"/>
              </w:rPr>
            </w:pPr>
            <w:r w:rsidRPr="00C1329F">
              <w:rPr>
                <w:rFonts w:ascii="Times New Roman" w:hAnsi="Times New Roman"/>
                <w:sz w:val="28"/>
                <w:szCs w:val="28"/>
              </w:rPr>
              <w:t>2</w:t>
            </w:r>
          </w:p>
        </w:tc>
        <w:tc>
          <w:tcPr>
            <w:tcW w:w="1680" w:type="dxa"/>
            <w:tcBorders>
              <w:left w:val="single" w:sz="4" w:space="0" w:color="auto"/>
              <w:bottom w:val="single" w:sz="4" w:space="0" w:color="auto"/>
              <w:right w:val="single" w:sz="4" w:space="0" w:color="auto"/>
            </w:tcBorders>
            <w:vAlign w:val="center"/>
          </w:tcPr>
          <w:p w:rsidR="00151999" w:rsidRPr="00C1329F" w:rsidRDefault="00151999" w:rsidP="009D1629">
            <w:pPr>
              <w:ind w:firstLine="0"/>
              <w:jc w:val="center"/>
              <w:rPr>
                <w:rFonts w:ascii="Times New Roman" w:hAnsi="Times New Roman"/>
                <w:sz w:val="28"/>
                <w:szCs w:val="28"/>
              </w:rPr>
            </w:pPr>
            <w:r w:rsidRPr="00C1329F">
              <w:rPr>
                <w:rFonts w:ascii="Times New Roman" w:hAnsi="Times New Roman"/>
                <w:sz w:val="28"/>
                <w:szCs w:val="28"/>
              </w:rPr>
              <w:t>3</w:t>
            </w:r>
          </w:p>
        </w:tc>
        <w:tc>
          <w:tcPr>
            <w:tcW w:w="2520" w:type="dxa"/>
            <w:tcBorders>
              <w:left w:val="single" w:sz="4" w:space="0" w:color="auto"/>
              <w:bottom w:val="single" w:sz="4" w:space="0" w:color="auto"/>
              <w:right w:val="single" w:sz="4" w:space="0" w:color="auto"/>
            </w:tcBorders>
            <w:vAlign w:val="center"/>
          </w:tcPr>
          <w:p w:rsidR="00151999" w:rsidRPr="00C1329F" w:rsidRDefault="00151999" w:rsidP="009D1629">
            <w:pPr>
              <w:ind w:firstLine="0"/>
              <w:jc w:val="center"/>
              <w:rPr>
                <w:rFonts w:ascii="Times New Roman" w:hAnsi="Times New Roman"/>
                <w:sz w:val="28"/>
                <w:szCs w:val="28"/>
              </w:rPr>
            </w:pPr>
            <w:r w:rsidRPr="00C1329F">
              <w:rPr>
                <w:rFonts w:ascii="Times New Roman" w:hAnsi="Times New Roman"/>
                <w:sz w:val="28"/>
                <w:szCs w:val="28"/>
              </w:rPr>
              <w:t>3</w:t>
            </w:r>
          </w:p>
        </w:tc>
        <w:tc>
          <w:tcPr>
            <w:tcW w:w="3480" w:type="dxa"/>
            <w:tcBorders>
              <w:left w:val="single" w:sz="4" w:space="0" w:color="auto"/>
              <w:bottom w:val="single" w:sz="4" w:space="0" w:color="auto"/>
              <w:right w:val="single" w:sz="4" w:space="0" w:color="auto"/>
            </w:tcBorders>
            <w:vAlign w:val="center"/>
          </w:tcPr>
          <w:p w:rsidR="00151999" w:rsidRPr="00C1329F" w:rsidRDefault="00151999" w:rsidP="009D1629">
            <w:pPr>
              <w:ind w:firstLine="0"/>
              <w:jc w:val="center"/>
              <w:rPr>
                <w:rFonts w:ascii="Times New Roman" w:hAnsi="Times New Roman"/>
                <w:sz w:val="28"/>
                <w:szCs w:val="28"/>
              </w:rPr>
            </w:pPr>
            <w:r w:rsidRPr="00C1329F">
              <w:rPr>
                <w:rFonts w:ascii="Times New Roman" w:hAnsi="Times New Roman"/>
                <w:sz w:val="28"/>
                <w:szCs w:val="28"/>
              </w:rPr>
              <w:t>5</w:t>
            </w:r>
          </w:p>
        </w:tc>
      </w:tr>
      <w:tr w:rsidR="00151999" w:rsidRPr="00C1329F" w:rsidTr="009D1629">
        <w:trPr>
          <w:tblCellSpacing w:w="5" w:type="nil"/>
        </w:trPr>
        <w:tc>
          <w:tcPr>
            <w:tcW w:w="600" w:type="dxa"/>
            <w:tcBorders>
              <w:left w:val="single" w:sz="4" w:space="0" w:color="auto"/>
              <w:bottom w:val="single" w:sz="4" w:space="0" w:color="auto"/>
              <w:right w:val="single" w:sz="4" w:space="0" w:color="auto"/>
            </w:tcBorders>
          </w:tcPr>
          <w:p w:rsidR="00151999" w:rsidRPr="00C1329F" w:rsidRDefault="00151999" w:rsidP="009D1629">
            <w:pPr>
              <w:ind w:firstLine="0"/>
              <w:rPr>
                <w:rFonts w:ascii="Times New Roman" w:hAnsi="Times New Roman"/>
                <w:sz w:val="28"/>
                <w:szCs w:val="28"/>
              </w:rPr>
            </w:pPr>
          </w:p>
        </w:tc>
        <w:tc>
          <w:tcPr>
            <w:tcW w:w="1200" w:type="dxa"/>
            <w:tcBorders>
              <w:left w:val="single" w:sz="4" w:space="0" w:color="auto"/>
              <w:bottom w:val="single" w:sz="4" w:space="0" w:color="auto"/>
              <w:right w:val="single" w:sz="4" w:space="0" w:color="auto"/>
            </w:tcBorders>
          </w:tcPr>
          <w:p w:rsidR="00151999" w:rsidRPr="00C1329F" w:rsidRDefault="00151999" w:rsidP="009D1629">
            <w:pPr>
              <w:ind w:firstLine="0"/>
              <w:rPr>
                <w:rFonts w:ascii="Times New Roman" w:hAnsi="Times New Roman"/>
                <w:sz w:val="28"/>
                <w:szCs w:val="28"/>
              </w:rPr>
            </w:pPr>
          </w:p>
        </w:tc>
        <w:tc>
          <w:tcPr>
            <w:tcW w:w="1680" w:type="dxa"/>
            <w:tcBorders>
              <w:left w:val="single" w:sz="4" w:space="0" w:color="auto"/>
              <w:bottom w:val="single" w:sz="4" w:space="0" w:color="auto"/>
              <w:right w:val="single" w:sz="4" w:space="0" w:color="auto"/>
            </w:tcBorders>
          </w:tcPr>
          <w:p w:rsidR="00151999" w:rsidRPr="00C1329F" w:rsidRDefault="00151999" w:rsidP="009D1629">
            <w:pPr>
              <w:ind w:firstLine="0"/>
              <w:rPr>
                <w:rFonts w:ascii="Times New Roman" w:hAnsi="Times New Roman"/>
                <w:sz w:val="28"/>
                <w:szCs w:val="28"/>
              </w:rPr>
            </w:pPr>
          </w:p>
        </w:tc>
        <w:tc>
          <w:tcPr>
            <w:tcW w:w="2520" w:type="dxa"/>
            <w:tcBorders>
              <w:left w:val="single" w:sz="4" w:space="0" w:color="auto"/>
              <w:bottom w:val="single" w:sz="4" w:space="0" w:color="auto"/>
              <w:right w:val="single" w:sz="4" w:space="0" w:color="auto"/>
            </w:tcBorders>
          </w:tcPr>
          <w:p w:rsidR="00151999" w:rsidRPr="00C1329F" w:rsidRDefault="00151999" w:rsidP="009D1629">
            <w:pPr>
              <w:ind w:firstLine="0"/>
              <w:rPr>
                <w:rFonts w:ascii="Times New Roman" w:hAnsi="Times New Roman"/>
                <w:sz w:val="28"/>
                <w:szCs w:val="28"/>
              </w:rPr>
            </w:pPr>
          </w:p>
        </w:tc>
        <w:tc>
          <w:tcPr>
            <w:tcW w:w="3480" w:type="dxa"/>
            <w:tcBorders>
              <w:left w:val="single" w:sz="4" w:space="0" w:color="auto"/>
              <w:bottom w:val="single" w:sz="4" w:space="0" w:color="auto"/>
              <w:right w:val="single" w:sz="4" w:space="0" w:color="auto"/>
            </w:tcBorders>
          </w:tcPr>
          <w:p w:rsidR="00151999" w:rsidRPr="00C1329F" w:rsidRDefault="00151999" w:rsidP="009D1629">
            <w:pPr>
              <w:ind w:firstLine="0"/>
              <w:rPr>
                <w:rFonts w:ascii="Times New Roman" w:hAnsi="Times New Roman"/>
                <w:sz w:val="28"/>
                <w:szCs w:val="28"/>
              </w:rPr>
            </w:pPr>
          </w:p>
        </w:tc>
      </w:tr>
      <w:tr w:rsidR="00151999" w:rsidRPr="00C1329F" w:rsidTr="009D1629">
        <w:trPr>
          <w:tblCellSpacing w:w="5" w:type="nil"/>
        </w:trPr>
        <w:tc>
          <w:tcPr>
            <w:tcW w:w="600" w:type="dxa"/>
            <w:tcBorders>
              <w:left w:val="single" w:sz="4" w:space="0" w:color="auto"/>
              <w:bottom w:val="single" w:sz="4" w:space="0" w:color="auto"/>
              <w:right w:val="single" w:sz="4" w:space="0" w:color="auto"/>
            </w:tcBorders>
          </w:tcPr>
          <w:p w:rsidR="00151999" w:rsidRPr="00C1329F" w:rsidRDefault="00151999" w:rsidP="009D1629">
            <w:pPr>
              <w:ind w:firstLine="0"/>
              <w:rPr>
                <w:rFonts w:ascii="Times New Roman" w:hAnsi="Times New Roman"/>
                <w:sz w:val="28"/>
                <w:szCs w:val="28"/>
              </w:rPr>
            </w:pPr>
          </w:p>
        </w:tc>
        <w:tc>
          <w:tcPr>
            <w:tcW w:w="1200" w:type="dxa"/>
            <w:tcBorders>
              <w:left w:val="single" w:sz="4" w:space="0" w:color="auto"/>
              <w:bottom w:val="single" w:sz="4" w:space="0" w:color="auto"/>
              <w:right w:val="single" w:sz="4" w:space="0" w:color="auto"/>
            </w:tcBorders>
          </w:tcPr>
          <w:p w:rsidR="00151999" w:rsidRPr="00C1329F" w:rsidRDefault="00151999" w:rsidP="009D1629">
            <w:pPr>
              <w:ind w:firstLine="0"/>
              <w:rPr>
                <w:rFonts w:ascii="Times New Roman" w:hAnsi="Times New Roman"/>
                <w:sz w:val="28"/>
                <w:szCs w:val="28"/>
              </w:rPr>
            </w:pPr>
          </w:p>
        </w:tc>
        <w:tc>
          <w:tcPr>
            <w:tcW w:w="1680" w:type="dxa"/>
            <w:tcBorders>
              <w:left w:val="single" w:sz="4" w:space="0" w:color="auto"/>
              <w:bottom w:val="single" w:sz="4" w:space="0" w:color="auto"/>
              <w:right w:val="single" w:sz="4" w:space="0" w:color="auto"/>
            </w:tcBorders>
          </w:tcPr>
          <w:p w:rsidR="00151999" w:rsidRPr="00C1329F" w:rsidRDefault="00151999" w:rsidP="009D1629">
            <w:pPr>
              <w:ind w:firstLine="0"/>
              <w:rPr>
                <w:rFonts w:ascii="Times New Roman" w:hAnsi="Times New Roman"/>
                <w:sz w:val="28"/>
                <w:szCs w:val="28"/>
              </w:rPr>
            </w:pPr>
          </w:p>
        </w:tc>
        <w:tc>
          <w:tcPr>
            <w:tcW w:w="2520" w:type="dxa"/>
            <w:tcBorders>
              <w:left w:val="single" w:sz="4" w:space="0" w:color="auto"/>
              <w:bottom w:val="single" w:sz="4" w:space="0" w:color="auto"/>
              <w:right w:val="single" w:sz="4" w:space="0" w:color="auto"/>
            </w:tcBorders>
          </w:tcPr>
          <w:p w:rsidR="00151999" w:rsidRPr="00C1329F" w:rsidRDefault="00151999" w:rsidP="009D1629">
            <w:pPr>
              <w:ind w:firstLine="0"/>
              <w:rPr>
                <w:rFonts w:ascii="Times New Roman" w:hAnsi="Times New Roman"/>
                <w:sz w:val="28"/>
                <w:szCs w:val="28"/>
              </w:rPr>
            </w:pPr>
          </w:p>
        </w:tc>
        <w:tc>
          <w:tcPr>
            <w:tcW w:w="3480" w:type="dxa"/>
            <w:tcBorders>
              <w:left w:val="single" w:sz="4" w:space="0" w:color="auto"/>
              <w:bottom w:val="single" w:sz="4" w:space="0" w:color="auto"/>
              <w:right w:val="single" w:sz="4" w:space="0" w:color="auto"/>
            </w:tcBorders>
          </w:tcPr>
          <w:p w:rsidR="00151999" w:rsidRPr="00C1329F" w:rsidRDefault="00151999" w:rsidP="009D1629">
            <w:pPr>
              <w:ind w:firstLine="0"/>
              <w:rPr>
                <w:rFonts w:ascii="Times New Roman" w:hAnsi="Times New Roman"/>
                <w:sz w:val="28"/>
                <w:szCs w:val="28"/>
              </w:rPr>
            </w:pPr>
          </w:p>
        </w:tc>
      </w:tr>
    </w:tbl>
    <w:p w:rsidR="00151999" w:rsidRPr="00C1329F" w:rsidRDefault="00151999" w:rsidP="009D1629">
      <w:pPr>
        <w:ind w:firstLine="0"/>
        <w:rPr>
          <w:rFonts w:ascii="Times New Roman" w:hAnsi="Times New Roman"/>
          <w:sz w:val="28"/>
          <w:szCs w:val="28"/>
        </w:rPr>
      </w:pPr>
    </w:p>
    <w:p w:rsidR="00151999" w:rsidRPr="00C1329F" w:rsidRDefault="00151999">
      <w:pPr>
        <w:rPr>
          <w:rFonts w:ascii="Times New Roman" w:hAnsi="Times New Roman"/>
          <w:sz w:val="28"/>
          <w:szCs w:val="28"/>
        </w:rPr>
      </w:pPr>
    </w:p>
    <w:sectPr w:rsidR="00151999" w:rsidRPr="00C1329F" w:rsidSect="00813A65">
      <w:headerReference w:type="even" r:id="rId35"/>
      <w:headerReference w:type="default" r:id="rId36"/>
      <w:pgSz w:w="11906" w:h="16838"/>
      <w:pgMar w:top="719" w:right="567" w:bottom="1134"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51999" w:rsidRDefault="00151999">
      <w:r>
        <w:separator/>
      </w:r>
    </w:p>
  </w:endnote>
  <w:endnote w:type="continuationSeparator" w:id="0">
    <w:p w:rsidR="00151999" w:rsidRDefault="0015199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51999" w:rsidRDefault="00151999">
      <w:r>
        <w:separator/>
      </w:r>
    </w:p>
  </w:footnote>
  <w:footnote w:type="continuationSeparator" w:id="0">
    <w:p w:rsidR="00151999" w:rsidRDefault="0015199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999" w:rsidRDefault="00151999" w:rsidP="00DB0E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151999" w:rsidRDefault="0015199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1999" w:rsidRDefault="00151999" w:rsidP="00DB0E18">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151999" w:rsidRDefault="0015199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E17BAA"/>
    <w:multiLevelType w:val="multilevel"/>
    <w:tmpl w:val="16B69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9004096"/>
    <w:multiLevelType w:val="multilevel"/>
    <w:tmpl w:val="F0128B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FCF7991"/>
    <w:multiLevelType w:val="multilevel"/>
    <w:tmpl w:val="106C4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D1629"/>
    <w:rsid w:val="0000028D"/>
    <w:rsid w:val="00000544"/>
    <w:rsid w:val="00000624"/>
    <w:rsid w:val="00000AB2"/>
    <w:rsid w:val="00000BA7"/>
    <w:rsid w:val="00001549"/>
    <w:rsid w:val="00001755"/>
    <w:rsid w:val="0000246F"/>
    <w:rsid w:val="00003FE5"/>
    <w:rsid w:val="00004F39"/>
    <w:rsid w:val="000054C5"/>
    <w:rsid w:val="00005807"/>
    <w:rsid w:val="00005DD3"/>
    <w:rsid w:val="00005FA6"/>
    <w:rsid w:val="0000655D"/>
    <w:rsid w:val="00007319"/>
    <w:rsid w:val="00007366"/>
    <w:rsid w:val="00007C86"/>
    <w:rsid w:val="00010CEC"/>
    <w:rsid w:val="00010D54"/>
    <w:rsid w:val="000114F5"/>
    <w:rsid w:val="00011F2F"/>
    <w:rsid w:val="0001213A"/>
    <w:rsid w:val="00012243"/>
    <w:rsid w:val="0001253E"/>
    <w:rsid w:val="0001298A"/>
    <w:rsid w:val="00014367"/>
    <w:rsid w:val="000149D2"/>
    <w:rsid w:val="00014E99"/>
    <w:rsid w:val="00015788"/>
    <w:rsid w:val="00016FE2"/>
    <w:rsid w:val="00020543"/>
    <w:rsid w:val="00020D7C"/>
    <w:rsid w:val="00021C0B"/>
    <w:rsid w:val="00022D14"/>
    <w:rsid w:val="00022F4D"/>
    <w:rsid w:val="0002340D"/>
    <w:rsid w:val="0002352D"/>
    <w:rsid w:val="00023797"/>
    <w:rsid w:val="00024C2E"/>
    <w:rsid w:val="0002542A"/>
    <w:rsid w:val="000265CB"/>
    <w:rsid w:val="00026602"/>
    <w:rsid w:val="00026EA4"/>
    <w:rsid w:val="000273EC"/>
    <w:rsid w:val="00027BE4"/>
    <w:rsid w:val="00027EAA"/>
    <w:rsid w:val="0003098F"/>
    <w:rsid w:val="00030E47"/>
    <w:rsid w:val="000316B9"/>
    <w:rsid w:val="00031DF6"/>
    <w:rsid w:val="0003331A"/>
    <w:rsid w:val="00035DE7"/>
    <w:rsid w:val="00036298"/>
    <w:rsid w:val="0003695A"/>
    <w:rsid w:val="000371FC"/>
    <w:rsid w:val="00037290"/>
    <w:rsid w:val="00037305"/>
    <w:rsid w:val="000376F6"/>
    <w:rsid w:val="00037BAD"/>
    <w:rsid w:val="00037DA1"/>
    <w:rsid w:val="000400BA"/>
    <w:rsid w:val="00040223"/>
    <w:rsid w:val="0004025D"/>
    <w:rsid w:val="00041E14"/>
    <w:rsid w:val="00043518"/>
    <w:rsid w:val="00044EFB"/>
    <w:rsid w:val="00045282"/>
    <w:rsid w:val="00045679"/>
    <w:rsid w:val="00045DFE"/>
    <w:rsid w:val="000467CA"/>
    <w:rsid w:val="00046AE7"/>
    <w:rsid w:val="0005112A"/>
    <w:rsid w:val="00051503"/>
    <w:rsid w:val="00051524"/>
    <w:rsid w:val="00051B2D"/>
    <w:rsid w:val="00052692"/>
    <w:rsid w:val="00052AB8"/>
    <w:rsid w:val="00052D02"/>
    <w:rsid w:val="00052DB2"/>
    <w:rsid w:val="000535A7"/>
    <w:rsid w:val="0005456F"/>
    <w:rsid w:val="00054974"/>
    <w:rsid w:val="00054E89"/>
    <w:rsid w:val="0005601D"/>
    <w:rsid w:val="00056704"/>
    <w:rsid w:val="000571DE"/>
    <w:rsid w:val="00057A21"/>
    <w:rsid w:val="0006079C"/>
    <w:rsid w:val="00060977"/>
    <w:rsid w:val="000614CE"/>
    <w:rsid w:val="000619F4"/>
    <w:rsid w:val="00061DFC"/>
    <w:rsid w:val="000625DA"/>
    <w:rsid w:val="0006267F"/>
    <w:rsid w:val="00062FDB"/>
    <w:rsid w:val="000631A3"/>
    <w:rsid w:val="00063405"/>
    <w:rsid w:val="00064806"/>
    <w:rsid w:val="000651C0"/>
    <w:rsid w:val="0006528A"/>
    <w:rsid w:val="00065EE9"/>
    <w:rsid w:val="000665A1"/>
    <w:rsid w:val="00066E75"/>
    <w:rsid w:val="000672A2"/>
    <w:rsid w:val="000674B6"/>
    <w:rsid w:val="000704F2"/>
    <w:rsid w:val="0007091B"/>
    <w:rsid w:val="0007115D"/>
    <w:rsid w:val="000712C7"/>
    <w:rsid w:val="00071748"/>
    <w:rsid w:val="00071912"/>
    <w:rsid w:val="000724DC"/>
    <w:rsid w:val="000739A4"/>
    <w:rsid w:val="00073D70"/>
    <w:rsid w:val="00074EB1"/>
    <w:rsid w:val="000756FA"/>
    <w:rsid w:val="00075B04"/>
    <w:rsid w:val="00076061"/>
    <w:rsid w:val="000760CE"/>
    <w:rsid w:val="00076EE8"/>
    <w:rsid w:val="00077AB5"/>
    <w:rsid w:val="0008004E"/>
    <w:rsid w:val="000800DF"/>
    <w:rsid w:val="00081C0B"/>
    <w:rsid w:val="00081C0D"/>
    <w:rsid w:val="00081C98"/>
    <w:rsid w:val="00082B66"/>
    <w:rsid w:val="000837E4"/>
    <w:rsid w:val="00084916"/>
    <w:rsid w:val="00084C05"/>
    <w:rsid w:val="00084D04"/>
    <w:rsid w:val="000855D6"/>
    <w:rsid w:val="000857DD"/>
    <w:rsid w:val="00085A4B"/>
    <w:rsid w:val="00086291"/>
    <w:rsid w:val="00086FED"/>
    <w:rsid w:val="0008718E"/>
    <w:rsid w:val="00087200"/>
    <w:rsid w:val="00087E9F"/>
    <w:rsid w:val="000907C3"/>
    <w:rsid w:val="00091649"/>
    <w:rsid w:val="00091D4A"/>
    <w:rsid w:val="00091E08"/>
    <w:rsid w:val="00092215"/>
    <w:rsid w:val="000926E1"/>
    <w:rsid w:val="00092853"/>
    <w:rsid w:val="00092A5D"/>
    <w:rsid w:val="00092BFD"/>
    <w:rsid w:val="00093A87"/>
    <w:rsid w:val="0009450F"/>
    <w:rsid w:val="000948B7"/>
    <w:rsid w:val="00094D75"/>
    <w:rsid w:val="00094FD4"/>
    <w:rsid w:val="0009536D"/>
    <w:rsid w:val="000953FB"/>
    <w:rsid w:val="00095DE5"/>
    <w:rsid w:val="00095F76"/>
    <w:rsid w:val="0009622A"/>
    <w:rsid w:val="0009692F"/>
    <w:rsid w:val="00096B29"/>
    <w:rsid w:val="00096B3A"/>
    <w:rsid w:val="0009744C"/>
    <w:rsid w:val="00097D81"/>
    <w:rsid w:val="00097FC5"/>
    <w:rsid w:val="000A03FC"/>
    <w:rsid w:val="000A08B0"/>
    <w:rsid w:val="000A0DD0"/>
    <w:rsid w:val="000A15C0"/>
    <w:rsid w:val="000A1D22"/>
    <w:rsid w:val="000A1E30"/>
    <w:rsid w:val="000A1E7E"/>
    <w:rsid w:val="000A1FA6"/>
    <w:rsid w:val="000A3652"/>
    <w:rsid w:val="000A377A"/>
    <w:rsid w:val="000A38E8"/>
    <w:rsid w:val="000A4523"/>
    <w:rsid w:val="000A4F88"/>
    <w:rsid w:val="000A5A9A"/>
    <w:rsid w:val="000A5ABF"/>
    <w:rsid w:val="000A5C91"/>
    <w:rsid w:val="000A6244"/>
    <w:rsid w:val="000A6793"/>
    <w:rsid w:val="000A6B18"/>
    <w:rsid w:val="000A6B2B"/>
    <w:rsid w:val="000A6B56"/>
    <w:rsid w:val="000A7A99"/>
    <w:rsid w:val="000B0322"/>
    <w:rsid w:val="000B0AF7"/>
    <w:rsid w:val="000B1387"/>
    <w:rsid w:val="000B2344"/>
    <w:rsid w:val="000B25A2"/>
    <w:rsid w:val="000B261C"/>
    <w:rsid w:val="000B3BDF"/>
    <w:rsid w:val="000B447F"/>
    <w:rsid w:val="000B4D5B"/>
    <w:rsid w:val="000B4E38"/>
    <w:rsid w:val="000B4F32"/>
    <w:rsid w:val="000B5714"/>
    <w:rsid w:val="000B5E67"/>
    <w:rsid w:val="000B7058"/>
    <w:rsid w:val="000B786C"/>
    <w:rsid w:val="000B7968"/>
    <w:rsid w:val="000B7A49"/>
    <w:rsid w:val="000C0690"/>
    <w:rsid w:val="000C1F9C"/>
    <w:rsid w:val="000C201D"/>
    <w:rsid w:val="000C287C"/>
    <w:rsid w:val="000C2C4E"/>
    <w:rsid w:val="000C334F"/>
    <w:rsid w:val="000C39C8"/>
    <w:rsid w:val="000C3A39"/>
    <w:rsid w:val="000C4112"/>
    <w:rsid w:val="000C419C"/>
    <w:rsid w:val="000C42E3"/>
    <w:rsid w:val="000C4FEF"/>
    <w:rsid w:val="000C5A29"/>
    <w:rsid w:val="000C5BBC"/>
    <w:rsid w:val="000C60DC"/>
    <w:rsid w:val="000C69F8"/>
    <w:rsid w:val="000C6D8C"/>
    <w:rsid w:val="000C79D6"/>
    <w:rsid w:val="000C7F3A"/>
    <w:rsid w:val="000D03E4"/>
    <w:rsid w:val="000D0647"/>
    <w:rsid w:val="000D0A53"/>
    <w:rsid w:val="000D218A"/>
    <w:rsid w:val="000D2F19"/>
    <w:rsid w:val="000D39BB"/>
    <w:rsid w:val="000D4187"/>
    <w:rsid w:val="000D4934"/>
    <w:rsid w:val="000D4E49"/>
    <w:rsid w:val="000D5421"/>
    <w:rsid w:val="000D59F2"/>
    <w:rsid w:val="000D5C9A"/>
    <w:rsid w:val="000D6DFF"/>
    <w:rsid w:val="000D7E46"/>
    <w:rsid w:val="000D7EBE"/>
    <w:rsid w:val="000D7F6A"/>
    <w:rsid w:val="000E199B"/>
    <w:rsid w:val="000E1DDF"/>
    <w:rsid w:val="000E1DE8"/>
    <w:rsid w:val="000E2387"/>
    <w:rsid w:val="000E250C"/>
    <w:rsid w:val="000E2D7E"/>
    <w:rsid w:val="000E31DA"/>
    <w:rsid w:val="000E37E6"/>
    <w:rsid w:val="000E3B8E"/>
    <w:rsid w:val="000E3FF0"/>
    <w:rsid w:val="000E42DE"/>
    <w:rsid w:val="000E4656"/>
    <w:rsid w:val="000E6539"/>
    <w:rsid w:val="000F1531"/>
    <w:rsid w:val="000F1730"/>
    <w:rsid w:val="000F1871"/>
    <w:rsid w:val="000F1B2A"/>
    <w:rsid w:val="000F314A"/>
    <w:rsid w:val="000F4097"/>
    <w:rsid w:val="000F47DC"/>
    <w:rsid w:val="000F4852"/>
    <w:rsid w:val="000F4BAD"/>
    <w:rsid w:val="000F5909"/>
    <w:rsid w:val="000F5C05"/>
    <w:rsid w:val="000F614D"/>
    <w:rsid w:val="000F66D2"/>
    <w:rsid w:val="000F6F9D"/>
    <w:rsid w:val="00100D41"/>
    <w:rsid w:val="001012EB"/>
    <w:rsid w:val="00101988"/>
    <w:rsid w:val="00102B92"/>
    <w:rsid w:val="00102C8C"/>
    <w:rsid w:val="0010335E"/>
    <w:rsid w:val="00103D90"/>
    <w:rsid w:val="001043D5"/>
    <w:rsid w:val="00104913"/>
    <w:rsid w:val="00105716"/>
    <w:rsid w:val="00105E9E"/>
    <w:rsid w:val="0010626F"/>
    <w:rsid w:val="00106FE4"/>
    <w:rsid w:val="0010724D"/>
    <w:rsid w:val="00107665"/>
    <w:rsid w:val="00107F0F"/>
    <w:rsid w:val="00110156"/>
    <w:rsid w:val="001101DB"/>
    <w:rsid w:val="001112F1"/>
    <w:rsid w:val="00111480"/>
    <w:rsid w:val="00111802"/>
    <w:rsid w:val="00112109"/>
    <w:rsid w:val="001127CA"/>
    <w:rsid w:val="00113116"/>
    <w:rsid w:val="00113C1D"/>
    <w:rsid w:val="00113C86"/>
    <w:rsid w:val="00114B04"/>
    <w:rsid w:val="00115242"/>
    <w:rsid w:val="001153ED"/>
    <w:rsid w:val="00115F75"/>
    <w:rsid w:val="00116398"/>
    <w:rsid w:val="001164C1"/>
    <w:rsid w:val="0011785B"/>
    <w:rsid w:val="00122937"/>
    <w:rsid w:val="00123E0C"/>
    <w:rsid w:val="001240B9"/>
    <w:rsid w:val="001247BA"/>
    <w:rsid w:val="00124A88"/>
    <w:rsid w:val="001258B8"/>
    <w:rsid w:val="00126EDA"/>
    <w:rsid w:val="001272D2"/>
    <w:rsid w:val="001273BF"/>
    <w:rsid w:val="0012745A"/>
    <w:rsid w:val="0012784C"/>
    <w:rsid w:val="001300FB"/>
    <w:rsid w:val="00130A1D"/>
    <w:rsid w:val="00130C99"/>
    <w:rsid w:val="00131104"/>
    <w:rsid w:val="001318A0"/>
    <w:rsid w:val="00131A9A"/>
    <w:rsid w:val="00131EF7"/>
    <w:rsid w:val="00132868"/>
    <w:rsid w:val="00133331"/>
    <w:rsid w:val="0013371A"/>
    <w:rsid w:val="00133C93"/>
    <w:rsid w:val="00133D35"/>
    <w:rsid w:val="00134D3B"/>
    <w:rsid w:val="0013505A"/>
    <w:rsid w:val="001350BD"/>
    <w:rsid w:val="00135B72"/>
    <w:rsid w:val="001369B2"/>
    <w:rsid w:val="00136FCA"/>
    <w:rsid w:val="0013716B"/>
    <w:rsid w:val="001400E3"/>
    <w:rsid w:val="00141C64"/>
    <w:rsid w:val="001434FA"/>
    <w:rsid w:val="00143F28"/>
    <w:rsid w:val="001448AE"/>
    <w:rsid w:val="00144E4A"/>
    <w:rsid w:val="0014506F"/>
    <w:rsid w:val="0014542D"/>
    <w:rsid w:val="001454F0"/>
    <w:rsid w:val="001455DA"/>
    <w:rsid w:val="001460D3"/>
    <w:rsid w:val="00146B44"/>
    <w:rsid w:val="0014736F"/>
    <w:rsid w:val="00147CEB"/>
    <w:rsid w:val="00147DC4"/>
    <w:rsid w:val="00147E3F"/>
    <w:rsid w:val="00150519"/>
    <w:rsid w:val="001513B7"/>
    <w:rsid w:val="00151999"/>
    <w:rsid w:val="001527CE"/>
    <w:rsid w:val="001529F7"/>
    <w:rsid w:val="00152A9E"/>
    <w:rsid w:val="00152D9D"/>
    <w:rsid w:val="00153367"/>
    <w:rsid w:val="00153EA9"/>
    <w:rsid w:val="00154195"/>
    <w:rsid w:val="0015448C"/>
    <w:rsid w:val="00155E0E"/>
    <w:rsid w:val="00156BDF"/>
    <w:rsid w:val="0015706A"/>
    <w:rsid w:val="00157941"/>
    <w:rsid w:val="00157EA6"/>
    <w:rsid w:val="001602BE"/>
    <w:rsid w:val="001603BF"/>
    <w:rsid w:val="00160F6C"/>
    <w:rsid w:val="001626C9"/>
    <w:rsid w:val="001629C0"/>
    <w:rsid w:val="00162A53"/>
    <w:rsid w:val="00162F0C"/>
    <w:rsid w:val="0016421C"/>
    <w:rsid w:val="00164357"/>
    <w:rsid w:val="00164C60"/>
    <w:rsid w:val="00164F59"/>
    <w:rsid w:val="001650C9"/>
    <w:rsid w:val="001654F6"/>
    <w:rsid w:val="00165529"/>
    <w:rsid w:val="00165C0F"/>
    <w:rsid w:val="00166057"/>
    <w:rsid w:val="0016640C"/>
    <w:rsid w:val="001667E6"/>
    <w:rsid w:val="00167B1F"/>
    <w:rsid w:val="00167C66"/>
    <w:rsid w:val="00167F7F"/>
    <w:rsid w:val="00170796"/>
    <w:rsid w:val="00170F86"/>
    <w:rsid w:val="00171938"/>
    <w:rsid w:val="00171A1A"/>
    <w:rsid w:val="00171D2A"/>
    <w:rsid w:val="00171EF3"/>
    <w:rsid w:val="00174A1D"/>
    <w:rsid w:val="00174F4B"/>
    <w:rsid w:val="001757EF"/>
    <w:rsid w:val="0017625E"/>
    <w:rsid w:val="00176D6E"/>
    <w:rsid w:val="00176DF6"/>
    <w:rsid w:val="00176E75"/>
    <w:rsid w:val="00176F02"/>
    <w:rsid w:val="00176F14"/>
    <w:rsid w:val="001779C6"/>
    <w:rsid w:val="00177FD2"/>
    <w:rsid w:val="00177FDC"/>
    <w:rsid w:val="00180670"/>
    <w:rsid w:val="0018129A"/>
    <w:rsid w:val="001818F4"/>
    <w:rsid w:val="00181A75"/>
    <w:rsid w:val="00181D23"/>
    <w:rsid w:val="0018240A"/>
    <w:rsid w:val="00182FCB"/>
    <w:rsid w:val="00184002"/>
    <w:rsid w:val="001842B7"/>
    <w:rsid w:val="00184735"/>
    <w:rsid w:val="001849FE"/>
    <w:rsid w:val="001850D7"/>
    <w:rsid w:val="001852D5"/>
    <w:rsid w:val="00186397"/>
    <w:rsid w:val="0018694E"/>
    <w:rsid w:val="00186EDC"/>
    <w:rsid w:val="00187296"/>
    <w:rsid w:val="0018746E"/>
    <w:rsid w:val="0019001D"/>
    <w:rsid w:val="00190A25"/>
    <w:rsid w:val="00191350"/>
    <w:rsid w:val="0019162A"/>
    <w:rsid w:val="0019334F"/>
    <w:rsid w:val="0019345E"/>
    <w:rsid w:val="001934F3"/>
    <w:rsid w:val="00194B32"/>
    <w:rsid w:val="0019578E"/>
    <w:rsid w:val="0019601D"/>
    <w:rsid w:val="001A0769"/>
    <w:rsid w:val="001A098F"/>
    <w:rsid w:val="001A09DF"/>
    <w:rsid w:val="001A128D"/>
    <w:rsid w:val="001A16D6"/>
    <w:rsid w:val="001A1E1E"/>
    <w:rsid w:val="001A2A71"/>
    <w:rsid w:val="001A4490"/>
    <w:rsid w:val="001A4BFA"/>
    <w:rsid w:val="001A5267"/>
    <w:rsid w:val="001A5CA3"/>
    <w:rsid w:val="001A63D8"/>
    <w:rsid w:val="001A6421"/>
    <w:rsid w:val="001A6783"/>
    <w:rsid w:val="001A7C04"/>
    <w:rsid w:val="001B007A"/>
    <w:rsid w:val="001B05CE"/>
    <w:rsid w:val="001B0D31"/>
    <w:rsid w:val="001B1163"/>
    <w:rsid w:val="001B258F"/>
    <w:rsid w:val="001B2615"/>
    <w:rsid w:val="001B277F"/>
    <w:rsid w:val="001B3069"/>
    <w:rsid w:val="001B306C"/>
    <w:rsid w:val="001B3616"/>
    <w:rsid w:val="001B3D2C"/>
    <w:rsid w:val="001B4346"/>
    <w:rsid w:val="001B4E24"/>
    <w:rsid w:val="001B51DD"/>
    <w:rsid w:val="001B52A7"/>
    <w:rsid w:val="001B59E9"/>
    <w:rsid w:val="001B6956"/>
    <w:rsid w:val="001B7068"/>
    <w:rsid w:val="001B70E3"/>
    <w:rsid w:val="001B7880"/>
    <w:rsid w:val="001C0A3C"/>
    <w:rsid w:val="001C0FE7"/>
    <w:rsid w:val="001C1027"/>
    <w:rsid w:val="001C16F7"/>
    <w:rsid w:val="001C1BFC"/>
    <w:rsid w:val="001C22AB"/>
    <w:rsid w:val="001C22B6"/>
    <w:rsid w:val="001C2572"/>
    <w:rsid w:val="001C3874"/>
    <w:rsid w:val="001C408B"/>
    <w:rsid w:val="001C4D99"/>
    <w:rsid w:val="001C7135"/>
    <w:rsid w:val="001C75C0"/>
    <w:rsid w:val="001D12A1"/>
    <w:rsid w:val="001D23AF"/>
    <w:rsid w:val="001D253C"/>
    <w:rsid w:val="001D2DC6"/>
    <w:rsid w:val="001D36E3"/>
    <w:rsid w:val="001D3B05"/>
    <w:rsid w:val="001D428A"/>
    <w:rsid w:val="001D5F28"/>
    <w:rsid w:val="001D73A5"/>
    <w:rsid w:val="001D7519"/>
    <w:rsid w:val="001D795F"/>
    <w:rsid w:val="001D7B0B"/>
    <w:rsid w:val="001D7FF4"/>
    <w:rsid w:val="001E0686"/>
    <w:rsid w:val="001E0B93"/>
    <w:rsid w:val="001E0CD1"/>
    <w:rsid w:val="001E0FC8"/>
    <w:rsid w:val="001E16AF"/>
    <w:rsid w:val="001E2C1B"/>
    <w:rsid w:val="001E2FC7"/>
    <w:rsid w:val="001E36CA"/>
    <w:rsid w:val="001E412D"/>
    <w:rsid w:val="001E4135"/>
    <w:rsid w:val="001E4154"/>
    <w:rsid w:val="001E427B"/>
    <w:rsid w:val="001E48EC"/>
    <w:rsid w:val="001E649F"/>
    <w:rsid w:val="001E6B40"/>
    <w:rsid w:val="001E7E3B"/>
    <w:rsid w:val="001E7F02"/>
    <w:rsid w:val="001F01AC"/>
    <w:rsid w:val="001F0A13"/>
    <w:rsid w:val="001F16A4"/>
    <w:rsid w:val="001F1792"/>
    <w:rsid w:val="001F1793"/>
    <w:rsid w:val="001F2758"/>
    <w:rsid w:val="001F27A5"/>
    <w:rsid w:val="001F28AA"/>
    <w:rsid w:val="001F28B7"/>
    <w:rsid w:val="001F379A"/>
    <w:rsid w:val="001F38F6"/>
    <w:rsid w:val="001F4E62"/>
    <w:rsid w:val="001F6593"/>
    <w:rsid w:val="001F6CC7"/>
    <w:rsid w:val="001F7199"/>
    <w:rsid w:val="00201032"/>
    <w:rsid w:val="00201929"/>
    <w:rsid w:val="0020283E"/>
    <w:rsid w:val="00202F46"/>
    <w:rsid w:val="00203AF4"/>
    <w:rsid w:val="00204193"/>
    <w:rsid w:val="0020476B"/>
    <w:rsid w:val="00204A53"/>
    <w:rsid w:val="00204F21"/>
    <w:rsid w:val="00204FB0"/>
    <w:rsid w:val="002055DA"/>
    <w:rsid w:val="00205EAA"/>
    <w:rsid w:val="0020661D"/>
    <w:rsid w:val="00206AAC"/>
    <w:rsid w:val="0020723A"/>
    <w:rsid w:val="00207C68"/>
    <w:rsid w:val="002100DA"/>
    <w:rsid w:val="00210945"/>
    <w:rsid w:val="00211C77"/>
    <w:rsid w:val="00211DC8"/>
    <w:rsid w:val="00212C62"/>
    <w:rsid w:val="00213884"/>
    <w:rsid w:val="00214814"/>
    <w:rsid w:val="002149A7"/>
    <w:rsid w:val="00214F3E"/>
    <w:rsid w:val="002158B6"/>
    <w:rsid w:val="00216254"/>
    <w:rsid w:val="002163B0"/>
    <w:rsid w:val="00216820"/>
    <w:rsid w:val="0021724B"/>
    <w:rsid w:val="00220450"/>
    <w:rsid w:val="00222F53"/>
    <w:rsid w:val="0022360C"/>
    <w:rsid w:val="0022375F"/>
    <w:rsid w:val="00223F7E"/>
    <w:rsid w:val="00224325"/>
    <w:rsid w:val="002255F4"/>
    <w:rsid w:val="002278F1"/>
    <w:rsid w:val="00227E9E"/>
    <w:rsid w:val="00230253"/>
    <w:rsid w:val="00230279"/>
    <w:rsid w:val="002302C6"/>
    <w:rsid w:val="00230472"/>
    <w:rsid w:val="00230C18"/>
    <w:rsid w:val="00230C1B"/>
    <w:rsid w:val="00230CFD"/>
    <w:rsid w:val="00231107"/>
    <w:rsid w:val="00231CAD"/>
    <w:rsid w:val="00231FB0"/>
    <w:rsid w:val="002326A4"/>
    <w:rsid w:val="00232823"/>
    <w:rsid w:val="00232885"/>
    <w:rsid w:val="002328B8"/>
    <w:rsid w:val="002353B4"/>
    <w:rsid w:val="00237ACC"/>
    <w:rsid w:val="00240239"/>
    <w:rsid w:val="002403E9"/>
    <w:rsid w:val="00241476"/>
    <w:rsid w:val="002414CC"/>
    <w:rsid w:val="00241A46"/>
    <w:rsid w:val="00241E10"/>
    <w:rsid w:val="00242545"/>
    <w:rsid w:val="0024257B"/>
    <w:rsid w:val="00242C4E"/>
    <w:rsid w:val="0024336D"/>
    <w:rsid w:val="0024376B"/>
    <w:rsid w:val="00243F4B"/>
    <w:rsid w:val="002442E7"/>
    <w:rsid w:val="0024442F"/>
    <w:rsid w:val="0024599A"/>
    <w:rsid w:val="00245F99"/>
    <w:rsid w:val="002464B0"/>
    <w:rsid w:val="002466B8"/>
    <w:rsid w:val="00251941"/>
    <w:rsid w:val="002519BA"/>
    <w:rsid w:val="002526CD"/>
    <w:rsid w:val="00252D11"/>
    <w:rsid w:val="00252E85"/>
    <w:rsid w:val="00254DAE"/>
    <w:rsid w:val="00254E2A"/>
    <w:rsid w:val="00255DDA"/>
    <w:rsid w:val="00256F75"/>
    <w:rsid w:val="00257DB4"/>
    <w:rsid w:val="002604D4"/>
    <w:rsid w:val="002614DE"/>
    <w:rsid w:val="00261BCE"/>
    <w:rsid w:val="002621F4"/>
    <w:rsid w:val="0026293C"/>
    <w:rsid w:val="00263585"/>
    <w:rsid w:val="0026483A"/>
    <w:rsid w:val="00264AB1"/>
    <w:rsid w:val="00264B11"/>
    <w:rsid w:val="00265237"/>
    <w:rsid w:val="002657E8"/>
    <w:rsid w:val="00265E08"/>
    <w:rsid w:val="0026602A"/>
    <w:rsid w:val="00266266"/>
    <w:rsid w:val="002665D7"/>
    <w:rsid w:val="00266F92"/>
    <w:rsid w:val="00266FBB"/>
    <w:rsid w:val="002700B6"/>
    <w:rsid w:val="00270253"/>
    <w:rsid w:val="00270C7E"/>
    <w:rsid w:val="00270FA5"/>
    <w:rsid w:val="002728E9"/>
    <w:rsid w:val="00272FA2"/>
    <w:rsid w:val="002736A6"/>
    <w:rsid w:val="00273785"/>
    <w:rsid w:val="00274670"/>
    <w:rsid w:val="002768D8"/>
    <w:rsid w:val="00277597"/>
    <w:rsid w:val="0027796C"/>
    <w:rsid w:val="00277B2D"/>
    <w:rsid w:val="00277DA0"/>
    <w:rsid w:val="00280A45"/>
    <w:rsid w:val="00280B9E"/>
    <w:rsid w:val="00280E74"/>
    <w:rsid w:val="00281800"/>
    <w:rsid w:val="002818DC"/>
    <w:rsid w:val="00281919"/>
    <w:rsid w:val="00281FB6"/>
    <w:rsid w:val="0028217C"/>
    <w:rsid w:val="00282320"/>
    <w:rsid w:val="00282D7D"/>
    <w:rsid w:val="002845DF"/>
    <w:rsid w:val="00284A03"/>
    <w:rsid w:val="002850BE"/>
    <w:rsid w:val="0028537C"/>
    <w:rsid w:val="0028562A"/>
    <w:rsid w:val="002857DB"/>
    <w:rsid w:val="00285C7F"/>
    <w:rsid w:val="00285F81"/>
    <w:rsid w:val="00286D31"/>
    <w:rsid w:val="00286F72"/>
    <w:rsid w:val="00290061"/>
    <w:rsid w:val="00290592"/>
    <w:rsid w:val="002909DB"/>
    <w:rsid w:val="002917DD"/>
    <w:rsid w:val="00291FFA"/>
    <w:rsid w:val="002921C0"/>
    <w:rsid w:val="002929C4"/>
    <w:rsid w:val="00292A3A"/>
    <w:rsid w:val="00292DA4"/>
    <w:rsid w:val="00293B9B"/>
    <w:rsid w:val="0029426E"/>
    <w:rsid w:val="00295793"/>
    <w:rsid w:val="00295AAF"/>
    <w:rsid w:val="00295E20"/>
    <w:rsid w:val="002960BC"/>
    <w:rsid w:val="0029648C"/>
    <w:rsid w:val="002972DB"/>
    <w:rsid w:val="002975BD"/>
    <w:rsid w:val="002976AC"/>
    <w:rsid w:val="002978B4"/>
    <w:rsid w:val="00297A85"/>
    <w:rsid w:val="00297AEC"/>
    <w:rsid w:val="002A027D"/>
    <w:rsid w:val="002A0749"/>
    <w:rsid w:val="002A10D2"/>
    <w:rsid w:val="002A1974"/>
    <w:rsid w:val="002A1C25"/>
    <w:rsid w:val="002A2BCA"/>
    <w:rsid w:val="002A48FF"/>
    <w:rsid w:val="002A4BC6"/>
    <w:rsid w:val="002A4BD9"/>
    <w:rsid w:val="002A4E5D"/>
    <w:rsid w:val="002A520E"/>
    <w:rsid w:val="002A52DB"/>
    <w:rsid w:val="002A587C"/>
    <w:rsid w:val="002A7AAF"/>
    <w:rsid w:val="002A7D22"/>
    <w:rsid w:val="002B11AD"/>
    <w:rsid w:val="002B18CF"/>
    <w:rsid w:val="002B1D28"/>
    <w:rsid w:val="002B2A0D"/>
    <w:rsid w:val="002B2BF0"/>
    <w:rsid w:val="002B3249"/>
    <w:rsid w:val="002B4083"/>
    <w:rsid w:val="002B45E8"/>
    <w:rsid w:val="002B529A"/>
    <w:rsid w:val="002B6A78"/>
    <w:rsid w:val="002B7855"/>
    <w:rsid w:val="002C014F"/>
    <w:rsid w:val="002C0AF8"/>
    <w:rsid w:val="002C0B5D"/>
    <w:rsid w:val="002C1437"/>
    <w:rsid w:val="002C21F6"/>
    <w:rsid w:val="002C28E9"/>
    <w:rsid w:val="002C31A0"/>
    <w:rsid w:val="002C391F"/>
    <w:rsid w:val="002C3C97"/>
    <w:rsid w:val="002C464D"/>
    <w:rsid w:val="002C498B"/>
    <w:rsid w:val="002C599B"/>
    <w:rsid w:val="002C676B"/>
    <w:rsid w:val="002C6A2D"/>
    <w:rsid w:val="002C719D"/>
    <w:rsid w:val="002C7E9B"/>
    <w:rsid w:val="002D06C0"/>
    <w:rsid w:val="002D0895"/>
    <w:rsid w:val="002D0F43"/>
    <w:rsid w:val="002D1378"/>
    <w:rsid w:val="002D2798"/>
    <w:rsid w:val="002D28CC"/>
    <w:rsid w:val="002D2E6E"/>
    <w:rsid w:val="002D2F0F"/>
    <w:rsid w:val="002D303D"/>
    <w:rsid w:val="002D3191"/>
    <w:rsid w:val="002D3380"/>
    <w:rsid w:val="002D416A"/>
    <w:rsid w:val="002D44BF"/>
    <w:rsid w:val="002D485C"/>
    <w:rsid w:val="002D62B1"/>
    <w:rsid w:val="002D6466"/>
    <w:rsid w:val="002D692A"/>
    <w:rsid w:val="002D6C69"/>
    <w:rsid w:val="002D7C30"/>
    <w:rsid w:val="002E03DF"/>
    <w:rsid w:val="002E064B"/>
    <w:rsid w:val="002E1B72"/>
    <w:rsid w:val="002E1C5C"/>
    <w:rsid w:val="002E3659"/>
    <w:rsid w:val="002E3832"/>
    <w:rsid w:val="002E4414"/>
    <w:rsid w:val="002E4B74"/>
    <w:rsid w:val="002E6753"/>
    <w:rsid w:val="002E68A3"/>
    <w:rsid w:val="002E6EEE"/>
    <w:rsid w:val="002E6F63"/>
    <w:rsid w:val="002E7077"/>
    <w:rsid w:val="002E71BA"/>
    <w:rsid w:val="002E78EC"/>
    <w:rsid w:val="002F04AB"/>
    <w:rsid w:val="002F0659"/>
    <w:rsid w:val="002F06CB"/>
    <w:rsid w:val="002F0AE4"/>
    <w:rsid w:val="002F1F12"/>
    <w:rsid w:val="002F30EF"/>
    <w:rsid w:val="002F320C"/>
    <w:rsid w:val="002F328D"/>
    <w:rsid w:val="002F33D0"/>
    <w:rsid w:val="002F4C26"/>
    <w:rsid w:val="002F5463"/>
    <w:rsid w:val="002F5E2D"/>
    <w:rsid w:val="002F6085"/>
    <w:rsid w:val="002F6E2F"/>
    <w:rsid w:val="002F778A"/>
    <w:rsid w:val="002F7A45"/>
    <w:rsid w:val="002F7C41"/>
    <w:rsid w:val="002F7E96"/>
    <w:rsid w:val="003003DE"/>
    <w:rsid w:val="003011ED"/>
    <w:rsid w:val="00301BCD"/>
    <w:rsid w:val="003028A3"/>
    <w:rsid w:val="00302FFD"/>
    <w:rsid w:val="003030AD"/>
    <w:rsid w:val="003030D3"/>
    <w:rsid w:val="00303289"/>
    <w:rsid w:val="003034A1"/>
    <w:rsid w:val="00303A78"/>
    <w:rsid w:val="00304473"/>
    <w:rsid w:val="00304A6C"/>
    <w:rsid w:val="00304C7A"/>
    <w:rsid w:val="003050B6"/>
    <w:rsid w:val="0030615E"/>
    <w:rsid w:val="003061AA"/>
    <w:rsid w:val="003065F1"/>
    <w:rsid w:val="00306B4A"/>
    <w:rsid w:val="003073DB"/>
    <w:rsid w:val="00307AE8"/>
    <w:rsid w:val="00307EE2"/>
    <w:rsid w:val="00310103"/>
    <w:rsid w:val="0031033A"/>
    <w:rsid w:val="0031037F"/>
    <w:rsid w:val="00311591"/>
    <w:rsid w:val="00312043"/>
    <w:rsid w:val="00312426"/>
    <w:rsid w:val="00312BDE"/>
    <w:rsid w:val="00312DBE"/>
    <w:rsid w:val="00313E26"/>
    <w:rsid w:val="00314D13"/>
    <w:rsid w:val="00315B64"/>
    <w:rsid w:val="00316805"/>
    <w:rsid w:val="003170C9"/>
    <w:rsid w:val="00317A39"/>
    <w:rsid w:val="00317F81"/>
    <w:rsid w:val="003202F5"/>
    <w:rsid w:val="00322893"/>
    <w:rsid w:val="00322B47"/>
    <w:rsid w:val="00322BC8"/>
    <w:rsid w:val="0032420A"/>
    <w:rsid w:val="00324C3D"/>
    <w:rsid w:val="00325DA3"/>
    <w:rsid w:val="00326512"/>
    <w:rsid w:val="00326823"/>
    <w:rsid w:val="00326965"/>
    <w:rsid w:val="0032711D"/>
    <w:rsid w:val="00327782"/>
    <w:rsid w:val="00330165"/>
    <w:rsid w:val="003304AB"/>
    <w:rsid w:val="00330749"/>
    <w:rsid w:val="00330AA5"/>
    <w:rsid w:val="00330B02"/>
    <w:rsid w:val="00330BF5"/>
    <w:rsid w:val="00330EF5"/>
    <w:rsid w:val="0033103F"/>
    <w:rsid w:val="00331554"/>
    <w:rsid w:val="00331EF2"/>
    <w:rsid w:val="00331FA6"/>
    <w:rsid w:val="00331FAE"/>
    <w:rsid w:val="00332379"/>
    <w:rsid w:val="003325C2"/>
    <w:rsid w:val="003335F6"/>
    <w:rsid w:val="003339ED"/>
    <w:rsid w:val="00333EE7"/>
    <w:rsid w:val="00334C6D"/>
    <w:rsid w:val="00335487"/>
    <w:rsid w:val="00336194"/>
    <w:rsid w:val="00336251"/>
    <w:rsid w:val="0033648D"/>
    <w:rsid w:val="0033703F"/>
    <w:rsid w:val="00337270"/>
    <w:rsid w:val="003373B1"/>
    <w:rsid w:val="0034012B"/>
    <w:rsid w:val="003404B2"/>
    <w:rsid w:val="00340949"/>
    <w:rsid w:val="00340E8D"/>
    <w:rsid w:val="00341B9D"/>
    <w:rsid w:val="003422C9"/>
    <w:rsid w:val="003436AF"/>
    <w:rsid w:val="00343A4D"/>
    <w:rsid w:val="003453E0"/>
    <w:rsid w:val="003453FD"/>
    <w:rsid w:val="00345F1F"/>
    <w:rsid w:val="00346A28"/>
    <w:rsid w:val="0035007A"/>
    <w:rsid w:val="00350565"/>
    <w:rsid w:val="00350EFD"/>
    <w:rsid w:val="003515FB"/>
    <w:rsid w:val="0035173A"/>
    <w:rsid w:val="003517FB"/>
    <w:rsid w:val="00352CED"/>
    <w:rsid w:val="00352E32"/>
    <w:rsid w:val="0035365D"/>
    <w:rsid w:val="00353A70"/>
    <w:rsid w:val="00353B78"/>
    <w:rsid w:val="00353BFD"/>
    <w:rsid w:val="00353D33"/>
    <w:rsid w:val="003540AD"/>
    <w:rsid w:val="00354396"/>
    <w:rsid w:val="00354564"/>
    <w:rsid w:val="00354AFC"/>
    <w:rsid w:val="00355C33"/>
    <w:rsid w:val="00357CCD"/>
    <w:rsid w:val="00357EF5"/>
    <w:rsid w:val="0036091B"/>
    <w:rsid w:val="00360C04"/>
    <w:rsid w:val="00360E18"/>
    <w:rsid w:val="0036148B"/>
    <w:rsid w:val="003618A0"/>
    <w:rsid w:val="00361DA2"/>
    <w:rsid w:val="00361ED5"/>
    <w:rsid w:val="003627BA"/>
    <w:rsid w:val="0036365E"/>
    <w:rsid w:val="0036409D"/>
    <w:rsid w:val="003642A3"/>
    <w:rsid w:val="003651D5"/>
    <w:rsid w:val="00365332"/>
    <w:rsid w:val="00365943"/>
    <w:rsid w:val="00365DAE"/>
    <w:rsid w:val="00365DF6"/>
    <w:rsid w:val="00367C33"/>
    <w:rsid w:val="00367DAC"/>
    <w:rsid w:val="003703DA"/>
    <w:rsid w:val="00370A97"/>
    <w:rsid w:val="00370F52"/>
    <w:rsid w:val="003715B0"/>
    <w:rsid w:val="003727B9"/>
    <w:rsid w:val="00372BDF"/>
    <w:rsid w:val="00372E52"/>
    <w:rsid w:val="0037342E"/>
    <w:rsid w:val="0037406A"/>
    <w:rsid w:val="00374533"/>
    <w:rsid w:val="003745E3"/>
    <w:rsid w:val="0037462F"/>
    <w:rsid w:val="00375AD0"/>
    <w:rsid w:val="00375C88"/>
    <w:rsid w:val="00375D5B"/>
    <w:rsid w:val="0037698C"/>
    <w:rsid w:val="00377133"/>
    <w:rsid w:val="00377CA3"/>
    <w:rsid w:val="00377F8A"/>
    <w:rsid w:val="00377F93"/>
    <w:rsid w:val="00380488"/>
    <w:rsid w:val="003804AB"/>
    <w:rsid w:val="00381FED"/>
    <w:rsid w:val="0038226A"/>
    <w:rsid w:val="003828DD"/>
    <w:rsid w:val="00382C60"/>
    <w:rsid w:val="003831B3"/>
    <w:rsid w:val="0038369D"/>
    <w:rsid w:val="00383DCE"/>
    <w:rsid w:val="0038412D"/>
    <w:rsid w:val="0038453B"/>
    <w:rsid w:val="003848EA"/>
    <w:rsid w:val="00384BA9"/>
    <w:rsid w:val="003855CC"/>
    <w:rsid w:val="00385841"/>
    <w:rsid w:val="003868F6"/>
    <w:rsid w:val="00386A4E"/>
    <w:rsid w:val="00386BBF"/>
    <w:rsid w:val="003875C8"/>
    <w:rsid w:val="00387B39"/>
    <w:rsid w:val="00387E41"/>
    <w:rsid w:val="00390B8D"/>
    <w:rsid w:val="00390F44"/>
    <w:rsid w:val="00391FAA"/>
    <w:rsid w:val="00392326"/>
    <w:rsid w:val="003925A7"/>
    <w:rsid w:val="003925C1"/>
    <w:rsid w:val="003933F4"/>
    <w:rsid w:val="00394156"/>
    <w:rsid w:val="00394793"/>
    <w:rsid w:val="00394B45"/>
    <w:rsid w:val="0039562F"/>
    <w:rsid w:val="003961AE"/>
    <w:rsid w:val="003965C7"/>
    <w:rsid w:val="00396A33"/>
    <w:rsid w:val="00396E4C"/>
    <w:rsid w:val="00397304"/>
    <w:rsid w:val="003976B2"/>
    <w:rsid w:val="003A09D3"/>
    <w:rsid w:val="003A1365"/>
    <w:rsid w:val="003A18B7"/>
    <w:rsid w:val="003A200E"/>
    <w:rsid w:val="003A2B5E"/>
    <w:rsid w:val="003A2EE9"/>
    <w:rsid w:val="003A3550"/>
    <w:rsid w:val="003A3915"/>
    <w:rsid w:val="003A3DAE"/>
    <w:rsid w:val="003A4038"/>
    <w:rsid w:val="003A4CEB"/>
    <w:rsid w:val="003A58AC"/>
    <w:rsid w:val="003A5EF0"/>
    <w:rsid w:val="003A67BD"/>
    <w:rsid w:val="003A74B1"/>
    <w:rsid w:val="003B04C2"/>
    <w:rsid w:val="003B0C03"/>
    <w:rsid w:val="003B2C6C"/>
    <w:rsid w:val="003B2F73"/>
    <w:rsid w:val="003B3206"/>
    <w:rsid w:val="003B3E04"/>
    <w:rsid w:val="003B43C7"/>
    <w:rsid w:val="003B4FF0"/>
    <w:rsid w:val="003B51F2"/>
    <w:rsid w:val="003B565F"/>
    <w:rsid w:val="003B577B"/>
    <w:rsid w:val="003B6DE8"/>
    <w:rsid w:val="003C063B"/>
    <w:rsid w:val="003C06D3"/>
    <w:rsid w:val="003C0A15"/>
    <w:rsid w:val="003C1606"/>
    <w:rsid w:val="003C16D7"/>
    <w:rsid w:val="003C29E7"/>
    <w:rsid w:val="003C4758"/>
    <w:rsid w:val="003C4B06"/>
    <w:rsid w:val="003C4D3E"/>
    <w:rsid w:val="003C5452"/>
    <w:rsid w:val="003C557B"/>
    <w:rsid w:val="003C5C70"/>
    <w:rsid w:val="003C5D1A"/>
    <w:rsid w:val="003C657C"/>
    <w:rsid w:val="003C691C"/>
    <w:rsid w:val="003C6C7C"/>
    <w:rsid w:val="003C6DA7"/>
    <w:rsid w:val="003C6EB7"/>
    <w:rsid w:val="003D09B2"/>
    <w:rsid w:val="003D174F"/>
    <w:rsid w:val="003D2422"/>
    <w:rsid w:val="003D2899"/>
    <w:rsid w:val="003D3079"/>
    <w:rsid w:val="003D3713"/>
    <w:rsid w:val="003D437D"/>
    <w:rsid w:val="003D4A64"/>
    <w:rsid w:val="003D5186"/>
    <w:rsid w:val="003D5919"/>
    <w:rsid w:val="003D6095"/>
    <w:rsid w:val="003D65BE"/>
    <w:rsid w:val="003D6846"/>
    <w:rsid w:val="003D742B"/>
    <w:rsid w:val="003E0721"/>
    <w:rsid w:val="003E0DB6"/>
    <w:rsid w:val="003E11BE"/>
    <w:rsid w:val="003E2E42"/>
    <w:rsid w:val="003E383E"/>
    <w:rsid w:val="003E3E1F"/>
    <w:rsid w:val="003E4333"/>
    <w:rsid w:val="003E4771"/>
    <w:rsid w:val="003E495A"/>
    <w:rsid w:val="003E4D8C"/>
    <w:rsid w:val="003E531E"/>
    <w:rsid w:val="003E647B"/>
    <w:rsid w:val="003E65EC"/>
    <w:rsid w:val="003E667C"/>
    <w:rsid w:val="003E6A65"/>
    <w:rsid w:val="003E6B5F"/>
    <w:rsid w:val="003F0FE9"/>
    <w:rsid w:val="003F10DB"/>
    <w:rsid w:val="003F13F8"/>
    <w:rsid w:val="003F29E2"/>
    <w:rsid w:val="003F3751"/>
    <w:rsid w:val="003F39CA"/>
    <w:rsid w:val="003F3FA0"/>
    <w:rsid w:val="003F43F3"/>
    <w:rsid w:val="003F456F"/>
    <w:rsid w:val="003F484D"/>
    <w:rsid w:val="003F4926"/>
    <w:rsid w:val="003F49B1"/>
    <w:rsid w:val="003F4B97"/>
    <w:rsid w:val="003F50F4"/>
    <w:rsid w:val="003F5F4F"/>
    <w:rsid w:val="003F62A4"/>
    <w:rsid w:val="003F66BF"/>
    <w:rsid w:val="003F6995"/>
    <w:rsid w:val="003F6AAB"/>
    <w:rsid w:val="003F6C8D"/>
    <w:rsid w:val="0040045C"/>
    <w:rsid w:val="004015CA"/>
    <w:rsid w:val="004015EF"/>
    <w:rsid w:val="004019EA"/>
    <w:rsid w:val="00402834"/>
    <w:rsid w:val="00403258"/>
    <w:rsid w:val="00403545"/>
    <w:rsid w:val="00403687"/>
    <w:rsid w:val="00403CC5"/>
    <w:rsid w:val="00403DE0"/>
    <w:rsid w:val="00403E9A"/>
    <w:rsid w:val="0040409B"/>
    <w:rsid w:val="00404129"/>
    <w:rsid w:val="004049B6"/>
    <w:rsid w:val="00404B72"/>
    <w:rsid w:val="00404D70"/>
    <w:rsid w:val="00405844"/>
    <w:rsid w:val="00407AC5"/>
    <w:rsid w:val="0041014C"/>
    <w:rsid w:val="00410BE9"/>
    <w:rsid w:val="004119BE"/>
    <w:rsid w:val="00411B36"/>
    <w:rsid w:val="0041281F"/>
    <w:rsid w:val="00412AB2"/>
    <w:rsid w:val="004135DD"/>
    <w:rsid w:val="004138A4"/>
    <w:rsid w:val="00413B23"/>
    <w:rsid w:val="00413F79"/>
    <w:rsid w:val="004156B3"/>
    <w:rsid w:val="0041649C"/>
    <w:rsid w:val="004165FE"/>
    <w:rsid w:val="00417B38"/>
    <w:rsid w:val="00417C86"/>
    <w:rsid w:val="00420301"/>
    <w:rsid w:val="00421FFA"/>
    <w:rsid w:val="004234E8"/>
    <w:rsid w:val="004235CD"/>
    <w:rsid w:val="00423A7B"/>
    <w:rsid w:val="00423D16"/>
    <w:rsid w:val="00424455"/>
    <w:rsid w:val="00424467"/>
    <w:rsid w:val="00424680"/>
    <w:rsid w:val="0042488C"/>
    <w:rsid w:val="0042531C"/>
    <w:rsid w:val="00425548"/>
    <w:rsid w:val="00425684"/>
    <w:rsid w:val="0042573A"/>
    <w:rsid w:val="00425C36"/>
    <w:rsid w:val="004264A8"/>
    <w:rsid w:val="00427837"/>
    <w:rsid w:val="004307CF"/>
    <w:rsid w:val="004314E3"/>
    <w:rsid w:val="004317B2"/>
    <w:rsid w:val="00432A08"/>
    <w:rsid w:val="00432AD1"/>
    <w:rsid w:val="00432BF0"/>
    <w:rsid w:val="00432C94"/>
    <w:rsid w:val="004332BF"/>
    <w:rsid w:val="0043347D"/>
    <w:rsid w:val="00433A0C"/>
    <w:rsid w:val="004347E3"/>
    <w:rsid w:val="0043513E"/>
    <w:rsid w:val="0043521F"/>
    <w:rsid w:val="0043525E"/>
    <w:rsid w:val="00436A15"/>
    <w:rsid w:val="00436DDB"/>
    <w:rsid w:val="004370B4"/>
    <w:rsid w:val="0043712A"/>
    <w:rsid w:val="0043740E"/>
    <w:rsid w:val="00440102"/>
    <w:rsid w:val="00440788"/>
    <w:rsid w:val="00441D84"/>
    <w:rsid w:val="00442303"/>
    <w:rsid w:val="004430C7"/>
    <w:rsid w:val="00443271"/>
    <w:rsid w:val="004437CD"/>
    <w:rsid w:val="00443BCC"/>
    <w:rsid w:val="00444836"/>
    <w:rsid w:val="004458B9"/>
    <w:rsid w:val="00446BB5"/>
    <w:rsid w:val="00446FCB"/>
    <w:rsid w:val="00447745"/>
    <w:rsid w:val="00447993"/>
    <w:rsid w:val="00447BFB"/>
    <w:rsid w:val="0045057D"/>
    <w:rsid w:val="00450F6B"/>
    <w:rsid w:val="00451D52"/>
    <w:rsid w:val="004526D1"/>
    <w:rsid w:val="00453850"/>
    <w:rsid w:val="00453D0F"/>
    <w:rsid w:val="00453F99"/>
    <w:rsid w:val="00454767"/>
    <w:rsid w:val="004555AB"/>
    <w:rsid w:val="004561DD"/>
    <w:rsid w:val="00456B6A"/>
    <w:rsid w:val="00457715"/>
    <w:rsid w:val="00457FC3"/>
    <w:rsid w:val="0046007E"/>
    <w:rsid w:val="00460474"/>
    <w:rsid w:val="004606D8"/>
    <w:rsid w:val="004606FE"/>
    <w:rsid w:val="00460C1F"/>
    <w:rsid w:val="00461157"/>
    <w:rsid w:val="00461716"/>
    <w:rsid w:val="00461B81"/>
    <w:rsid w:val="00461CA2"/>
    <w:rsid w:val="00461CB9"/>
    <w:rsid w:val="004622AD"/>
    <w:rsid w:val="00463092"/>
    <w:rsid w:val="004631FA"/>
    <w:rsid w:val="00463387"/>
    <w:rsid w:val="004639B7"/>
    <w:rsid w:val="0046419A"/>
    <w:rsid w:val="00464A25"/>
    <w:rsid w:val="0046518B"/>
    <w:rsid w:val="0046579D"/>
    <w:rsid w:val="00465936"/>
    <w:rsid w:val="00465AA3"/>
    <w:rsid w:val="00465B17"/>
    <w:rsid w:val="00465C30"/>
    <w:rsid w:val="00466689"/>
    <w:rsid w:val="00467A4D"/>
    <w:rsid w:val="00471F8C"/>
    <w:rsid w:val="0047293A"/>
    <w:rsid w:val="00472BB7"/>
    <w:rsid w:val="00473272"/>
    <w:rsid w:val="00474A3F"/>
    <w:rsid w:val="00474CB6"/>
    <w:rsid w:val="00475612"/>
    <w:rsid w:val="00475E91"/>
    <w:rsid w:val="004764D7"/>
    <w:rsid w:val="00476A64"/>
    <w:rsid w:val="00476AE9"/>
    <w:rsid w:val="00477BC7"/>
    <w:rsid w:val="004800A0"/>
    <w:rsid w:val="004806BF"/>
    <w:rsid w:val="00480AC8"/>
    <w:rsid w:val="00480F85"/>
    <w:rsid w:val="00483745"/>
    <w:rsid w:val="004837D2"/>
    <w:rsid w:val="00484600"/>
    <w:rsid w:val="004847CA"/>
    <w:rsid w:val="00484863"/>
    <w:rsid w:val="00484CAF"/>
    <w:rsid w:val="00486881"/>
    <w:rsid w:val="00487E25"/>
    <w:rsid w:val="00490933"/>
    <w:rsid w:val="0049106F"/>
    <w:rsid w:val="00491951"/>
    <w:rsid w:val="004928F0"/>
    <w:rsid w:val="00493879"/>
    <w:rsid w:val="00493B6A"/>
    <w:rsid w:val="00494087"/>
    <w:rsid w:val="0049444F"/>
    <w:rsid w:val="00494A83"/>
    <w:rsid w:val="00496BB5"/>
    <w:rsid w:val="0049748B"/>
    <w:rsid w:val="00497775"/>
    <w:rsid w:val="004A0244"/>
    <w:rsid w:val="004A03F6"/>
    <w:rsid w:val="004A1427"/>
    <w:rsid w:val="004A3ED8"/>
    <w:rsid w:val="004A4A00"/>
    <w:rsid w:val="004A5085"/>
    <w:rsid w:val="004A53B2"/>
    <w:rsid w:val="004A56E9"/>
    <w:rsid w:val="004A592B"/>
    <w:rsid w:val="004A603B"/>
    <w:rsid w:val="004A6A18"/>
    <w:rsid w:val="004B065F"/>
    <w:rsid w:val="004B09E7"/>
    <w:rsid w:val="004B11EB"/>
    <w:rsid w:val="004B21AF"/>
    <w:rsid w:val="004B2A7C"/>
    <w:rsid w:val="004B2EED"/>
    <w:rsid w:val="004B3C2D"/>
    <w:rsid w:val="004B401A"/>
    <w:rsid w:val="004B4085"/>
    <w:rsid w:val="004B45FA"/>
    <w:rsid w:val="004B5322"/>
    <w:rsid w:val="004B548D"/>
    <w:rsid w:val="004B6A82"/>
    <w:rsid w:val="004B6CA2"/>
    <w:rsid w:val="004B6CC6"/>
    <w:rsid w:val="004B73C9"/>
    <w:rsid w:val="004B744B"/>
    <w:rsid w:val="004B74EC"/>
    <w:rsid w:val="004C0596"/>
    <w:rsid w:val="004C0F7B"/>
    <w:rsid w:val="004C20BA"/>
    <w:rsid w:val="004C2278"/>
    <w:rsid w:val="004C32DA"/>
    <w:rsid w:val="004C3343"/>
    <w:rsid w:val="004C3A5E"/>
    <w:rsid w:val="004C3B01"/>
    <w:rsid w:val="004C4522"/>
    <w:rsid w:val="004C524E"/>
    <w:rsid w:val="004C598D"/>
    <w:rsid w:val="004C5EA1"/>
    <w:rsid w:val="004C63BD"/>
    <w:rsid w:val="004C6449"/>
    <w:rsid w:val="004C6E03"/>
    <w:rsid w:val="004C7362"/>
    <w:rsid w:val="004D0EF1"/>
    <w:rsid w:val="004D0FB2"/>
    <w:rsid w:val="004D1698"/>
    <w:rsid w:val="004D1A54"/>
    <w:rsid w:val="004D281E"/>
    <w:rsid w:val="004D2C3F"/>
    <w:rsid w:val="004D2EC8"/>
    <w:rsid w:val="004D34B1"/>
    <w:rsid w:val="004D38E1"/>
    <w:rsid w:val="004D4DD5"/>
    <w:rsid w:val="004D5A09"/>
    <w:rsid w:val="004D5BD1"/>
    <w:rsid w:val="004D5CE3"/>
    <w:rsid w:val="004D6176"/>
    <w:rsid w:val="004D63F2"/>
    <w:rsid w:val="004D67F6"/>
    <w:rsid w:val="004D69FE"/>
    <w:rsid w:val="004D74EA"/>
    <w:rsid w:val="004D7D66"/>
    <w:rsid w:val="004D7DEF"/>
    <w:rsid w:val="004E0584"/>
    <w:rsid w:val="004E0D56"/>
    <w:rsid w:val="004E12F3"/>
    <w:rsid w:val="004E1C22"/>
    <w:rsid w:val="004E20E6"/>
    <w:rsid w:val="004E2662"/>
    <w:rsid w:val="004E2A97"/>
    <w:rsid w:val="004E32CC"/>
    <w:rsid w:val="004E3FC5"/>
    <w:rsid w:val="004E4CE4"/>
    <w:rsid w:val="004E579D"/>
    <w:rsid w:val="004E5F44"/>
    <w:rsid w:val="004E6091"/>
    <w:rsid w:val="004E67C8"/>
    <w:rsid w:val="004E7545"/>
    <w:rsid w:val="004E7710"/>
    <w:rsid w:val="004E7A9F"/>
    <w:rsid w:val="004F3AC7"/>
    <w:rsid w:val="004F4974"/>
    <w:rsid w:val="004F4FC2"/>
    <w:rsid w:val="004F52F0"/>
    <w:rsid w:val="004F567B"/>
    <w:rsid w:val="004F5A1C"/>
    <w:rsid w:val="004F5F6D"/>
    <w:rsid w:val="004F73D5"/>
    <w:rsid w:val="004F7597"/>
    <w:rsid w:val="004F7BDD"/>
    <w:rsid w:val="004F7C08"/>
    <w:rsid w:val="005000B7"/>
    <w:rsid w:val="00500479"/>
    <w:rsid w:val="005005A4"/>
    <w:rsid w:val="00500892"/>
    <w:rsid w:val="0050097A"/>
    <w:rsid w:val="00500A12"/>
    <w:rsid w:val="00500D3A"/>
    <w:rsid w:val="005016E9"/>
    <w:rsid w:val="00501A82"/>
    <w:rsid w:val="00501C58"/>
    <w:rsid w:val="00501F76"/>
    <w:rsid w:val="0050304F"/>
    <w:rsid w:val="00503576"/>
    <w:rsid w:val="00503898"/>
    <w:rsid w:val="00503BB6"/>
    <w:rsid w:val="0050430F"/>
    <w:rsid w:val="00504631"/>
    <w:rsid w:val="005051F9"/>
    <w:rsid w:val="00505389"/>
    <w:rsid w:val="00505BA0"/>
    <w:rsid w:val="00505C9E"/>
    <w:rsid w:val="00505F1A"/>
    <w:rsid w:val="0050641C"/>
    <w:rsid w:val="00506789"/>
    <w:rsid w:val="00507491"/>
    <w:rsid w:val="005077A6"/>
    <w:rsid w:val="00510884"/>
    <w:rsid w:val="005114F4"/>
    <w:rsid w:val="00511593"/>
    <w:rsid w:val="00511BC8"/>
    <w:rsid w:val="00511D1D"/>
    <w:rsid w:val="0051205E"/>
    <w:rsid w:val="00512BD9"/>
    <w:rsid w:val="005144E3"/>
    <w:rsid w:val="00514FE4"/>
    <w:rsid w:val="005155B3"/>
    <w:rsid w:val="00515B99"/>
    <w:rsid w:val="00515DD4"/>
    <w:rsid w:val="0051631F"/>
    <w:rsid w:val="005164E6"/>
    <w:rsid w:val="00516A8C"/>
    <w:rsid w:val="00516C66"/>
    <w:rsid w:val="00516E08"/>
    <w:rsid w:val="00516F7A"/>
    <w:rsid w:val="00517747"/>
    <w:rsid w:val="00517E97"/>
    <w:rsid w:val="00517F44"/>
    <w:rsid w:val="005202A4"/>
    <w:rsid w:val="005208BC"/>
    <w:rsid w:val="00521A1D"/>
    <w:rsid w:val="005229F7"/>
    <w:rsid w:val="00523044"/>
    <w:rsid w:val="00523DB0"/>
    <w:rsid w:val="005248C4"/>
    <w:rsid w:val="00524C2C"/>
    <w:rsid w:val="0052522A"/>
    <w:rsid w:val="0052634A"/>
    <w:rsid w:val="00527F1F"/>
    <w:rsid w:val="0053150A"/>
    <w:rsid w:val="00531913"/>
    <w:rsid w:val="005319D6"/>
    <w:rsid w:val="00532D0E"/>
    <w:rsid w:val="00533C9C"/>
    <w:rsid w:val="00534738"/>
    <w:rsid w:val="00534D2E"/>
    <w:rsid w:val="00534E47"/>
    <w:rsid w:val="00535194"/>
    <w:rsid w:val="0053592B"/>
    <w:rsid w:val="0053622A"/>
    <w:rsid w:val="005372DF"/>
    <w:rsid w:val="00537F03"/>
    <w:rsid w:val="00541037"/>
    <w:rsid w:val="0054139D"/>
    <w:rsid w:val="00541A4E"/>
    <w:rsid w:val="00542418"/>
    <w:rsid w:val="0054273B"/>
    <w:rsid w:val="00542DF7"/>
    <w:rsid w:val="005430CA"/>
    <w:rsid w:val="00543429"/>
    <w:rsid w:val="00543608"/>
    <w:rsid w:val="0054446A"/>
    <w:rsid w:val="005459ED"/>
    <w:rsid w:val="00545EFC"/>
    <w:rsid w:val="005460D2"/>
    <w:rsid w:val="005461C1"/>
    <w:rsid w:val="005464DB"/>
    <w:rsid w:val="005466A1"/>
    <w:rsid w:val="0054697B"/>
    <w:rsid w:val="005470BB"/>
    <w:rsid w:val="00547419"/>
    <w:rsid w:val="0054778D"/>
    <w:rsid w:val="0054797E"/>
    <w:rsid w:val="00547A28"/>
    <w:rsid w:val="00547C06"/>
    <w:rsid w:val="005531BF"/>
    <w:rsid w:val="005541F1"/>
    <w:rsid w:val="00554789"/>
    <w:rsid w:val="00554DEA"/>
    <w:rsid w:val="00555370"/>
    <w:rsid w:val="00555F7C"/>
    <w:rsid w:val="005563A7"/>
    <w:rsid w:val="00556DB8"/>
    <w:rsid w:val="00556EA7"/>
    <w:rsid w:val="005575A6"/>
    <w:rsid w:val="005601D5"/>
    <w:rsid w:val="00560B5F"/>
    <w:rsid w:val="00560CA1"/>
    <w:rsid w:val="005613DB"/>
    <w:rsid w:val="005617D4"/>
    <w:rsid w:val="0056282C"/>
    <w:rsid w:val="00562FFF"/>
    <w:rsid w:val="005630B9"/>
    <w:rsid w:val="00563B11"/>
    <w:rsid w:val="00563B81"/>
    <w:rsid w:val="00564960"/>
    <w:rsid w:val="0056674A"/>
    <w:rsid w:val="00566A16"/>
    <w:rsid w:val="0056752F"/>
    <w:rsid w:val="005704CD"/>
    <w:rsid w:val="00570547"/>
    <w:rsid w:val="00570D0F"/>
    <w:rsid w:val="00570DE1"/>
    <w:rsid w:val="00570EEA"/>
    <w:rsid w:val="00571E14"/>
    <w:rsid w:val="005724C4"/>
    <w:rsid w:val="00572500"/>
    <w:rsid w:val="00572839"/>
    <w:rsid w:val="00573386"/>
    <w:rsid w:val="00574020"/>
    <w:rsid w:val="00574871"/>
    <w:rsid w:val="00575B13"/>
    <w:rsid w:val="00575F8A"/>
    <w:rsid w:val="0057605D"/>
    <w:rsid w:val="00576AFB"/>
    <w:rsid w:val="005771AE"/>
    <w:rsid w:val="005771F6"/>
    <w:rsid w:val="0057779F"/>
    <w:rsid w:val="005779B9"/>
    <w:rsid w:val="00577F30"/>
    <w:rsid w:val="005805C5"/>
    <w:rsid w:val="0058099A"/>
    <w:rsid w:val="00580A49"/>
    <w:rsid w:val="00580B47"/>
    <w:rsid w:val="00581005"/>
    <w:rsid w:val="005823F6"/>
    <w:rsid w:val="00582720"/>
    <w:rsid w:val="005830B9"/>
    <w:rsid w:val="00583704"/>
    <w:rsid w:val="00583A06"/>
    <w:rsid w:val="00583B40"/>
    <w:rsid w:val="00583D82"/>
    <w:rsid w:val="0058436E"/>
    <w:rsid w:val="00584459"/>
    <w:rsid w:val="00584FE9"/>
    <w:rsid w:val="00585420"/>
    <w:rsid w:val="00585B88"/>
    <w:rsid w:val="0058666F"/>
    <w:rsid w:val="005902EF"/>
    <w:rsid w:val="005903C8"/>
    <w:rsid w:val="00590DD3"/>
    <w:rsid w:val="00590E04"/>
    <w:rsid w:val="00591B88"/>
    <w:rsid w:val="00592B34"/>
    <w:rsid w:val="005947D3"/>
    <w:rsid w:val="005949D1"/>
    <w:rsid w:val="00594A4D"/>
    <w:rsid w:val="00596B97"/>
    <w:rsid w:val="00597579"/>
    <w:rsid w:val="00597FF8"/>
    <w:rsid w:val="005A0B0D"/>
    <w:rsid w:val="005A119D"/>
    <w:rsid w:val="005A242D"/>
    <w:rsid w:val="005A268E"/>
    <w:rsid w:val="005A290D"/>
    <w:rsid w:val="005A30FA"/>
    <w:rsid w:val="005A34F8"/>
    <w:rsid w:val="005A3E90"/>
    <w:rsid w:val="005A66BC"/>
    <w:rsid w:val="005A674A"/>
    <w:rsid w:val="005A6757"/>
    <w:rsid w:val="005A675A"/>
    <w:rsid w:val="005A755C"/>
    <w:rsid w:val="005A7BA3"/>
    <w:rsid w:val="005B0426"/>
    <w:rsid w:val="005B1275"/>
    <w:rsid w:val="005B1B69"/>
    <w:rsid w:val="005B1BE9"/>
    <w:rsid w:val="005B2C8D"/>
    <w:rsid w:val="005B3547"/>
    <w:rsid w:val="005B36C0"/>
    <w:rsid w:val="005B3A40"/>
    <w:rsid w:val="005B3BD6"/>
    <w:rsid w:val="005B3E90"/>
    <w:rsid w:val="005B40A8"/>
    <w:rsid w:val="005B4BC2"/>
    <w:rsid w:val="005B4BDF"/>
    <w:rsid w:val="005B4EE9"/>
    <w:rsid w:val="005B5FDD"/>
    <w:rsid w:val="005B651A"/>
    <w:rsid w:val="005B65A7"/>
    <w:rsid w:val="005B6956"/>
    <w:rsid w:val="005B7280"/>
    <w:rsid w:val="005B72F6"/>
    <w:rsid w:val="005C0544"/>
    <w:rsid w:val="005C085E"/>
    <w:rsid w:val="005C0E13"/>
    <w:rsid w:val="005C0ED9"/>
    <w:rsid w:val="005C127F"/>
    <w:rsid w:val="005C1C7E"/>
    <w:rsid w:val="005C1DF2"/>
    <w:rsid w:val="005C24CC"/>
    <w:rsid w:val="005C33F1"/>
    <w:rsid w:val="005C4578"/>
    <w:rsid w:val="005C4D90"/>
    <w:rsid w:val="005C4FD6"/>
    <w:rsid w:val="005C5CFB"/>
    <w:rsid w:val="005C650B"/>
    <w:rsid w:val="005C690A"/>
    <w:rsid w:val="005C6D1C"/>
    <w:rsid w:val="005C7745"/>
    <w:rsid w:val="005D0F47"/>
    <w:rsid w:val="005D196A"/>
    <w:rsid w:val="005D421B"/>
    <w:rsid w:val="005D54F6"/>
    <w:rsid w:val="005D5CF0"/>
    <w:rsid w:val="005D645A"/>
    <w:rsid w:val="005D655D"/>
    <w:rsid w:val="005D65B9"/>
    <w:rsid w:val="005D6CD1"/>
    <w:rsid w:val="005D6EB9"/>
    <w:rsid w:val="005D74BB"/>
    <w:rsid w:val="005D7D76"/>
    <w:rsid w:val="005E07DA"/>
    <w:rsid w:val="005E091C"/>
    <w:rsid w:val="005E198A"/>
    <w:rsid w:val="005E19C5"/>
    <w:rsid w:val="005E214B"/>
    <w:rsid w:val="005E21AC"/>
    <w:rsid w:val="005E2AD7"/>
    <w:rsid w:val="005E3625"/>
    <w:rsid w:val="005E38C5"/>
    <w:rsid w:val="005E3DCD"/>
    <w:rsid w:val="005E475E"/>
    <w:rsid w:val="005E5015"/>
    <w:rsid w:val="005E595C"/>
    <w:rsid w:val="005E6140"/>
    <w:rsid w:val="005F058F"/>
    <w:rsid w:val="005F0976"/>
    <w:rsid w:val="005F2393"/>
    <w:rsid w:val="005F245F"/>
    <w:rsid w:val="005F29A5"/>
    <w:rsid w:val="005F475C"/>
    <w:rsid w:val="005F52AA"/>
    <w:rsid w:val="005F5AFE"/>
    <w:rsid w:val="005F653A"/>
    <w:rsid w:val="005F6737"/>
    <w:rsid w:val="005F7078"/>
    <w:rsid w:val="005F7742"/>
    <w:rsid w:val="006001FA"/>
    <w:rsid w:val="0060102C"/>
    <w:rsid w:val="00601A3E"/>
    <w:rsid w:val="0060276C"/>
    <w:rsid w:val="00602E72"/>
    <w:rsid w:val="00603ED6"/>
    <w:rsid w:val="00604328"/>
    <w:rsid w:val="00604395"/>
    <w:rsid w:val="006053CE"/>
    <w:rsid w:val="0060563D"/>
    <w:rsid w:val="00605B4A"/>
    <w:rsid w:val="00606598"/>
    <w:rsid w:val="00607D75"/>
    <w:rsid w:val="006100E8"/>
    <w:rsid w:val="0061014F"/>
    <w:rsid w:val="00611491"/>
    <w:rsid w:val="00611517"/>
    <w:rsid w:val="00612899"/>
    <w:rsid w:val="006134D7"/>
    <w:rsid w:val="006136F3"/>
    <w:rsid w:val="00613756"/>
    <w:rsid w:val="00613888"/>
    <w:rsid w:val="006149A3"/>
    <w:rsid w:val="00614A88"/>
    <w:rsid w:val="00614AC6"/>
    <w:rsid w:val="00614EFD"/>
    <w:rsid w:val="006151B4"/>
    <w:rsid w:val="006151F5"/>
    <w:rsid w:val="00615564"/>
    <w:rsid w:val="00615784"/>
    <w:rsid w:val="00615DAF"/>
    <w:rsid w:val="006165D2"/>
    <w:rsid w:val="0061662B"/>
    <w:rsid w:val="006168AA"/>
    <w:rsid w:val="00617C31"/>
    <w:rsid w:val="00617C65"/>
    <w:rsid w:val="00620289"/>
    <w:rsid w:val="00620700"/>
    <w:rsid w:val="0062095E"/>
    <w:rsid w:val="00621AE7"/>
    <w:rsid w:val="00622870"/>
    <w:rsid w:val="006239F6"/>
    <w:rsid w:val="00623CA8"/>
    <w:rsid w:val="00623D77"/>
    <w:rsid w:val="0062491E"/>
    <w:rsid w:val="00625334"/>
    <w:rsid w:val="00625DC4"/>
    <w:rsid w:val="00625E11"/>
    <w:rsid w:val="00626DFD"/>
    <w:rsid w:val="00626FE2"/>
    <w:rsid w:val="00627874"/>
    <w:rsid w:val="00627D2C"/>
    <w:rsid w:val="00627D31"/>
    <w:rsid w:val="00630D7E"/>
    <w:rsid w:val="00630F6A"/>
    <w:rsid w:val="0063135F"/>
    <w:rsid w:val="00631465"/>
    <w:rsid w:val="00631B63"/>
    <w:rsid w:val="006327E8"/>
    <w:rsid w:val="006329AF"/>
    <w:rsid w:val="00632F51"/>
    <w:rsid w:val="006333C5"/>
    <w:rsid w:val="006335C0"/>
    <w:rsid w:val="00633CB3"/>
    <w:rsid w:val="00634606"/>
    <w:rsid w:val="00634D9C"/>
    <w:rsid w:val="00634E8F"/>
    <w:rsid w:val="00636BB1"/>
    <w:rsid w:val="006414BB"/>
    <w:rsid w:val="006416C2"/>
    <w:rsid w:val="006421C3"/>
    <w:rsid w:val="00642A72"/>
    <w:rsid w:val="00642EF0"/>
    <w:rsid w:val="00642FFD"/>
    <w:rsid w:val="0064314E"/>
    <w:rsid w:val="006431D5"/>
    <w:rsid w:val="006436DA"/>
    <w:rsid w:val="0064439F"/>
    <w:rsid w:val="00644D76"/>
    <w:rsid w:val="00644E9A"/>
    <w:rsid w:val="0064585D"/>
    <w:rsid w:val="00646EE1"/>
    <w:rsid w:val="00647398"/>
    <w:rsid w:val="00647B4D"/>
    <w:rsid w:val="00647B91"/>
    <w:rsid w:val="00647DF4"/>
    <w:rsid w:val="006504BB"/>
    <w:rsid w:val="00652206"/>
    <w:rsid w:val="00652526"/>
    <w:rsid w:val="00652895"/>
    <w:rsid w:val="00653A06"/>
    <w:rsid w:val="00653D4F"/>
    <w:rsid w:val="00654C8E"/>
    <w:rsid w:val="00654D4A"/>
    <w:rsid w:val="0065552D"/>
    <w:rsid w:val="0065591E"/>
    <w:rsid w:val="00656539"/>
    <w:rsid w:val="00656625"/>
    <w:rsid w:val="0065718B"/>
    <w:rsid w:val="00657802"/>
    <w:rsid w:val="006604B9"/>
    <w:rsid w:val="00662A8C"/>
    <w:rsid w:val="00662E78"/>
    <w:rsid w:val="006631FF"/>
    <w:rsid w:val="00663EAB"/>
    <w:rsid w:val="006656D1"/>
    <w:rsid w:val="006659A0"/>
    <w:rsid w:val="00666D0C"/>
    <w:rsid w:val="006678CF"/>
    <w:rsid w:val="00667A3B"/>
    <w:rsid w:val="006701A4"/>
    <w:rsid w:val="00670261"/>
    <w:rsid w:val="00670740"/>
    <w:rsid w:val="006724F9"/>
    <w:rsid w:val="00672B87"/>
    <w:rsid w:val="00672EA4"/>
    <w:rsid w:val="006730B6"/>
    <w:rsid w:val="0067323E"/>
    <w:rsid w:val="006733AB"/>
    <w:rsid w:val="0067429F"/>
    <w:rsid w:val="00675AA9"/>
    <w:rsid w:val="00675FA5"/>
    <w:rsid w:val="00675FDB"/>
    <w:rsid w:val="006760B3"/>
    <w:rsid w:val="0067671F"/>
    <w:rsid w:val="00676BC3"/>
    <w:rsid w:val="00677DEC"/>
    <w:rsid w:val="00680504"/>
    <w:rsid w:val="006808F6"/>
    <w:rsid w:val="00680D6D"/>
    <w:rsid w:val="00680EF1"/>
    <w:rsid w:val="00681051"/>
    <w:rsid w:val="0068107F"/>
    <w:rsid w:val="0068199E"/>
    <w:rsid w:val="00681F3C"/>
    <w:rsid w:val="00682047"/>
    <w:rsid w:val="0068224B"/>
    <w:rsid w:val="00682D4F"/>
    <w:rsid w:val="0068360A"/>
    <w:rsid w:val="00683BA6"/>
    <w:rsid w:val="00684129"/>
    <w:rsid w:val="006845F2"/>
    <w:rsid w:val="006849D3"/>
    <w:rsid w:val="00684ADD"/>
    <w:rsid w:val="0068532A"/>
    <w:rsid w:val="006858E7"/>
    <w:rsid w:val="00685D9D"/>
    <w:rsid w:val="006863FE"/>
    <w:rsid w:val="00687696"/>
    <w:rsid w:val="00687B53"/>
    <w:rsid w:val="006900E5"/>
    <w:rsid w:val="00690784"/>
    <w:rsid w:val="006913D9"/>
    <w:rsid w:val="00692AAA"/>
    <w:rsid w:val="006931BF"/>
    <w:rsid w:val="00694E96"/>
    <w:rsid w:val="006950D7"/>
    <w:rsid w:val="00695B80"/>
    <w:rsid w:val="00695F09"/>
    <w:rsid w:val="00695F0B"/>
    <w:rsid w:val="006964B1"/>
    <w:rsid w:val="006A05D6"/>
    <w:rsid w:val="006A0901"/>
    <w:rsid w:val="006A0D46"/>
    <w:rsid w:val="006A1205"/>
    <w:rsid w:val="006A1D1C"/>
    <w:rsid w:val="006A4055"/>
    <w:rsid w:val="006A4A86"/>
    <w:rsid w:val="006A4A8C"/>
    <w:rsid w:val="006A4BD6"/>
    <w:rsid w:val="006A5B89"/>
    <w:rsid w:val="006A6080"/>
    <w:rsid w:val="006A680B"/>
    <w:rsid w:val="006A75CB"/>
    <w:rsid w:val="006B0645"/>
    <w:rsid w:val="006B0812"/>
    <w:rsid w:val="006B0A7B"/>
    <w:rsid w:val="006B10DF"/>
    <w:rsid w:val="006B1C5E"/>
    <w:rsid w:val="006B1DCD"/>
    <w:rsid w:val="006B2001"/>
    <w:rsid w:val="006B2527"/>
    <w:rsid w:val="006B320B"/>
    <w:rsid w:val="006B3951"/>
    <w:rsid w:val="006B39D3"/>
    <w:rsid w:val="006B3E8D"/>
    <w:rsid w:val="006B4F44"/>
    <w:rsid w:val="006B58F1"/>
    <w:rsid w:val="006B679C"/>
    <w:rsid w:val="006B7A5B"/>
    <w:rsid w:val="006C19BD"/>
    <w:rsid w:val="006C2189"/>
    <w:rsid w:val="006C2DBF"/>
    <w:rsid w:val="006C41F6"/>
    <w:rsid w:val="006C52BF"/>
    <w:rsid w:val="006C53F1"/>
    <w:rsid w:val="006C5A58"/>
    <w:rsid w:val="006C5E9F"/>
    <w:rsid w:val="006C681D"/>
    <w:rsid w:val="006C6D7E"/>
    <w:rsid w:val="006C7010"/>
    <w:rsid w:val="006C7042"/>
    <w:rsid w:val="006C736A"/>
    <w:rsid w:val="006C7F4E"/>
    <w:rsid w:val="006D08F0"/>
    <w:rsid w:val="006D2408"/>
    <w:rsid w:val="006D2583"/>
    <w:rsid w:val="006D3469"/>
    <w:rsid w:val="006D348D"/>
    <w:rsid w:val="006D3E48"/>
    <w:rsid w:val="006D453D"/>
    <w:rsid w:val="006D4EE3"/>
    <w:rsid w:val="006D4F9F"/>
    <w:rsid w:val="006D52C7"/>
    <w:rsid w:val="006D6294"/>
    <w:rsid w:val="006D66B2"/>
    <w:rsid w:val="006D672F"/>
    <w:rsid w:val="006D6835"/>
    <w:rsid w:val="006E00EF"/>
    <w:rsid w:val="006E0253"/>
    <w:rsid w:val="006E07FE"/>
    <w:rsid w:val="006E081C"/>
    <w:rsid w:val="006E1471"/>
    <w:rsid w:val="006E196C"/>
    <w:rsid w:val="006E1F58"/>
    <w:rsid w:val="006E3962"/>
    <w:rsid w:val="006E39BB"/>
    <w:rsid w:val="006E427D"/>
    <w:rsid w:val="006E4BCD"/>
    <w:rsid w:val="006E4EFE"/>
    <w:rsid w:val="006E5A85"/>
    <w:rsid w:val="006E5FBC"/>
    <w:rsid w:val="006E6899"/>
    <w:rsid w:val="006E68C4"/>
    <w:rsid w:val="006E6B5B"/>
    <w:rsid w:val="006E6E71"/>
    <w:rsid w:val="006E741C"/>
    <w:rsid w:val="006E799D"/>
    <w:rsid w:val="006F019C"/>
    <w:rsid w:val="006F1525"/>
    <w:rsid w:val="006F1C4E"/>
    <w:rsid w:val="006F1E41"/>
    <w:rsid w:val="006F2AB2"/>
    <w:rsid w:val="006F3662"/>
    <w:rsid w:val="006F4113"/>
    <w:rsid w:val="006F43B8"/>
    <w:rsid w:val="006F4E6F"/>
    <w:rsid w:val="006F5098"/>
    <w:rsid w:val="006F65F7"/>
    <w:rsid w:val="006F69B8"/>
    <w:rsid w:val="006F7957"/>
    <w:rsid w:val="006F7DB9"/>
    <w:rsid w:val="007007F9"/>
    <w:rsid w:val="00700B71"/>
    <w:rsid w:val="00700C1F"/>
    <w:rsid w:val="0070134F"/>
    <w:rsid w:val="00701463"/>
    <w:rsid w:val="007015B9"/>
    <w:rsid w:val="00701959"/>
    <w:rsid w:val="007020CC"/>
    <w:rsid w:val="007033AF"/>
    <w:rsid w:val="007033D0"/>
    <w:rsid w:val="0070378D"/>
    <w:rsid w:val="00703790"/>
    <w:rsid w:val="00704B2E"/>
    <w:rsid w:val="00704EB4"/>
    <w:rsid w:val="0070555D"/>
    <w:rsid w:val="00705C27"/>
    <w:rsid w:val="007061D1"/>
    <w:rsid w:val="0070674D"/>
    <w:rsid w:val="00706A5C"/>
    <w:rsid w:val="00706DDD"/>
    <w:rsid w:val="00707606"/>
    <w:rsid w:val="00707768"/>
    <w:rsid w:val="0071101F"/>
    <w:rsid w:val="007118D3"/>
    <w:rsid w:val="00712651"/>
    <w:rsid w:val="00712728"/>
    <w:rsid w:val="00712A60"/>
    <w:rsid w:val="00713294"/>
    <w:rsid w:val="007134D1"/>
    <w:rsid w:val="007138FC"/>
    <w:rsid w:val="00713B97"/>
    <w:rsid w:val="00713F16"/>
    <w:rsid w:val="00714426"/>
    <w:rsid w:val="0071499D"/>
    <w:rsid w:val="00714C28"/>
    <w:rsid w:val="00714D58"/>
    <w:rsid w:val="007150B9"/>
    <w:rsid w:val="00715116"/>
    <w:rsid w:val="007151D7"/>
    <w:rsid w:val="007153DD"/>
    <w:rsid w:val="007154A8"/>
    <w:rsid w:val="007156FF"/>
    <w:rsid w:val="00715A02"/>
    <w:rsid w:val="007163EE"/>
    <w:rsid w:val="00717440"/>
    <w:rsid w:val="007174E8"/>
    <w:rsid w:val="00717B14"/>
    <w:rsid w:val="00720B14"/>
    <w:rsid w:val="00720C5B"/>
    <w:rsid w:val="00720EA4"/>
    <w:rsid w:val="00721FAA"/>
    <w:rsid w:val="0072265E"/>
    <w:rsid w:val="00722849"/>
    <w:rsid w:val="00722F1B"/>
    <w:rsid w:val="00723AE3"/>
    <w:rsid w:val="00723FA3"/>
    <w:rsid w:val="007247D2"/>
    <w:rsid w:val="00724FF5"/>
    <w:rsid w:val="0072545A"/>
    <w:rsid w:val="007258FC"/>
    <w:rsid w:val="00725979"/>
    <w:rsid w:val="0072662E"/>
    <w:rsid w:val="00726684"/>
    <w:rsid w:val="00726820"/>
    <w:rsid w:val="00726B2D"/>
    <w:rsid w:val="00730187"/>
    <w:rsid w:val="00730800"/>
    <w:rsid w:val="00731CA5"/>
    <w:rsid w:val="00732EC7"/>
    <w:rsid w:val="00733FA6"/>
    <w:rsid w:val="0073458C"/>
    <w:rsid w:val="00734767"/>
    <w:rsid w:val="00735051"/>
    <w:rsid w:val="007355D0"/>
    <w:rsid w:val="00735C5B"/>
    <w:rsid w:val="0073681F"/>
    <w:rsid w:val="0073684C"/>
    <w:rsid w:val="00736900"/>
    <w:rsid w:val="00737039"/>
    <w:rsid w:val="0073705F"/>
    <w:rsid w:val="0073732C"/>
    <w:rsid w:val="0073795D"/>
    <w:rsid w:val="00737B72"/>
    <w:rsid w:val="00737D3F"/>
    <w:rsid w:val="00740016"/>
    <w:rsid w:val="007401E9"/>
    <w:rsid w:val="00740414"/>
    <w:rsid w:val="0074094B"/>
    <w:rsid w:val="00740C47"/>
    <w:rsid w:val="0074151B"/>
    <w:rsid w:val="00742042"/>
    <w:rsid w:val="00742D9B"/>
    <w:rsid w:val="00743800"/>
    <w:rsid w:val="00744350"/>
    <w:rsid w:val="0074485D"/>
    <w:rsid w:val="00744A7E"/>
    <w:rsid w:val="00744AD3"/>
    <w:rsid w:val="00744C96"/>
    <w:rsid w:val="00744F9E"/>
    <w:rsid w:val="00745162"/>
    <w:rsid w:val="00745DF5"/>
    <w:rsid w:val="00745EF7"/>
    <w:rsid w:val="0074640B"/>
    <w:rsid w:val="00746FFB"/>
    <w:rsid w:val="00747138"/>
    <w:rsid w:val="007473D1"/>
    <w:rsid w:val="007474DE"/>
    <w:rsid w:val="00750F5F"/>
    <w:rsid w:val="00751808"/>
    <w:rsid w:val="0075227E"/>
    <w:rsid w:val="007528A4"/>
    <w:rsid w:val="00753070"/>
    <w:rsid w:val="007534A7"/>
    <w:rsid w:val="007538BD"/>
    <w:rsid w:val="00753CD3"/>
    <w:rsid w:val="00754687"/>
    <w:rsid w:val="00754C38"/>
    <w:rsid w:val="00755B9B"/>
    <w:rsid w:val="00755CD7"/>
    <w:rsid w:val="00756746"/>
    <w:rsid w:val="00756BB7"/>
    <w:rsid w:val="00756CF7"/>
    <w:rsid w:val="0075785F"/>
    <w:rsid w:val="007603EF"/>
    <w:rsid w:val="007606F3"/>
    <w:rsid w:val="007607F3"/>
    <w:rsid w:val="00762358"/>
    <w:rsid w:val="007631F6"/>
    <w:rsid w:val="00763ED5"/>
    <w:rsid w:val="0076430F"/>
    <w:rsid w:val="007650E0"/>
    <w:rsid w:val="007661C1"/>
    <w:rsid w:val="00766249"/>
    <w:rsid w:val="0076647B"/>
    <w:rsid w:val="00766F6D"/>
    <w:rsid w:val="00767890"/>
    <w:rsid w:val="00767E76"/>
    <w:rsid w:val="00770493"/>
    <w:rsid w:val="00770AF7"/>
    <w:rsid w:val="00771E90"/>
    <w:rsid w:val="00771FDF"/>
    <w:rsid w:val="00772196"/>
    <w:rsid w:val="00772299"/>
    <w:rsid w:val="00772990"/>
    <w:rsid w:val="007733B6"/>
    <w:rsid w:val="00773A5E"/>
    <w:rsid w:val="007748C9"/>
    <w:rsid w:val="00774D72"/>
    <w:rsid w:val="0077517C"/>
    <w:rsid w:val="007753DB"/>
    <w:rsid w:val="00775D46"/>
    <w:rsid w:val="0077611E"/>
    <w:rsid w:val="007761B4"/>
    <w:rsid w:val="0077642C"/>
    <w:rsid w:val="007765F2"/>
    <w:rsid w:val="00777027"/>
    <w:rsid w:val="00777045"/>
    <w:rsid w:val="007775D3"/>
    <w:rsid w:val="007777D7"/>
    <w:rsid w:val="00777A06"/>
    <w:rsid w:val="00777C08"/>
    <w:rsid w:val="00777F68"/>
    <w:rsid w:val="00780CCF"/>
    <w:rsid w:val="00780DA6"/>
    <w:rsid w:val="00781287"/>
    <w:rsid w:val="0078137B"/>
    <w:rsid w:val="0078303C"/>
    <w:rsid w:val="00783134"/>
    <w:rsid w:val="00783D42"/>
    <w:rsid w:val="00784356"/>
    <w:rsid w:val="00784CA2"/>
    <w:rsid w:val="00784E1C"/>
    <w:rsid w:val="00785384"/>
    <w:rsid w:val="007854EC"/>
    <w:rsid w:val="00785C02"/>
    <w:rsid w:val="00785F4D"/>
    <w:rsid w:val="00786FB8"/>
    <w:rsid w:val="0078724D"/>
    <w:rsid w:val="00787B7B"/>
    <w:rsid w:val="00787CA6"/>
    <w:rsid w:val="007911C9"/>
    <w:rsid w:val="00791A2F"/>
    <w:rsid w:val="00791A8D"/>
    <w:rsid w:val="00792C2E"/>
    <w:rsid w:val="007935DE"/>
    <w:rsid w:val="00793A7E"/>
    <w:rsid w:val="00793D7C"/>
    <w:rsid w:val="00794EA9"/>
    <w:rsid w:val="00795510"/>
    <w:rsid w:val="00795B6E"/>
    <w:rsid w:val="00795F98"/>
    <w:rsid w:val="00796D12"/>
    <w:rsid w:val="007970F4"/>
    <w:rsid w:val="00797314"/>
    <w:rsid w:val="007A04F0"/>
    <w:rsid w:val="007A05A6"/>
    <w:rsid w:val="007A0EAC"/>
    <w:rsid w:val="007A12AF"/>
    <w:rsid w:val="007A1DCA"/>
    <w:rsid w:val="007A1E46"/>
    <w:rsid w:val="007A24A0"/>
    <w:rsid w:val="007A2627"/>
    <w:rsid w:val="007A29D8"/>
    <w:rsid w:val="007A39C6"/>
    <w:rsid w:val="007A4944"/>
    <w:rsid w:val="007A4C9C"/>
    <w:rsid w:val="007A5CF2"/>
    <w:rsid w:val="007A5D9C"/>
    <w:rsid w:val="007A5FD5"/>
    <w:rsid w:val="007A62B4"/>
    <w:rsid w:val="007A666C"/>
    <w:rsid w:val="007A6CAB"/>
    <w:rsid w:val="007A7452"/>
    <w:rsid w:val="007A79C8"/>
    <w:rsid w:val="007B0273"/>
    <w:rsid w:val="007B1372"/>
    <w:rsid w:val="007B1392"/>
    <w:rsid w:val="007B1A25"/>
    <w:rsid w:val="007B27AC"/>
    <w:rsid w:val="007B2A6F"/>
    <w:rsid w:val="007B3478"/>
    <w:rsid w:val="007B38A4"/>
    <w:rsid w:val="007B3AE6"/>
    <w:rsid w:val="007B4135"/>
    <w:rsid w:val="007B4C7B"/>
    <w:rsid w:val="007B4DE1"/>
    <w:rsid w:val="007B54C9"/>
    <w:rsid w:val="007B5730"/>
    <w:rsid w:val="007B73BA"/>
    <w:rsid w:val="007B79CA"/>
    <w:rsid w:val="007B7EAE"/>
    <w:rsid w:val="007C004E"/>
    <w:rsid w:val="007C1072"/>
    <w:rsid w:val="007C1686"/>
    <w:rsid w:val="007C19C3"/>
    <w:rsid w:val="007C289B"/>
    <w:rsid w:val="007C3832"/>
    <w:rsid w:val="007C3E77"/>
    <w:rsid w:val="007C475F"/>
    <w:rsid w:val="007C512A"/>
    <w:rsid w:val="007C531A"/>
    <w:rsid w:val="007C5B5E"/>
    <w:rsid w:val="007C6392"/>
    <w:rsid w:val="007C72A7"/>
    <w:rsid w:val="007D07D3"/>
    <w:rsid w:val="007D146B"/>
    <w:rsid w:val="007D15E1"/>
    <w:rsid w:val="007D1884"/>
    <w:rsid w:val="007D1BF9"/>
    <w:rsid w:val="007D1E2C"/>
    <w:rsid w:val="007D24B3"/>
    <w:rsid w:val="007D2AC6"/>
    <w:rsid w:val="007D436C"/>
    <w:rsid w:val="007D453A"/>
    <w:rsid w:val="007D4B97"/>
    <w:rsid w:val="007D4E93"/>
    <w:rsid w:val="007D6769"/>
    <w:rsid w:val="007D73BF"/>
    <w:rsid w:val="007D77B2"/>
    <w:rsid w:val="007E02C5"/>
    <w:rsid w:val="007E0A12"/>
    <w:rsid w:val="007E1503"/>
    <w:rsid w:val="007E1888"/>
    <w:rsid w:val="007E1907"/>
    <w:rsid w:val="007E1D4C"/>
    <w:rsid w:val="007E243A"/>
    <w:rsid w:val="007E26EE"/>
    <w:rsid w:val="007E27A2"/>
    <w:rsid w:val="007E3DCC"/>
    <w:rsid w:val="007E3F48"/>
    <w:rsid w:val="007E404B"/>
    <w:rsid w:val="007E493A"/>
    <w:rsid w:val="007E5241"/>
    <w:rsid w:val="007E5AB3"/>
    <w:rsid w:val="007E616E"/>
    <w:rsid w:val="007E6707"/>
    <w:rsid w:val="007E767C"/>
    <w:rsid w:val="007E77E1"/>
    <w:rsid w:val="007F0B7A"/>
    <w:rsid w:val="007F140E"/>
    <w:rsid w:val="007F25B2"/>
    <w:rsid w:val="007F26B5"/>
    <w:rsid w:val="007F3CA4"/>
    <w:rsid w:val="007F5123"/>
    <w:rsid w:val="007F55B5"/>
    <w:rsid w:val="007F5F1A"/>
    <w:rsid w:val="007F6A2B"/>
    <w:rsid w:val="007F6C41"/>
    <w:rsid w:val="007F6D66"/>
    <w:rsid w:val="007F6E0E"/>
    <w:rsid w:val="007F6E30"/>
    <w:rsid w:val="007F7E42"/>
    <w:rsid w:val="00800156"/>
    <w:rsid w:val="0080018D"/>
    <w:rsid w:val="00800347"/>
    <w:rsid w:val="0080084A"/>
    <w:rsid w:val="00801DC5"/>
    <w:rsid w:val="00802299"/>
    <w:rsid w:val="00802AA5"/>
    <w:rsid w:val="00802D9A"/>
    <w:rsid w:val="0080334C"/>
    <w:rsid w:val="008042F0"/>
    <w:rsid w:val="00804D81"/>
    <w:rsid w:val="00805206"/>
    <w:rsid w:val="00805513"/>
    <w:rsid w:val="0080625A"/>
    <w:rsid w:val="008063C3"/>
    <w:rsid w:val="008064AC"/>
    <w:rsid w:val="00806862"/>
    <w:rsid w:val="008068BF"/>
    <w:rsid w:val="008068CF"/>
    <w:rsid w:val="00806903"/>
    <w:rsid w:val="008069AF"/>
    <w:rsid w:val="008076E3"/>
    <w:rsid w:val="00810112"/>
    <w:rsid w:val="00811317"/>
    <w:rsid w:val="008114E5"/>
    <w:rsid w:val="00811934"/>
    <w:rsid w:val="00813113"/>
    <w:rsid w:val="00813199"/>
    <w:rsid w:val="008131A3"/>
    <w:rsid w:val="008131C0"/>
    <w:rsid w:val="008134F7"/>
    <w:rsid w:val="00813A65"/>
    <w:rsid w:val="00813C8F"/>
    <w:rsid w:val="00813F38"/>
    <w:rsid w:val="008152AA"/>
    <w:rsid w:val="008152ED"/>
    <w:rsid w:val="0082023B"/>
    <w:rsid w:val="00820AAE"/>
    <w:rsid w:val="00820CB3"/>
    <w:rsid w:val="00822059"/>
    <w:rsid w:val="0082227E"/>
    <w:rsid w:val="00822B2E"/>
    <w:rsid w:val="00823562"/>
    <w:rsid w:val="00823578"/>
    <w:rsid w:val="00823A62"/>
    <w:rsid w:val="00823C1F"/>
    <w:rsid w:val="00824AB8"/>
    <w:rsid w:val="0082508E"/>
    <w:rsid w:val="00825B10"/>
    <w:rsid w:val="0082621F"/>
    <w:rsid w:val="008262BE"/>
    <w:rsid w:val="0082703E"/>
    <w:rsid w:val="0082719D"/>
    <w:rsid w:val="00827CB8"/>
    <w:rsid w:val="008301AD"/>
    <w:rsid w:val="00830844"/>
    <w:rsid w:val="0083090E"/>
    <w:rsid w:val="00830A8B"/>
    <w:rsid w:val="00830BE6"/>
    <w:rsid w:val="008319C2"/>
    <w:rsid w:val="00831D24"/>
    <w:rsid w:val="00833987"/>
    <w:rsid w:val="00833A5D"/>
    <w:rsid w:val="0083456F"/>
    <w:rsid w:val="008354F7"/>
    <w:rsid w:val="00835A7B"/>
    <w:rsid w:val="00835DB9"/>
    <w:rsid w:val="008362AE"/>
    <w:rsid w:val="008364E6"/>
    <w:rsid w:val="00836BC7"/>
    <w:rsid w:val="00837238"/>
    <w:rsid w:val="00840295"/>
    <w:rsid w:val="00840764"/>
    <w:rsid w:val="00840EE3"/>
    <w:rsid w:val="00841141"/>
    <w:rsid w:val="0084135F"/>
    <w:rsid w:val="0084151D"/>
    <w:rsid w:val="008415FE"/>
    <w:rsid w:val="0084184A"/>
    <w:rsid w:val="00841B1F"/>
    <w:rsid w:val="00843816"/>
    <w:rsid w:val="008443D8"/>
    <w:rsid w:val="0084461B"/>
    <w:rsid w:val="00845598"/>
    <w:rsid w:val="00845A21"/>
    <w:rsid w:val="00845AC5"/>
    <w:rsid w:val="00846419"/>
    <w:rsid w:val="0084678C"/>
    <w:rsid w:val="00846940"/>
    <w:rsid w:val="00847134"/>
    <w:rsid w:val="008474F7"/>
    <w:rsid w:val="008502CC"/>
    <w:rsid w:val="0085075F"/>
    <w:rsid w:val="00850874"/>
    <w:rsid w:val="00851ACC"/>
    <w:rsid w:val="00851CE8"/>
    <w:rsid w:val="00851FA5"/>
    <w:rsid w:val="00852132"/>
    <w:rsid w:val="00852929"/>
    <w:rsid w:val="0085370D"/>
    <w:rsid w:val="00853CEB"/>
    <w:rsid w:val="00853E20"/>
    <w:rsid w:val="0085501F"/>
    <w:rsid w:val="00855CA7"/>
    <w:rsid w:val="0085621F"/>
    <w:rsid w:val="00856635"/>
    <w:rsid w:val="00856858"/>
    <w:rsid w:val="00857144"/>
    <w:rsid w:val="0085790D"/>
    <w:rsid w:val="00857E5E"/>
    <w:rsid w:val="00860FAB"/>
    <w:rsid w:val="008613CE"/>
    <w:rsid w:val="0086145B"/>
    <w:rsid w:val="008621D2"/>
    <w:rsid w:val="008623DA"/>
    <w:rsid w:val="008624D0"/>
    <w:rsid w:val="008624DB"/>
    <w:rsid w:val="00863D00"/>
    <w:rsid w:val="00864DA3"/>
    <w:rsid w:val="00865A3F"/>
    <w:rsid w:val="00865A85"/>
    <w:rsid w:val="008668FB"/>
    <w:rsid w:val="00866EA2"/>
    <w:rsid w:val="008671E9"/>
    <w:rsid w:val="0086778C"/>
    <w:rsid w:val="008703A9"/>
    <w:rsid w:val="008719C1"/>
    <w:rsid w:val="00871BE2"/>
    <w:rsid w:val="00872940"/>
    <w:rsid w:val="00873147"/>
    <w:rsid w:val="00873148"/>
    <w:rsid w:val="008731C2"/>
    <w:rsid w:val="008735CE"/>
    <w:rsid w:val="0087399F"/>
    <w:rsid w:val="00874C0B"/>
    <w:rsid w:val="00875969"/>
    <w:rsid w:val="00875EB8"/>
    <w:rsid w:val="008762CD"/>
    <w:rsid w:val="0087698A"/>
    <w:rsid w:val="008770EC"/>
    <w:rsid w:val="008774EC"/>
    <w:rsid w:val="008803D4"/>
    <w:rsid w:val="00880574"/>
    <w:rsid w:val="0088075B"/>
    <w:rsid w:val="0088168D"/>
    <w:rsid w:val="00881827"/>
    <w:rsid w:val="008818D7"/>
    <w:rsid w:val="00881D50"/>
    <w:rsid w:val="008823E9"/>
    <w:rsid w:val="00882442"/>
    <w:rsid w:val="00882715"/>
    <w:rsid w:val="00882B48"/>
    <w:rsid w:val="00882C7E"/>
    <w:rsid w:val="008832FB"/>
    <w:rsid w:val="00884202"/>
    <w:rsid w:val="00884F16"/>
    <w:rsid w:val="00885000"/>
    <w:rsid w:val="008855AD"/>
    <w:rsid w:val="00886536"/>
    <w:rsid w:val="00887276"/>
    <w:rsid w:val="008872C9"/>
    <w:rsid w:val="0088733F"/>
    <w:rsid w:val="0088774C"/>
    <w:rsid w:val="0088795F"/>
    <w:rsid w:val="00890B1B"/>
    <w:rsid w:val="0089111E"/>
    <w:rsid w:val="00891593"/>
    <w:rsid w:val="00891A0B"/>
    <w:rsid w:val="00891E74"/>
    <w:rsid w:val="00891F32"/>
    <w:rsid w:val="0089263E"/>
    <w:rsid w:val="00892AA0"/>
    <w:rsid w:val="00893273"/>
    <w:rsid w:val="00893408"/>
    <w:rsid w:val="00893770"/>
    <w:rsid w:val="00893A3C"/>
    <w:rsid w:val="00893BEE"/>
    <w:rsid w:val="00893CCA"/>
    <w:rsid w:val="00893FAB"/>
    <w:rsid w:val="00893FD8"/>
    <w:rsid w:val="008949FD"/>
    <w:rsid w:val="0089593D"/>
    <w:rsid w:val="00895952"/>
    <w:rsid w:val="008960E7"/>
    <w:rsid w:val="0089779F"/>
    <w:rsid w:val="008A0566"/>
    <w:rsid w:val="008A06B4"/>
    <w:rsid w:val="008A0FD6"/>
    <w:rsid w:val="008A10B9"/>
    <w:rsid w:val="008A1444"/>
    <w:rsid w:val="008A14C2"/>
    <w:rsid w:val="008A1E83"/>
    <w:rsid w:val="008A2EBE"/>
    <w:rsid w:val="008A2EDB"/>
    <w:rsid w:val="008A342D"/>
    <w:rsid w:val="008A3673"/>
    <w:rsid w:val="008A36E4"/>
    <w:rsid w:val="008A4580"/>
    <w:rsid w:val="008A5ECD"/>
    <w:rsid w:val="008A64B1"/>
    <w:rsid w:val="008A6683"/>
    <w:rsid w:val="008A6B48"/>
    <w:rsid w:val="008A7F44"/>
    <w:rsid w:val="008B025F"/>
    <w:rsid w:val="008B0349"/>
    <w:rsid w:val="008B14D2"/>
    <w:rsid w:val="008B16A4"/>
    <w:rsid w:val="008B18F1"/>
    <w:rsid w:val="008B2265"/>
    <w:rsid w:val="008B33FD"/>
    <w:rsid w:val="008B36F0"/>
    <w:rsid w:val="008B5193"/>
    <w:rsid w:val="008B5743"/>
    <w:rsid w:val="008B58D0"/>
    <w:rsid w:val="008B6086"/>
    <w:rsid w:val="008B6152"/>
    <w:rsid w:val="008B7DE9"/>
    <w:rsid w:val="008C0ACB"/>
    <w:rsid w:val="008C1413"/>
    <w:rsid w:val="008C15DB"/>
    <w:rsid w:val="008C2284"/>
    <w:rsid w:val="008C2929"/>
    <w:rsid w:val="008C301C"/>
    <w:rsid w:val="008C3A06"/>
    <w:rsid w:val="008C424C"/>
    <w:rsid w:val="008C4844"/>
    <w:rsid w:val="008C4C18"/>
    <w:rsid w:val="008C5D06"/>
    <w:rsid w:val="008C62E0"/>
    <w:rsid w:val="008C6591"/>
    <w:rsid w:val="008C67C5"/>
    <w:rsid w:val="008C6C6C"/>
    <w:rsid w:val="008C6DFA"/>
    <w:rsid w:val="008C784F"/>
    <w:rsid w:val="008D0D98"/>
    <w:rsid w:val="008D1638"/>
    <w:rsid w:val="008D1681"/>
    <w:rsid w:val="008D17C8"/>
    <w:rsid w:val="008D1EC3"/>
    <w:rsid w:val="008D1F14"/>
    <w:rsid w:val="008D22F9"/>
    <w:rsid w:val="008D38F5"/>
    <w:rsid w:val="008D3B6A"/>
    <w:rsid w:val="008D4248"/>
    <w:rsid w:val="008D425D"/>
    <w:rsid w:val="008D49B7"/>
    <w:rsid w:val="008D4C94"/>
    <w:rsid w:val="008D4F32"/>
    <w:rsid w:val="008D5178"/>
    <w:rsid w:val="008D567E"/>
    <w:rsid w:val="008D5B45"/>
    <w:rsid w:val="008D5FD2"/>
    <w:rsid w:val="008D61B3"/>
    <w:rsid w:val="008D69D7"/>
    <w:rsid w:val="008D6A03"/>
    <w:rsid w:val="008D6BE3"/>
    <w:rsid w:val="008D7FB3"/>
    <w:rsid w:val="008E02FF"/>
    <w:rsid w:val="008E120B"/>
    <w:rsid w:val="008E2155"/>
    <w:rsid w:val="008E3923"/>
    <w:rsid w:val="008E46B0"/>
    <w:rsid w:val="008E5CC9"/>
    <w:rsid w:val="008E62C6"/>
    <w:rsid w:val="008E6302"/>
    <w:rsid w:val="008E6F76"/>
    <w:rsid w:val="008E7424"/>
    <w:rsid w:val="008E7501"/>
    <w:rsid w:val="008E7617"/>
    <w:rsid w:val="008E7CF3"/>
    <w:rsid w:val="008F042A"/>
    <w:rsid w:val="008F0574"/>
    <w:rsid w:val="008F077F"/>
    <w:rsid w:val="008F11DD"/>
    <w:rsid w:val="008F1EDC"/>
    <w:rsid w:val="008F21D0"/>
    <w:rsid w:val="008F23AA"/>
    <w:rsid w:val="008F2524"/>
    <w:rsid w:val="008F2F27"/>
    <w:rsid w:val="008F3A18"/>
    <w:rsid w:val="008F3BB7"/>
    <w:rsid w:val="008F3FA1"/>
    <w:rsid w:val="008F4ED6"/>
    <w:rsid w:val="008F4EE4"/>
    <w:rsid w:val="008F5698"/>
    <w:rsid w:val="008F6371"/>
    <w:rsid w:val="008F671B"/>
    <w:rsid w:val="008F6862"/>
    <w:rsid w:val="008F6951"/>
    <w:rsid w:val="008F696A"/>
    <w:rsid w:val="008F71A1"/>
    <w:rsid w:val="008F73CC"/>
    <w:rsid w:val="008F796D"/>
    <w:rsid w:val="008F79C5"/>
    <w:rsid w:val="008F7DE5"/>
    <w:rsid w:val="00900105"/>
    <w:rsid w:val="009001F2"/>
    <w:rsid w:val="009008A2"/>
    <w:rsid w:val="00900AF6"/>
    <w:rsid w:val="009017C6"/>
    <w:rsid w:val="00901F3F"/>
    <w:rsid w:val="009021EA"/>
    <w:rsid w:val="0090271C"/>
    <w:rsid w:val="009036BC"/>
    <w:rsid w:val="0090390F"/>
    <w:rsid w:val="00904040"/>
    <w:rsid w:val="00904F0D"/>
    <w:rsid w:val="009053AD"/>
    <w:rsid w:val="009065BA"/>
    <w:rsid w:val="00906C4C"/>
    <w:rsid w:val="00906CB6"/>
    <w:rsid w:val="0090778E"/>
    <w:rsid w:val="00907B0C"/>
    <w:rsid w:val="00907B51"/>
    <w:rsid w:val="00910190"/>
    <w:rsid w:val="0091076C"/>
    <w:rsid w:val="009126DD"/>
    <w:rsid w:val="00912C32"/>
    <w:rsid w:val="00912E2C"/>
    <w:rsid w:val="00913329"/>
    <w:rsid w:val="00913D2F"/>
    <w:rsid w:val="00915684"/>
    <w:rsid w:val="009159BD"/>
    <w:rsid w:val="009162F5"/>
    <w:rsid w:val="009166E1"/>
    <w:rsid w:val="009173D5"/>
    <w:rsid w:val="00917D17"/>
    <w:rsid w:val="00920133"/>
    <w:rsid w:val="00920528"/>
    <w:rsid w:val="009205BC"/>
    <w:rsid w:val="009212F5"/>
    <w:rsid w:val="0092334A"/>
    <w:rsid w:val="00923AA5"/>
    <w:rsid w:val="00923B53"/>
    <w:rsid w:val="00923CAB"/>
    <w:rsid w:val="009244AB"/>
    <w:rsid w:val="00925B17"/>
    <w:rsid w:val="00925EB4"/>
    <w:rsid w:val="00926249"/>
    <w:rsid w:val="0092640C"/>
    <w:rsid w:val="00926FE8"/>
    <w:rsid w:val="0093032F"/>
    <w:rsid w:val="00930526"/>
    <w:rsid w:val="00930DDD"/>
    <w:rsid w:val="00932460"/>
    <w:rsid w:val="00932795"/>
    <w:rsid w:val="00932E96"/>
    <w:rsid w:val="00933711"/>
    <w:rsid w:val="00933A66"/>
    <w:rsid w:val="009346E3"/>
    <w:rsid w:val="009350AF"/>
    <w:rsid w:val="00935187"/>
    <w:rsid w:val="009354B4"/>
    <w:rsid w:val="00935D18"/>
    <w:rsid w:val="00936115"/>
    <w:rsid w:val="009368B9"/>
    <w:rsid w:val="0094014B"/>
    <w:rsid w:val="0094096B"/>
    <w:rsid w:val="00940E85"/>
    <w:rsid w:val="00942501"/>
    <w:rsid w:val="00942E0F"/>
    <w:rsid w:val="00942F34"/>
    <w:rsid w:val="00943453"/>
    <w:rsid w:val="00944A80"/>
    <w:rsid w:val="00945257"/>
    <w:rsid w:val="00945876"/>
    <w:rsid w:val="00945C3C"/>
    <w:rsid w:val="00946898"/>
    <w:rsid w:val="00950342"/>
    <w:rsid w:val="0095058F"/>
    <w:rsid w:val="00950A6A"/>
    <w:rsid w:val="0095111C"/>
    <w:rsid w:val="009518E4"/>
    <w:rsid w:val="00952DE6"/>
    <w:rsid w:val="00953123"/>
    <w:rsid w:val="00954365"/>
    <w:rsid w:val="00956B3E"/>
    <w:rsid w:val="00960949"/>
    <w:rsid w:val="00960C8D"/>
    <w:rsid w:val="00960D77"/>
    <w:rsid w:val="009616B3"/>
    <w:rsid w:val="00961EAE"/>
    <w:rsid w:val="009635FD"/>
    <w:rsid w:val="00963CD3"/>
    <w:rsid w:val="00964347"/>
    <w:rsid w:val="00964C9E"/>
    <w:rsid w:val="009652C2"/>
    <w:rsid w:val="00965BA8"/>
    <w:rsid w:val="0096681D"/>
    <w:rsid w:val="009676A6"/>
    <w:rsid w:val="009703AC"/>
    <w:rsid w:val="00970471"/>
    <w:rsid w:val="00970A0C"/>
    <w:rsid w:val="00970C94"/>
    <w:rsid w:val="00972BD9"/>
    <w:rsid w:val="009732BD"/>
    <w:rsid w:val="00973391"/>
    <w:rsid w:val="0097382D"/>
    <w:rsid w:val="00974006"/>
    <w:rsid w:val="009753BC"/>
    <w:rsid w:val="00975DE7"/>
    <w:rsid w:val="00976938"/>
    <w:rsid w:val="00977FFB"/>
    <w:rsid w:val="00980331"/>
    <w:rsid w:val="00980457"/>
    <w:rsid w:val="00981B0A"/>
    <w:rsid w:val="00981D2F"/>
    <w:rsid w:val="0098271B"/>
    <w:rsid w:val="00982DBC"/>
    <w:rsid w:val="009830EF"/>
    <w:rsid w:val="009835D7"/>
    <w:rsid w:val="00984433"/>
    <w:rsid w:val="009845C2"/>
    <w:rsid w:val="009845CF"/>
    <w:rsid w:val="009852E0"/>
    <w:rsid w:val="0098593E"/>
    <w:rsid w:val="00985D46"/>
    <w:rsid w:val="009865B9"/>
    <w:rsid w:val="00987624"/>
    <w:rsid w:val="009878A3"/>
    <w:rsid w:val="0099137D"/>
    <w:rsid w:val="009918B6"/>
    <w:rsid w:val="009929B8"/>
    <w:rsid w:val="00992DF7"/>
    <w:rsid w:val="00993345"/>
    <w:rsid w:val="00993769"/>
    <w:rsid w:val="00993CCF"/>
    <w:rsid w:val="00995E1A"/>
    <w:rsid w:val="0099613A"/>
    <w:rsid w:val="00996150"/>
    <w:rsid w:val="00996992"/>
    <w:rsid w:val="00996B22"/>
    <w:rsid w:val="00996D85"/>
    <w:rsid w:val="0099737F"/>
    <w:rsid w:val="009A1451"/>
    <w:rsid w:val="009A185A"/>
    <w:rsid w:val="009A1AEA"/>
    <w:rsid w:val="009A1BD1"/>
    <w:rsid w:val="009A204A"/>
    <w:rsid w:val="009A20F2"/>
    <w:rsid w:val="009A2101"/>
    <w:rsid w:val="009A216E"/>
    <w:rsid w:val="009A2CF4"/>
    <w:rsid w:val="009A3084"/>
    <w:rsid w:val="009A3170"/>
    <w:rsid w:val="009A3361"/>
    <w:rsid w:val="009A391C"/>
    <w:rsid w:val="009A40A6"/>
    <w:rsid w:val="009A4251"/>
    <w:rsid w:val="009A4F77"/>
    <w:rsid w:val="009A5180"/>
    <w:rsid w:val="009A568D"/>
    <w:rsid w:val="009A5CE2"/>
    <w:rsid w:val="009B03EA"/>
    <w:rsid w:val="009B11AD"/>
    <w:rsid w:val="009B1547"/>
    <w:rsid w:val="009B1778"/>
    <w:rsid w:val="009B201B"/>
    <w:rsid w:val="009B205D"/>
    <w:rsid w:val="009B254F"/>
    <w:rsid w:val="009B282E"/>
    <w:rsid w:val="009B2856"/>
    <w:rsid w:val="009B30E2"/>
    <w:rsid w:val="009B32D2"/>
    <w:rsid w:val="009B421D"/>
    <w:rsid w:val="009B42A8"/>
    <w:rsid w:val="009B5858"/>
    <w:rsid w:val="009B6785"/>
    <w:rsid w:val="009B68B9"/>
    <w:rsid w:val="009B69EE"/>
    <w:rsid w:val="009B6A93"/>
    <w:rsid w:val="009B6E98"/>
    <w:rsid w:val="009B7984"/>
    <w:rsid w:val="009C06C2"/>
    <w:rsid w:val="009C07EC"/>
    <w:rsid w:val="009C14E7"/>
    <w:rsid w:val="009C15F2"/>
    <w:rsid w:val="009C2269"/>
    <w:rsid w:val="009C270C"/>
    <w:rsid w:val="009C27DE"/>
    <w:rsid w:val="009C2899"/>
    <w:rsid w:val="009C31C2"/>
    <w:rsid w:val="009C3646"/>
    <w:rsid w:val="009C4047"/>
    <w:rsid w:val="009C4069"/>
    <w:rsid w:val="009C41A4"/>
    <w:rsid w:val="009C507B"/>
    <w:rsid w:val="009C55CC"/>
    <w:rsid w:val="009C5799"/>
    <w:rsid w:val="009C583B"/>
    <w:rsid w:val="009C5C3E"/>
    <w:rsid w:val="009C649F"/>
    <w:rsid w:val="009C6507"/>
    <w:rsid w:val="009D063C"/>
    <w:rsid w:val="009D0866"/>
    <w:rsid w:val="009D0AD3"/>
    <w:rsid w:val="009D10B9"/>
    <w:rsid w:val="009D117A"/>
    <w:rsid w:val="009D1629"/>
    <w:rsid w:val="009D21B0"/>
    <w:rsid w:val="009D23CD"/>
    <w:rsid w:val="009D2551"/>
    <w:rsid w:val="009D3F4D"/>
    <w:rsid w:val="009D4718"/>
    <w:rsid w:val="009D4D11"/>
    <w:rsid w:val="009D5A25"/>
    <w:rsid w:val="009D6250"/>
    <w:rsid w:val="009E0957"/>
    <w:rsid w:val="009E23CE"/>
    <w:rsid w:val="009E24B3"/>
    <w:rsid w:val="009E37FB"/>
    <w:rsid w:val="009E3CE3"/>
    <w:rsid w:val="009E3D0B"/>
    <w:rsid w:val="009E3DE8"/>
    <w:rsid w:val="009E4644"/>
    <w:rsid w:val="009E4764"/>
    <w:rsid w:val="009E4BE2"/>
    <w:rsid w:val="009E4E3A"/>
    <w:rsid w:val="009E5585"/>
    <w:rsid w:val="009E6026"/>
    <w:rsid w:val="009E63F3"/>
    <w:rsid w:val="009E6EEA"/>
    <w:rsid w:val="009E7636"/>
    <w:rsid w:val="009E790B"/>
    <w:rsid w:val="009F0A4C"/>
    <w:rsid w:val="009F198D"/>
    <w:rsid w:val="009F3202"/>
    <w:rsid w:val="009F3ABE"/>
    <w:rsid w:val="009F484E"/>
    <w:rsid w:val="009F5258"/>
    <w:rsid w:val="009F52BC"/>
    <w:rsid w:val="009F5EA6"/>
    <w:rsid w:val="009F6127"/>
    <w:rsid w:val="009F6ADF"/>
    <w:rsid w:val="009F73FD"/>
    <w:rsid w:val="009F77E9"/>
    <w:rsid w:val="009F7F16"/>
    <w:rsid w:val="00A002B0"/>
    <w:rsid w:val="00A008BC"/>
    <w:rsid w:val="00A0102B"/>
    <w:rsid w:val="00A01EFA"/>
    <w:rsid w:val="00A02CF9"/>
    <w:rsid w:val="00A04216"/>
    <w:rsid w:val="00A0421D"/>
    <w:rsid w:val="00A04619"/>
    <w:rsid w:val="00A0513C"/>
    <w:rsid w:val="00A053E9"/>
    <w:rsid w:val="00A05D3D"/>
    <w:rsid w:val="00A06660"/>
    <w:rsid w:val="00A06FA3"/>
    <w:rsid w:val="00A07320"/>
    <w:rsid w:val="00A1190C"/>
    <w:rsid w:val="00A12EF3"/>
    <w:rsid w:val="00A12F05"/>
    <w:rsid w:val="00A131AF"/>
    <w:rsid w:val="00A132A7"/>
    <w:rsid w:val="00A13563"/>
    <w:rsid w:val="00A1360D"/>
    <w:rsid w:val="00A137F1"/>
    <w:rsid w:val="00A147B5"/>
    <w:rsid w:val="00A14DA5"/>
    <w:rsid w:val="00A1556A"/>
    <w:rsid w:val="00A15D49"/>
    <w:rsid w:val="00A16886"/>
    <w:rsid w:val="00A168FC"/>
    <w:rsid w:val="00A16A94"/>
    <w:rsid w:val="00A171ED"/>
    <w:rsid w:val="00A17F71"/>
    <w:rsid w:val="00A20081"/>
    <w:rsid w:val="00A20EB5"/>
    <w:rsid w:val="00A20F06"/>
    <w:rsid w:val="00A21B6F"/>
    <w:rsid w:val="00A21ED7"/>
    <w:rsid w:val="00A230F9"/>
    <w:rsid w:val="00A238CF"/>
    <w:rsid w:val="00A24021"/>
    <w:rsid w:val="00A24A5F"/>
    <w:rsid w:val="00A24A92"/>
    <w:rsid w:val="00A24B1C"/>
    <w:rsid w:val="00A24DFE"/>
    <w:rsid w:val="00A2515B"/>
    <w:rsid w:val="00A252D3"/>
    <w:rsid w:val="00A2532F"/>
    <w:rsid w:val="00A256AF"/>
    <w:rsid w:val="00A25F22"/>
    <w:rsid w:val="00A26975"/>
    <w:rsid w:val="00A26A77"/>
    <w:rsid w:val="00A27538"/>
    <w:rsid w:val="00A303CC"/>
    <w:rsid w:val="00A3103E"/>
    <w:rsid w:val="00A321D8"/>
    <w:rsid w:val="00A323DB"/>
    <w:rsid w:val="00A32B03"/>
    <w:rsid w:val="00A33225"/>
    <w:rsid w:val="00A33F6B"/>
    <w:rsid w:val="00A34011"/>
    <w:rsid w:val="00A34681"/>
    <w:rsid w:val="00A3478F"/>
    <w:rsid w:val="00A348EC"/>
    <w:rsid w:val="00A354CF"/>
    <w:rsid w:val="00A35709"/>
    <w:rsid w:val="00A35AEE"/>
    <w:rsid w:val="00A36444"/>
    <w:rsid w:val="00A36DCD"/>
    <w:rsid w:val="00A3704E"/>
    <w:rsid w:val="00A40169"/>
    <w:rsid w:val="00A40F69"/>
    <w:rsid w:val="00A41187"/>
    <w:rsid w:val="00A412CF"/>
    <w:rsid w:val="00A41673"/>
    <w:rsid w:val="00A41916"/>
    <w:rsid w:val="00A41C86"/>
    <w:rsid w:val="00A424AB"/>
    <w:rsid w:val="00A42622"/>
    <w:rsid w:val="00A43B62"/>
    <w:rsid w:val="00A43BEC"/>
    <w:rsid w:val="00A43CC5"/>
    <w:rsid w:val="00A43F23"/>
    <w:rsid w:val="00A44053"/>
    <w:rsid w:val="00A441C2"/>
    <w:rsid w:val="00A447F8"/>
    <w:rsid w:val="00A44EED"/>
    <w:rsid w:val="00A45DBD"/>
    <w:rsid w:val="00A46A30"/>
    <w:rsid w:val="00A46D6C"/>
    <w:rsid w:val="00A477D1"/>
    <w:rsid w:val="00A505E7"/>
    <w:rsid w:val="00A50D7E"/>
    <w:rsid w:val="00A50EEA"/>
    <w:rsid w:val="00A51064"/>
    <w:rsid w:val="00A51FEA"/>
    <w:rsid w:val="00A5226D"/>
    <w:rsid w:val="00A52805"/>
    <w:rsid w:val="00A52B42"/>
    <w:rsid w:val="00A53346"/>
    <w:rsid w:val="00A547A3"/>
    <w:rsid w:val="00A54B70"/>
    <w:rsid w:val="00A5631C"/>
    <w:rsid w:val="00A568D2"/>
    <w:rsid w:val="00A56AE4"/>
    <w:rsid w:val="00A56C48"/>
    <w:rsid w:val="00A56DC7"/>
    <w:rsid w:val="00A56DF9"/>
    <w:rsid w:val="00A601B5"/>
    <w:rsid w:val="00A604FB"/>
    <w:rsid w:val="00A60A74"/>
    <w:rsid w:val="00A62FA6"/>
    <w:rsid w:val="00A63174"/>
    <w:rsid w:val="00A6447E"/>
    <w:rsid w:val="00A64798"/>
    <w:rsid w:val="00A6551F"/>
    <w:rsid w:val="00A655AE"/>
    <w:rsid w:val="00A655CB"/>
    <w:rsid w:val="00A656E5"/>
    <w:rsid w:val="00A659F8"/>
    <w:rsid w:val="00A660D9"/>
    <w:rsid w:val="00A6662D"/>
    <w:rsid w:val="00A67581"/>
    <w:rsid w:val="00A675BC"/>
    <w:rsid w:val="00A67DCF"/>
    <w:rsid w:val="00A703B4"/>
    <w:rsid w:val="00A709ED"/>
    <w:rsid w:val="00A71BD7"/>
    <w:rsid w:val="00A71D6F"/>
    <w:rsid w:val="00A722FF"/>
    <w:rsid w:val="00A72819"/>
    <w:rsid w:val="00A72ADB"/>
    <w:rsid w:val="00A731A8"/>
    <w:rsid w:val="00A736B8"/>
    <w:rsid w:val="00A73ACE"/>
    <w:rsid w:val="00A73B95"/>
    <w:rsid w:val="00A7453C"/>
    <w:rsid w:val="00A74871"/>
    <w:rsid w:val="00A74F7E"/>
    <w:rsid w:val="00A75EE7"/>
    <w:rsid w:val="00A7666E"/>
    <w:rsid w:val="00A76A9B"/>
    <w:rsid w:val="00A76EA7"/>
    <w:rsid w:val="00A77512"/>
    <w:rsid w:val="00A77B75"/>
    <w:rsid w:val="00A8004B"/>
    <w:rsid w:val="00A80123"/>
    <w:rsid w:val="00A802D1"/>
    <w:rsid w:val="00A80A7C"/>
    <w:rsid w:val="00A80A95"/>
    <w:rsid w:val="00A81295"/>
    <w:rsid w:val="00A81341"/>
    <w:rsid w:val="00A818C0"/>
    <w:rsid w:val="00A819B4"/>
    <w:rsid w:val="00A81C6D"/>
    <w:rsid w:val="00A81E99"/>
    <w:rsid w:val="00A8227E"/>
    <w:rsid w:val="00A8354E"/>
    <w:rsid w:val="00A8390F"/>
    <w:rsid w:val="00A83A01"/>
    <w:rsid w:val="00A83FC3"/>
    <w:rsid w:val="00A840B0"/>
    <w:rsid w:val="00A840CA"/>
    <w:rsid w:val="00A847A6"/>
    <w:rsid w:val="00A849A9"/>
    <w:rsid w:val="00A84BD7"/>
    <w:rsid w:val="00A84E2B"/>
    <w:rsid w:val="00A84F3A"/>
    <w:rsid w:val="00A85601"/>
    <w:rsid w:val="00A857F3"/>
    <w:rsid w:val="00A87676"/>
    <w:rsid w:val="00A87B7F"/>
    <w:rsid w:val="00A908BD"/>
    <w:rsid w:val="00A90CA5"/>
    <w:rsid w:val="00A90CB9"/>
    <w:rsid w:val="00A90EF5"/>
    <w:rsid w:val="00A918FC"/>
    <w:rsid w:val="00A92640"/>
    <w:rsid w:val="00A926D8"/>
    <w:rsid w:val="00A937FB"/>
    <w:rsid w:val="00A94119"/>
    <w:rsid w:val="00A94988"/>
    <w:rsid w:val="00A95357"/>
    <w:rsid w:val="00A9555F"/>
    <w:rsid w:val="00A956E6"/>
    <w:rsid w:val="00A95F66"/>
    <w:rsid w:val="00A96342"/>
    <w:rsid w:val="00A97DDC"/>
    <w:rsid w:val="00AA0302"/>
    <w:rsid w:val="00AA0418"/>
    <w:rsid w:val="00AA0624"/>
    <w:rsid w:val="00AA0866"/>
    <w:rsid w:val="00AA086C"/>
    <w:rsid w:val="00AA0D46"/>
    <w:rsid w:val="00AA13EB"/>
    <w:rsid w:val="00AA1B4A"/>
    <w:rsid w:val="00AA1D62"/>
    <w:rsid w:val="00AA1F1A"/>
    <w:rsid w:val="00AA20A3"/>
    <w:rsid w:val="00AA36E1"/>
    <w:rsid w:val="00AA40D5"/>
    <w:rsid w:val="00AA418A"/>
    <w:rsid w:val="00AA42BD"/>
    <w:rsid w:val="00AA5541"/>
    <w:rsid w:val="00AA6536"/>
    <w:rsid w:val="00AA6CF3"/>
    <w:rsid w:val="00AA7266"/>
    <w:rsid w:val="00AA7489"/>
    <w:rsid w:val="00AA78F9"/>
    <w:rsid w:val="00AB07B4"/>
    <w:rsid w:val="00AB087B"/>
    <w:rsid w:val="00AB0D11"/>
    <w:rsid w:val="00AB19FC"/>
    <w:rsid w:val="00AB20B9"/>
    <w:rsid w:val="00AB2503"/>
    <w:rsid w:val="00AB2F6B"/>
    <w:rsid w:val="00AB38C7"/>
    <w:rsid w:val="00AB38CC"/>
    <w:rsid w:val="00AB3B48"/>
    <w:rsid w:val="00AB3E5A"/>
    <w:rsid w:val="00AB4E11"/>
    <w:rsid w:val="00AB5426"/>
    <w:rsid w:val="00AB65EE"/>
    <w:rsid w:val="00AB6953"/>
    <w:rsid w:val="00AB79AD"/>
    <w:rsid w:val="00AB7A10"/>
    <w:rsid w:val="00AB7CB4"/>
    <w:rsid w:val="00AC03B6"/>
    <w:rsid w:val="00AC06FA"/>
    <w:rsid w:val="00AC3704"/>
    <w:rsid w:val="00AC3FA5"/>
    <w:rsid w:val="00AC3FC7"/>
    <w:rsid w:val="00AC447E"/>
    <w:rsid w:val="00AC5635"/>
    <w:rsid w:val="00AC563D"/>
    <w:rsid w:val="00AC5843"/>
    <w:rsid w:val="00AC593D"/>
    <w:rsid w:val="00AC6A1E"/>
    <w:rsid w:val="00AC6CB8"/>
    <w:rsid w:val="00AC6FC2"/>
    <w:rsid w:val="00AC7537"/>
    <w:rsid w:val="00AD048D"/>
    <w:rsid w:val="00AD100F"/>
    <w:rsid w:val="00AD243D"/>
    <w:rsid w:val="00AD27E9"/>
    <w:rsid w:val="00AD2DE9"/>
    <w:rsid w:val="00AD33A6"/>
    <w:rsid w:val="00AD35F9"/>
    <w:rsid w:val="00AD425B"/>
    <w:rsid w:val="00AD47E2"/>
    <w:rsid w:val="00AD4BB1"/>
    <w:rsid w:val="00AD590B"/>
    <w:rsid w:val="00AD590C"/>
    <w:rsid w:val="00AD7506"/>
    <w:rsid w:val="00AE0CD0"/>
    <w:rsid w:val="00AE1358"/>
    <w:rsid w:val="00AE1490"/>
    <w:rsid w:val="00AE1B9D"/>
    <w:rsid w:val="00AE1CB8"/>
    <w:rsid w:val="00AE335E"/>
    <w:rsid w:val="00AE4320"/>
    <w:rsid w:val="00AE48AC"/>
    <w:rsid w:val="00AE4AED"/>
    <w:rsid w:val="00AE5CA0"/>
    <w:rsid w:val="00AE6207"/>
    <w:rsid w:val="00AE7211"/>
    <w:rsid w:val="00AE74E9"/>
    <w:rsid w:val="00AE76EA"/>
    <w:rsid w:val="00AE770B"/>
    <w:rsid w:val="00AF0822"/>
    <w:rsid w:val="00AF1B24"/>
    <w:rsid w:val="00AF242C"/>
    <w:rsid w:val="00AF253A"/>
    <w:rsid w:val="00AF271B"/>
    <w:rsid w:val="00AF3113"/>
    <w:rsid w:val="00AF34F8"/>
    <w:rsid w:val="00AF4610"/>
    <w:rsid w:val="00AF5165"/>
    <w:rsid w:val="00AF60A1"/>
    <w:rsid w:val="00AF6738"/>
    <w:rsid w:val="00AF70F5"/>
    <w:rsid w:val="00AF7A27"/>
    <w:rsid w:val="00B00B57"/>
    <w:rsid w:val="00B0137C"/>
    <w:rsid w:val="00B01857"/>
    <w:rsid w:val="00B01AB5"/>
    <w:rsid w:val="00B01D46"/>
    <w:rsid w:val="00B020BD"/>
    <w:rsid w:val="00B02208"/>
    <w:rsid w:val="00B026C4"/>
    <w:rsid w:val="00B035F5"/>
    <w:rsid w:val="00B037C9"/>
    <w:rsid w:val="00B03919"/>
    <w:rsid w:val="00B039DA"/>
    <w:rsid w:val="00B03AE9"/>
    <w:rsid w:val="00B03DAD"/>
    <w:rsid w:val="00B03E41"/>
    <w:rsid w:val="00B03FED"/>
    <w:rsid w:val="00B0479C"/>
    <w:rsid w:val="00B06748"/>
    <w:rsid w:val="00B06932"/>
    <w:rsid w:val="00B06E5B"/>
    <w:rsid w:val="00B10B27"/>
    <w:rsid w:val="00B151D8"/>
    <w:rsid w:val="00B15526"/>
    <w:rsid w:val="00B15564"/>
    <w:rsid w:val="00B15E1B"/>
    <w:rsid w:val="00B1764E"/>
    <w:rsid w:val="00B1784A"/>
    <w:rsid w:val="00B17DD3"/>
    <w:rsid w:val="00B17E32"/>
    <w:rsid w:val="00B207AE"/>
    <w:rsid w:val="00B212A5"/>
    <w:rsid w:val="00B21390"/>
    <w:rsid w:val="00B21FA5"/>
    <w:rsid w:val="00B22BF3"/>
    <w:rsid w:val="00B22DBF"/>
    <w:rsid w:val="00B241EE"/>
    <w:rsid w:val="00B2515E"/>
    <w:rsid w:val="00B256F2"/>
    <w:rsid w:val="00B258C7"/>
    <w:rsid w:val="00B26891"/>
    <w:rsid w:val="00B26A01"/>
    <w:rsid w:val="00B26A46"/>
    <w:rsid w:val="00B26A56"/>
    <w:rsid w:val="00B26BE0"/>
    <w:rsid w:val="00B27609"/>
    <w:rsid w:val="00B276DE"/>
    <w:rsid w:val="00B30975"/>
    <w:rsid w:val="00B309C8"/>
    <w:rsid w:val="00B30BF4"/>
    <w:rsid w:val="00B30F95"/>
    <w:rsid w:val="00B313B7"/>
    <w:rsid w:val="00B314F4"/>
    <w:rsid w:val="00B31584"/>
    <w:rsid w:val="00B31B33"/>
    <w:rsid w:val="00B32D33"/>
    <w:rsid w:val="00B32FC2"/>
    <w:rsid w:val="00B33291"/>
    <w:rsid w:val="00B33366"/>
    <w:rsid w:val="00B33F03"/>
    <w:rsid w:val="00B3495B"/>
    <w:rsid w:val="00B36192"/>
    <w:rsid w:val="00B3625C"/>
    <w:rsid w:val="00B371FB"/>
    <w:rsid w:val="00B37364"/>
    <w:rsid w:val="00B37465"/>
    <w:rsid w:val="00B37CB6"/>
    <w:rsid w:val="00B400BC"/>
    <w:rsid w:val="00B40A7F"/>
    <w:rsid w:val="00B416FE"/>
    <w:rsid w:val="00B417A3"/>
    <w:rsid w:val="00B42861"/>
    <w:rsid w:val="00B42EFA"/>
    <w:rsid w:val="00B43230"/>
    <w:rsid w:val="00B433DE"/>
    <w:rsid w:val="00B445D3"/>
    <w:rsid w:val="00B44C44"/>
    <w:rsid w:val="00B456EC"/>
    <w:rsid w:val="00B45D10"/>
    <w:rsid w:val="00B46271"/>
    <w:rsid w:val="00B47AAC"/>
    <w:rsid w:val="00B508DA"/>
    <w:rsid w:val="00B50C4C"/>
    <w:rsid w:val="00B5440C"/>
    <w:rsid w:val="00B5578C"/>
    <w:rsid w:val="00B55B4D"/>
    <w:rsid w:val="00B56949"/>
    <w:rsid w:val="00B5697E"/>
    <w:rsid w:val="00B571AD"/>
    <w:rsid w:val="00B60771"/>
    <w:rsid w:val="00B60891"/>
    <w:rsid w:val="00B60B50"/>
    <w:rsid w:val="00B60E23"/>
    <w:rsid w:val="00B629C8"/>
    <w:rsid w:val="00B6341D"/>
    <w:rsid w:val="00B63985"/>
    <w:rsid w:val="00B6412C"/>
    <w:rsid w:val="00B64206"/>
    <w:rsid w:val="00B65EA7"/>
    <w:rsid w:val="00B66884"/>
    <w:rsid w:val="00B66DB2"/>
    <w:rsid w:val="00B6738C"/>
    <w:rsid w:val="00B674EF"/>
    <w:rsid w:val="00B70406"/>
    <w:rsid w:val="00B71F8B"/>
    <w:rsid w:val="00B71FDE"/>
    <w:rsid w:val="00B72073"/>
    <w:rsid w:val="00B73293"/>
    <w:rsid w:val="00B73A5D"/>
    <w:rsid w:val="00B73D28"/>
    <w:rsid w:val="00B74536"/>
    <w:rsid w:val="00B745CC"/>
    <w:rsid w:val="00B7510A"/>
    <w:rsid w:val="00B75C64"/>
    <w:rsid w:val="00B76188"/>
    <w:rsid w:val="00B76BF0"/>
    <w:rsid w:val="00B772C9"/>
    <w:rsid w:val="00B805D7"/>
    <w:rsid w:val="00B80635"/>
    <w:rsid w:val="00B8074F"/>
    <w:rsid w:val="00B819BD"/>
    <w:rsid w:val="00B81ECA"/>
    <w:rsid w:val="00B8298F"/>
    <w:rsid w:val="00B83C61"/>
    <w:rsid w:val="00B849D3"/>
    <w:rsid w:val="00B852B1"/>
    <w:rsid w:val="00B85A6B"/>
    <w:rsid w:val="00B87480"/>
    <w:rsid w:val="00B879D5"/>
    <w:rsid w:val="00B9096B"/>
    <w:rsid w:val="00B916CC"/>
    <w:rsid w:val="00B91F91"/>
    <w:rsid w:val="00B92BDA"/>
    <w:rsid w:val="00B93880"/>
    <w:rsid w:val="00B939A7"/>
    <w:rsid w:val="00B949A9"/>
    <w:rsid w:val="00B94A9B"/>
    <w:rsid w:val="00B94F55"/>
    <w:rsid w:val="00B95CAE"/>
    <w:rsid w:val="00B95D20"/>
    <w:rsid w:val="00B96032"/>
    <w:rsid w:val="00B964CA"/>
    <w:rsid w:val="00B96BE9"/>
    <w:rsid w:val="00B96FDA"/>
    <w:rsid w:val="00B9710C"/>
    <w:rsid w:val="00BA1CA7"/>
    <w:rsid w:val="00BA2C90"/>
    <w:rsid w:val="00BA4398"/>
    <w:rsid w:val="00BA476B"/>
    <w:rsid w:val="00BA4F20"/>
    <w:rsid w:val="00BA4F9D"/>
    <w:rsid w:val="00BA5DD8"/>
    <w:rsid w:val="00BA69C3"/>
    <w:rsid w:val="00BA6AC5"/>
    <w:rsid w:val="00BA7235"/>
    <w:rsid w:val="00BA7954"/>
    <w:rsid w:val="00BB002F"/>
    <w:rsid w:val="00BB097A"/>
    <w:rsid w:val="00BB0B2E"/>
    <w:rsid w:val="00BB13C7"/>
    <w:rsid w:val="00BB1F42"/>
    <w:rsid w:val="00BB2AA0"/>
    <w:rsid w:val="00BB2E08"/>
    <w:rsid w:val="00BB2FB0"/>
    <w:rsid w:val="00BB3A04"/>
    <w:rsid w:val="00BB4AAC"/>
    <w:rsid w:val="00BB518B"/>
    <w:rsid w:val="00BB51E9"/>
    <w:rsid w:val="00BB5662"/>
    <w:rsid w:val="00BB5677"/>
    <w:rsid w:val="00BB5847"/>
    <w:rsid w:val="00BB5C1E"/>
    <w:rsid w:val="00BB5CA1"/>
    <w:rsid w:val="00BB6149"/>
    <w:rsid w:val="00BB6235"/>
    <w:rsid w:val="00BB6551"/>
    <w:rsid w:val="00BB66D2"/>
    <w:rsid w:val="00BB7572"/>
    <w:rsid w:val="00BC0204"/>
    <w:rsid w:val="00BC027D"/>
    <w:rsid w:val="00BC0529"/>
    <w:rsid w:val="00BC0877"/>
    <w:rsid w:val="00BC0968"/>
    <w:rsid w:val="00BC1724"/>
    <w:rsid w:val="00BC238E"/>
    <w:rsid w:val="00BC26C9"/>
    <w:rsid w:val="00BC2756"/>
    <w:rsid w:val="00BC31D6"/>
    <w:rsid w:val="00BC3C85"/>
    <w:rsid w:val="00BC56D4"/>
    <w:rsid w:val="00BC5D2D"/>
    <w:rsid w:val="00BC7033"/>
    <w:rsid w:val="00BC74BE"/>
    <w:rsid w:val="00BD0A13"/>
    <w:rsid w:val="00BD0EE8"/>
    <w:rsid w:val="00BD108A"/>
    <w:rsid w:val="00BD130A"/>
    <w:rsid w:val="00BD13C2"/>
    <w:rsid w:val="00BD1B45"/>
    <w:rsid w:val="00BD1E3E"/>
    <w:rsid w:val="00BD1F4C"/>
    <w:rsid w:val="00BD21DB"/>
    <w:rsid w:val="00BD230F"/>
    <w:rsid w:val="00BD24E4"/>
    <w:rsid w:val="00BD3D88"/>
    <w:rsid w:val="00BD46B5"/>
    <w:rsid w:val="00BD4738"/>
    <w:rsid w:val="00BD50DD"/>
    <w:rsid w:val="00BD581F"/>
    <w:rsid w:val="00BD5A51"/>
    <w:rsid w:val="00BD5D2E"/>
    <w:rsid w:val="00BD5DF1"/>
    <w:rsid w:val="00BD61C6"/>
    <w:rsid w:val="00BD6400"/>
    <w:rsid w:val="00BD67D4"/>
    <w:rsid w:val="00BD69C2"/>
    <w:rsid w:val="00BD6A3A"/>
    <w:rsid w:val="00BD73C0"/>
    <w:rsid w:val="00BD782B"/>
    <w:rsid w:val="00BD7CCA"/>
    <w:rsid w:val="00BE336F"/>
    <w:rsid w:val="00BE3684"/>
    <w:rsid w:val="00BE3F45"/>
    <w:rsid w:val="00BE4240"/>
    <w:rsid w:val="00BE4C35"/>
    <w:rsid w:val="00BE4FD7"/>
    <w:rsid w:val="00BE5011"/>
    <w:rsid w:val="00BE592B"/>
    <w:rsid w:val="00BE5B55"/>
    <w:rsid w:val="00BE61E7"/>
    <w:rsid w:val="00BE66E6"/>
    <w:rsid w:val="00BE674F"/>
    <w:rsid w:val="00BE700D"/>
    <w:rsid w:val="00BE7E5C"/>
    <w:rsid w:val="00BE7EC2"/>
    <w:rsid w:val="00BF05CF"/>
    <w:rsid w:val="00BF0825"/>
    <w:rsid w:val="00BF16C6"/>
    <w:rsid w:val="00BF1B55"/>
    <w:rsid w:val="00BF27DE"/>
    <w:rsid w:val="00BF28D7"/>
    <w:rsid w:val="00BF2A7B"/>
    <w:rsid w:val="00BF356A"/>
    <w:rsid w:val="00BF3769"/>
    <w:rsid w:val="00BF4BBB"/>
    <w:rsid w:val="00BF4D81"/>
    <w:rsid w:val="00BF62FC"/>
    <w:rsid w:val="00BF6617"/>
    <w:rsid w:val="00BF6879"/>
    <w:rsid w:val="00BF6FF9"/>
    <w:rsid w:val="00BF722A"/>
    <w:rsid w:val="00BF7D02"/>
    <w:rsid w:val="00C00488"/>
    <w:rsid w:val="00C00C6B"/>
    <w:rsid w:val="00C01034"/>
    <w:rsid w:val="00C012FE"/>
    <w:rsid w:val="00C013D5"/>
    <w:rsid w:val="00C01F3D"/>
    <w:rsid w:val="00C02986"/>
    <w:rsid w:val="00C02ADC"/>
    <w:rsid w:val="00C02C81"/>
    <w:rsid w:val="00C03C61"/>
    <w:rsid w:val="00C03E5F"/>
    <w:rsid w:val="00C04F7D"/>
    <w:rsid w:val="00C060A7"/>
    <w:rsid w:val="00C06795"/>
    <w:rsid w:val="00C0690E"/>
    <w:rsid w:val="00C06A5A"/>
    <w:rsid w:val="00C07AD2"/>
    <w:rsid w:val="00C07B7D"/>
    <w:rsid w:val="00C10F4F"/>
    <w:rsid w:val="00C1191E"/>
    <w:rsid w:val="00C11DE1"/>
    <w:rsid w:val="00C1329F"/>
    <w:rsid w:val="00C14830"/>
    <w:rsid w:val="00C150D9"/>
    <w:rsid w:val="00C1524E"/>
    <w:rsid w:val="00C15668"/>
    <w:rsid w:val="00C1581F"/>
    <w:rsid w:val="00C15A8E"/>
    <w:rsid w:val="00C15D18"/>
    <w:rsid w:val="00C15EA4"/>
    <w:rsid w:val="00C1645D"/>
    <w:rsid w:val="00C16931"/>
    <w:rsid w:val="00C1697D"/>
    <w:rsid w:val="00C16C2F"/>
    <w:rsid w:val="00C1721D"/>
    <w:rsid w:val="00C17F8A"/>
    <w:rsid w:val="00C20098"/>
    <w:rsid w:val="00C20F91"/>
    <w:rsid w:val="00C21D0A"/>
    <w:rsid w:val="00C230D8"/>
    <w:rsid w:val="00C23162"/>
    <w:rsid w:val="00C23820"/>
    <w:rsid w:val="00C23E9F"/>
    <w:rsid w:val="00C245A5"/>
    <w:rsid w:val="00C2509A"/>
    <w:rsid w:val="00C25C0C"/>
    <w:rsid w:val="00C25E1E"/>
    <w:rsid w:val="00C26387"/>
    <w:rsid w:val="00C3152F"/>
    <w:rsid w:val="00C31B0D"/>
    <w:rsid w:val="00C32775"/>
    <w:rsid w:val="00C33807"/>
    <w:rsid w:val="00C33FE6"/>
    <w:rsid w:val="00C34131"/>
    <w:rsid w:val="00C3427E"/>
    <w:rsid w:val="00C34872"/>
    <w:rsid w:val="00C35FE5"/>
    <w:rsid w:val="00C36DFA"/>
    <w:rsid w:val="00C36E9D"/>
    <w:rsid w:val="00C36F25"/>
    <w:rsid w:val="00C371D6"/>
    <w:rsid w:val="00C37265"/>
    <w:rsid w:val="00C40037"/>
    <w:rsid w:val="00C400BF"/>
    <w:rsid w:val="00C40DED"/>
    <w:rsid w:val="00C41293"/>
    <w:rsid w:val="00C41B05"/>
    <w:rsid w:val="00C42312"/>
    <w:rsid w:val="00C43DD2"/>
    <w:rsid w:val="00C43F5E"/>
    <w:rsid w:val="00C448E2"/>
    <w:rsid w:val="00C449E9"/>
    <w:rsid w:val="00C4586B"/>
    <w:rsid w:val="00C45AC4"/>
    <w:rsid w:val="00C47814"/>
    <w:rsid w:val="00C50049"/>
    <w:rsid w:val="00C50091"/>
    <w:rsid w:val="00C51557"/>
    <w:rsid w:val="00C52604"/>
    <w:rsid w:val="00C530BD"/>
    <w:rsid w:val="00C553E9"/>
    <w:rsid w:val="00C5584E"/>
    <w:rsid w:val="00C57146"/>
    <w:rsid w:val="00C57367"/>
    <w:rsid w:val="00C5765F"/>
    <w:rsid w:val="00C578DC"/>
    <w:rsid w:val="00C57F45"/>
    <w:rsid w:val="00C6007C"/>
    <w:rsid w:val="00C602B0"/>
    <w:rsid w:val="00C6066E"/>
    <w:rsid w:val="00C609BE"/>
    <w:rsid w:val="00C625C4"/>
    <w:rsid w:val="00C62C21"/>
    <w:rsid w:val="00C65366"/>
    <w:rsid w:val="00C6549D"/>
    <w:rsid w:val="00C657F1"/>
    <w:rsid w:val="00C65A67"/>
    <w:rsid w:val="00C66132"/>
    <w:rsid w:val="00C6655D"/>
    <w:rsid w:val="00C66662"/>
    <w:rsid w:val="00C675F0"/>
    <w:rsid w:val="00C6779E"/>
    <w:rsid w:val="00C677A2"/>
    <w:rsid w:val="00C67E24"/>
    <w:rsid w:val="00C71437"/>
    <w:rsid w:val="00C719E7"/>
    <w:rsid w:val="00C7301F"/>
    <w:rsid w:val="00C734F1"/>
    <w:rsid w:val="00C73FD0"/>
    <w:rsid w:val="00C74623"/>
    <w:rsid w:val="00C75F5F"/>
    <w:rsid w:val="00C76A0C"/>
    <w:rsid w:val="00C772B9"/>
    <w:rsid w:val="00C800EB"/>
    <w:rsid w:val="00C801BF"/>
    <w:rsid w:val="00C802EA"/>
    <w:rsid w:val="00C80F88"/>
    <w:rsid w:val="00C810CB"/>
    <w:rsid w:val="00C81262"/>
    <w:rsid w:val="00C8179A"/>
    <w:rsid w:val="00C82FDD"/>
    <w:rsid w:val="00C832BE"/>
    <w:rsid w:val="00C841B4"/>
    <w:rsid w:val="00C843EA"/>
    <w:rsid w:val="00C845A8"/>
    <w:rsid w:val="00C85425"/>
    <w:rsid w:val="00C85B89"/>
    <w:rsid w:val="00C86DA9"/>
    <w:rsid w:val="00C86E5A"/>
    <w:rsid w:val="00C872CD"/>
    <w:rsid w:val="00C87B64"/>
    <w:rsid w:val="00C90EFB"/>
    <w:rsid w:val="00C92071"/>
    <w:rsid w:val="00C92428"/>
    <w:rsid w:val="00C92560"/>
    <w:rsid w:val="00C9401A"/>
    <w:rsid w:val="00C9420D"/>
    <w:rsid w:val="00C94A22"/>
    <w:rsid w:val="00C94B79"/>
    <w:rsid w:val="00C958A7"/>
    <w:rsid w:val="00C97199"/>
    <w:rsid w:val="00C975F1"/>
    <w:rsid w:val="00C978BA"/>
    <w:rsid w:val="00C979E2"/>
    <w:rsid w:val="00CA035B"/>
    <w:rsid w:val="00CA03A2"/>
    <w:rsid w:val="00CA054D"/>
    <w:rsid w:val="00CA0936"/>
    <w:rsid w:val="00CA0F51"/>
    <w:rsid w:val="00CA1179"/>
    <w:rsid w:val="00CA16CE"/>
    <w:rsid w:val="00CA1B5E"/>
    <w:rsid w:val="00CA1ECB"/>
    <w:rsid w:val="00CA1F35"/>
    <w:rsid w:val="00CA25BD"/>
    <w:rsid w:val="00CA2804"/>
    <w:rsid w:val="00CA2B14"/>
    <w:rsid w:val="00CA3673"/>
    <w:rsid w:val="00CA42E6"/>
    <w:rsid w:val="00CA4575"/>
    <w:rsid w:val="00CA48ED"/>
    <w:rsid w:val="00CA4D1D"/>
    <w:rsid w:val="00CA4DAD"/>
    <w:rsid w:val="00CA5140"/>
    <w:rsid w:val="00CA5366"/>
    <w:rsid w:val="00CA5BD6"/>
    <w:rsid w:val="00CA635F"/>
    <w:rsid w:val="00CA67CD"/>
    <w:rsid w:val="00CA6862"/>
    <w:rsid w:val="00CA70C6"/>
    <w:rsid w:val="00CA7206"/>
    <w:rsid w:val="00CA7952"/>
    <w:rsid w:val="00CB08B5"/>
    <w:rsid w:val="00CB1128"/>
    <w:rsid w:val="00CB15C2"/>
    <w:rsid w:val="00CB1C86"/>
    <w:rsid w:val="00CB1E76"/>
    <w:rsid w:val="00CB1F18"/>
    <w:rsid w:val="00CB211E"/>
    <w:rsid w:val="00CB21A2"/>
    <w:rsid w:val="00CB267D"/>
    <w:rsid w:val="00CB2FC5"/>
    <w:rsid w:val="00CB34AF"/>
    <w:rsid w:val="00CB3A5C"/>
    <w:rsid w:val="00CB3C49"/>
    <w:rsid w:val="00CB4507"/>
    <w:rsid w:val="00CB4D76"/>
    <w:rsid w:val="00CB5D47"/>
    <w:rsid w:val="00CB6125"/>
    <w:rsid w:val="00CB7BDD"/>
    <w:rsid w:val="00CB7C4D"/>
    <w:rsid w:val="00CC044A"/>
    <w:rsid w:val="00CC0D4B"/>
    <w:rsid w:val="00CC119A"/>
    <w:rsid w:val="00CC1804"/>
    <w:rsid w:val="00CC1CC2"/>
    <w:rsid w:val="00CC2064"/>
    <w:rsid w:val="00CC24C3"/>
    <w:rsid w:val="00CC2BBA"/>
    <w:rsid w:val="00CC3192"/>
    <w:rsid w:val="00CC33AC"/>
    <w:rsid w:val="00CC4CA9"/>
    <w:rsid w:val="00CC50D6"/>
    <w:rsid w:val="00CC54D1"/>
    <w:rsid w:val="00CC6ED1"/>
    <w:rsid w:val="00CC71E4"/>
    <w:rsid w:val="00CC7B79"/>
    <w:rsid w:val="00CD1424"/>
    <w:rsid w:val="00CD14C0"/>
    <w:rsid w:val="00CD1B12"/>
    <w:rsid w:val="00CD1E06"/>
    <w:rsid w:val="00CD22B6"/>
    <w:rsid w:val="00CD25B9"/>
    <w:rsid w:val="00CD269E"/>
    <w:rsid w:val="00CD2DA0"/>
    <w:rsid w:val="00CD3ED6"/>
    <w:rsid w:val="00CD4540"/>
    <w:rsid w:val="00CD4755"/>
    <w:rsid w:val="00CD49AD"/>
    <w:rsid w:val="00CD6036"/>
    <w:rsid w:val="00CD640A"/>
    <w:rsid w:val="00CD66BD"/>
    <w:rsid w:val="00CD682C"/>
    <w:rsid w:val="00CD754A"/>
    <w:rsid w:val="00CD7892"/>
    <w:rsid w:val="00CD7AF0"/>
    <w:rsid w:val="00CD7FEE"/>
    <w:rsid w:val="00CE0132"/>
    <w:rsid w:val="00CE0DAF"/>
    <w:rsid w:val="00CE13DE"/>
    <w:rsid w:val="00CE254E"/>
    <w:rsid w:val="00CE2676"/>
    <w:rsid w:val="00CE2689"/>
    <w:rsid w:val="00CE2FE3"/>
    <w:rsid w:val="00CE3762"/>
    <w:rsid w:val="00CE4D59"/>
    <w:rsid w:val="00CE5BC8"/>
    <w:rsid w:val="00CE5EFB"/>
    <w:rsid w:val="00CE5FB2"/>
    <w:rsid w:val="00CE5FD9"/>
    <w:rsid w:val="00CE6B83"/>
    <w:rsid w:val="00CE6E60"/>
    <w:rsid w:val="00CE6E6E"/>
    <w:rsid w:val="00CE706B"/>
    <w:rsid w:val="00CE72A6"/>
    <w:rsid w:val="00CE79F9"/>
    <w:rsid w:val="00CE7AFB"/>
    <w:rsid w:val="00CF00A9"/>
    <w:rsid w:val="00CF03A9"/>
    <w:rsid w:val="00CF189B"/>
    <w:rsid w:val="00CF1CE8"/>
    <w:rsid w:val="00CF214F"/>
    <w:rsid w:val="00CF269C"/>
    <w:rsid w:val="00CF2B35"/>
    <w:rsid w:val="00CF45E2"/>
    <w:rsid w:val="00CF59A1"/>
    <w:rsid w:val="00CF59BA"/>
    <w:rsid w:val="00CF6B8C"/>
    <w:rsid w:val="00D00143"/>
    <w:rsid w:val="00D00565"/>
    <w:rsid w:val="00D0096C"/>
    <w:rsid w:val="00D00B6B"/>
    <w:rsid w:val="00D01B50"/>
    <w:rsid w:val="00D02496"/>
    <w:rsid w:val="00D03669"/>
    <w:rsid w:val="00D039F9"/>
    <w:rsid w:val="00D03D55"/>
    <w:rsid w:val="00D04595"/>
    <w:rsid w:val="00D0492A"/>
    <w:rsid w:val="00D0503B"/>
    <w:rsid w:val="00D07774"/>
    <w:rsid w:val="00D077AB"/>
    <w:rsid w:val="00D1033F"/>
    <w:rsid w:val="00D104E0"/>
    <w:rsid w:val="00D111E8"/>
    <w:rsid w:val="00D1191D"/>
    <w:rsid w:val="00D11EDE"/>
    <w:rsid w:val="00D12637"/>
    <w:rsid w:val="00D137DB"/>
    <w:rsid w:val="00D13EDF"/>
    <w:rsid w:val="00D1424E"/>
    <w:rsid w:val="00D14540"/>
    <w:rsid w:val="00D15735"/>
    <w:rsid w:val="00D15D4D"/>
    <w:rsid w:val="00D17387"/>
    <w:rsid w:val="00D21D9B"/>
    <w:rsid w:val="00D2272B"/>
    <w:rsid w:val="00D22C67"/>
    <w:rsid w:val="00D22CB6"/>
    <w:rsid w:val="00D233DA"/>
    <w:rsid w:val="00D23B91"/>
    <w:rsid w:val="00D23D1D"/>
    <w:rsid w:val="00D23E94"/>
    <w:rsid w:val="00D240C8"/>
    <w:rsid w:val="00D24185"/>
    <w:rsid w:val="00D2474F"/>
    <w:rsid w:val="00D267D9"/>
    <w:rsid w:val="00D271D9"/>
    <w:rsid w:val="00D278A8"/>
    <w:rsid w:val="00D27916"/>
    <w:rsid w:val="00D27CE6"/>
    <w:rsid w:val="00D27FE9"/>
    <w:rsid w:val="00D308F8"/>
    <w:rsid w:val="00D30F02"/>
    <w:rsid w:val="00D311A5"/>
    <w:rsid w:val="00D31979"/>
    <w:rsid w:val="00D32993"/>
    <w:rsid w:val="00D32F52"/>
    <w:rsid w:val="00D33281"/>
    <w:rsid w:val="00D33C1A"/>
    <w:rsid w:val="00D33E67"/>
    <w:rsid w:val="00D3400E"/>
    <w:rsid w:val="00D3414C"/>
    <w:rsid w:val="00D343E3"/>
    <w:rsid w:val="00D353AC"/>
    <w:rsid w:val="00D3544F"/>
    <w:rsid w:val="00D35BBE"/>
    <w:rsid w:val="00D35BC9"/>
    <w:rsid w:val="00D365E9"/>
    <w:rsid w:val="00D3664A"/>
    <w:rsid w:val="00D369D0"/>
    <w:rsid w:val="00D36ED8"/>
    <w:rsid w:val="00D374D1"/>
    <w:rsid w:val="00D375A9"/>
    <w:rsid w:val="00D3776F"/>
    <w:rsid w:val="00D377ED"/>
    <w:rsid w:val="00D40B80"/>
    <w:rsid w:val="00D40F6E"/>
    <w:rsid w:val="00D41BBD"/>
    <w:rsid w:val="00D41C76"/>
    <w:rsid w:val="00D421C5"/>
    <w:rsid w:val="00D425DF"/>
    <w:rsid w:val="00D4342F"/>
    <w:rsid w:val="00D44368"/>
    <w:rsid w:val="00D444EA"/>
    <w:rsid w:val="00D4474D"/>
    <w:rsid w:val="00D45012"/>
    <w:rsid w:val="00D45253"/>
    <w:rsid w:val="00D46121"/>
    <w:rsid w:val="00D46562"/>
    <w:rsid w:val="00D46919"/>
    <w:rsid w:val="00D47063"/>
    <w:rsid w:val="00D50B18"/>
    <w:rsid w:val="00D50CDC"/>
    <w:rsid w:val="00D51190"/>
    <w:rsid w:val="00D5177D"/>
    <w:rsid w:val="00D522D0"/>
    <w:rsid w:val="00D529A5"/>
    <w:rsid w:val="00D52F17"/>
    <w:rsid w:val="00D52F9E"/>
    <w:rsid w:val="00D53A03"/>
    <w:rsid w:val="00D54B45"/>
    <w:rsid w:val="00D54B65"/>
    <w:rsid w:val="00D54FDF"/>
    <w:rsid w:val="00D5525C"/>
    <w:rsid w:val="00D5542A"/>
    <w:rsid w:val="00D5598D"/>
    <w:rsid w:val="00D55D2D"/>
    <w:rsid w:val="00D56AF1"/>
    <w:rsid w:val="00D56B04"/>
    <w:rsid w:val="00D57687"/>
    <w:rsid w:val="00D57D04"/>
    <w:rsid w:val="00D61D8C"/>
    <w:rsid w:val="00D6273F"/>
    <w:rsid w:val="00D62947"/>
    <w:rsid w:val="00D62C84"/>
    <w:rsid w:val="00D6324B"/>
    <w:rsid w:val="00D63B01"/>
    <w:rsid w:val="00D653EE"/>
    <w:rsid w:val="00D656B2"/>
    <w:rsid w:val="00D6580D"/>
    <w:rsid w:val="00D65917"/>
    <w:rsid w:val="00D65C15"/>
    <w:rsid w:val="00D65CCD"/>
    <w:rsid w:val="00D65D0F"/>
    <w:rsid w:val="00D66431"/>
    <w:rsid w:val="00D6658A"/>
    <w:rsid w:val="00D6662E"/>
    <w:rsid w:val="00D6678F"/>
    <w:rsid w:val="00D6691E"/>
    <w:rsid w:val="00D67344"/>
    <w:rsid w:val="00D70970"/>
    <w:rsid w:val="00D71210"/>
    <w:rsid w:val="00D7244A"/>
    <w:rsid w:val="00D72507"/>
    <w:rsid w:val="00D7367F"/>
    <w:rsid w:val="00D73774"/>
    <w:rsid w:val="00D74568"/>
    <w:rsid w:val="00D74885"/>
    <w:rsid w:val="00D74985"/>
    <w:rsid w:val="00D758A7"/>
    <w:rsid w:val="00D75965"/>
    <w:rsid w:val="00D75BD0"/>
    <w:rsid w:val="00D7609D"/>
    <w:rsid w:val="00D76932"/>
    <w:rsid w:val="00D77D67"/>
    <w:rsid w:val="00D80CF1"/>
    <w:rsid w:val="00D80CF2"/>
    <w:rsid w:val="00D8208F"/>
    <w:rsid w:val="00D83391"/>
    <w:rsid w:val="00D84367"/>
    <w:rsid w:val="00D84BAD"/>
    <w:rsid w:val="00D84E29"/>
    <w:rsid w:val="00D85C57"/>
    <w:rsid w:val="00D85C98"/>
    <w:rsid w:val="00D8629E"/>
    <w:rsid w:val="00D86CEC"/>
    <w:rsid w:val="00D874C1"/>
    <w:rsid w:val="00D87FF3"/>
    <w:rsid w:val="00D902AE"/>
    <w:rsid w:val="00D903E8"/>
    <w:rsid w:val="00D9075D"/>
    <w:rsid w:val="00D90ADB"/>
    <w:rsid w:val="00D90C58"/>
    <w:rsid w:val="00D90CDD"/>
    <w:rsid w:val="00D90D0B"/>
    <w:rsid w:val="00D910FD"/>
    <w:rsid w:val="00D91332"/>
    <w:rsid w:val="00D91D2E"/>
    <w:rsid w:val="00D92583"/>
    <w:rsid w:val="00D9298A"/>
    <w:rsid w:val="00D92DD5"/>
    <w:rsid w:val="00D92E6D"/>
    <w:rsid w:val="00D92F13"/>
    <w:rsid w:val="00D93A2F"/>
    <w:rsid w:val="00D9411A"/>
    <w:rsid w:val="00D947EC"/>
    <w:rsid w:val="00D95AE6"/>
    <w:rsid w:val="00D96365"/>
    <w:rsid w:val="00D96FD3"/>
    <w:rsid w:val="00D9781F"/>
    <w:rsid w:val="00D97AE5"/>
    <w:rsid w:val="00D97F49"/>
    <w:rsid w:val="00DA17DD"/>
    <w:rsid w:val="00DA1FD8"/>
    <w:rsid w:val="00DA23E5"/>
    <w:rsid w:val="00DA29A5"/>
    <w:rsid w:val="00DA2D57"/>
    <w:rsid w:val="00DA41D8"/>
    <w:rsid w:val="00DA46E5"/>
    <w:rsid w:val="00DA4793"/>
    <w:rsid w:val="00DA5B19"/>
    <w:rsid w:val="00DA65F6"/>
    <w:rsid w:val="00DA6718"/>
    <w:rsid w:val="00DA73EE"/>
    <w:rsid w:val="00DA77BE"/>
    <w:rsid w:val="00DA7FA3"/>
    <w:rsid w:val="00DB0059"/>
    <w:rsid w:val="00DB0E18"/>
    <w:rsid w:val="00DB2345"/>
    <w:rsid w:val="00DB2E77"/>
    <w:rsid w:val="00DB3122"/>
    <w:rsid w:val="00DB4C14"/>
    <w:rsid w:val="00DB4C49"/>
    <w:rsid w:val="00DB5024"/>
    <w:rsid w:val="00DB542A"/>
    <w:rsid w:val="00DB5CE5"/>
    <w:rsid w:val="00DB63E6"/>
    <w:rsid w:val="00DB6A79"/>
    <w:rsid w:val="00DB6BF5"/>
    <w:rsid w:val="00DB7112"/>
    <w:rsid w:val="00DB7EB6"/>
    <w:rsid w:val="00DB7FEF"/>
    <w:rsid w:val="00DC0847"/>
    <w:rsid w:val="00DC191E"/>
    <w:rsid w:val="00DC1BE2"/>
    <w:rsid w:val="00DC2FE7"/>
    <w:rsid w:val="00DC4162"/>
    <w:rsid w:val="00DC43F2"/>
    <w:rsid w:val="00DC4D0D"/>
    <w:rsid w:val="00DC4D81"/>
    <w:rsid w:val="00DC5925"/>
    <w:rsid w:val="00DC594D"/>
    <w:rsid w:val="00DC5E7A"/>
    <w:rsid w:val="00DC640B"/>
    <w:rsid w:val="00DC688D"/>
    <w:rsid w:val="00DC6C77"/>
    <w:rsid w:val="00DD0B63"/>
    <w:rsid w:val="00DD0F4F"/>
    <w:rsid w:val="00DD257A"/>
    <w:rsid w:val="00DD2C81"/>
    <w:rsid w:val="00DD35E7"/>
    <w:rsid w:val="00DD5226"/>
    <w:rsid w:val="00DD5692"/>
    <w:rsid w:val="00DD6076"/>
    <w:rsid w:val="00DD6193"/>
    <w:rsid w:val="00DD6EB4"/>
    <w:rsid w:val="00DD7168"/>
    <w:rsid w:val="00DE01C1"/>
    <w:rsid w:val="00DE0436"/>
    <w:rsid w:val="00DE21F1"/>
    <w:rsid w:val="00DE25C4"/>
    <w:rsid w:val="00DE2E1F"/>
    <w:rsid w:val="00DE30E2"/>
    <w:rsid w:val="00DE354B"/>
    <w:rsid w:val="00DE4221"/>
    <w:rsid w:val="00DE49AB"/>
    <w:rsid w:val="00DE4F5F"/>
    <w:rsid w:val="00DE5BE5"/>
    <w:rsid w:val="00DE62BE"/>
    <w:rsid w:val="00DE6CA0"/>
    <w:rsid w:val="00DE708E"/>
    <w:rsid w:val="00DE7537"/>
    <w:rsid w:val="00DE7F12"/>
    <w:rsid w:val="00DE7F98"/>
    <w:rsid w:val="00DF087F"/>
    <w:rsid w:val="00DF1812"/>
    <w:rsid w:val="00DF1D18"/>
    <w:rsid w:val="00DF3409"/>
    <w:rsid w:val="00DF35B0"/>
    <w:rsid w:val="00DF3CA0"/>
    <w:rsid w:val="00DF3F90"/>
    <w:rsid w:val="00DF429C"/>
    <w:rsid w:val="00DF493A"/>
    <w:rsid w:val="00DF4AF4"/>
    <w:rsid w:val="00DF4CE6"/>
    <w:rsid w:val="00DF5081"/>
    <w:rsid w:val="00DF5782"/>
    <w:rsid w:val="00DF5AC5"/>
    <w:rsid w:val="00DF6EC9"/>
    <w:rsid w:val="00DF7071"/>
    <w:rsid w:val="00DF7313"/>
    <w:rsid w:val="00DF7424"/>
    <w:rsid w:val="00E02222"/>
    <w:rsid w:val="00E024F6"/>
    <w:rsid w:val="00E02AFE"/>
    <w:rsid w:val="00E034E9"/>
    <w:rsid w:val="00E03612"/>
    <w:rsid w:val="00E03C18"/>
    <w:rsid w:val="00E040CD"/>
    <w:rsid w:val="00E042FE"/>
    <w:rsid w:val="00E04562"/>
    <w:rsid w:val="00E04A99"/>
    <w:rsid w:val="00E04BC0"/>
    <w:rsid w:val="00E04C65"/>
    <w:rsid w:val="00E054D8"/>
    <w:rsid w:val="00E05E0B"/>
    <w:rsid w:val="00E07979"/>
    <w:rsid w:val="00E10024"/>
    <w:rsid w:val="00E10932"/>
    <w:rsid w:val="00E10F22"/>
    <w:rsid w:val="00E13132"/>
    <w:rsid w:val="00E13E83"/>
    <w:rsid w:val="00E14EFB"/>
    <w:rsid w:val="00E15164"/>
    <w:rsid w:val="00E1615E"/>
    <w:rsid w:val="00E161D7"/>
    <w:rsid w:val="00E1695C"/>
    <w:rsid w:val="00E177D1"/>
    <w:rsid w:val="00E17FCA"/>
    <w:rsid w:val="00E20440"/>
    <w:rsid w:val="00E20A06"/>
    <w:rsid w:val="00E2205C"/>
    <w:rsid w:val="00E235CC"/>
    <w:rsid w:val="00E236C7"/>
    <w:rsid w:val="00E23B92"/>
    <w:rsid w:val="00E25C21"/>
    <w:rsid w:val="00E3119C"/>
    <w:rsid w:val="00E31204"/>
    <w:rsid w:val="00E31220"/>
    <w:rsid w:val="00E312FD"/>
    <w:rsid w:val="00E31F27"/>
    <w:rsid w:val="00E330EC"/>
    <w:rsid w:val="00E33B7E"/>
    <w:rsid w:val="00E33CE1"/>
    <w:rsid w:val="00E34DC8"/>
    <w:rsid w:val="00E3516D"/>
    <w:rsid w:val="00E36819"/>
    <w:rsid w:val="00E36F97"/>
    <w:rsid w:val="00E40B58"/>
    <w:rsid w:val="00E40C4E"/>
    <w:rsid w:val="00E41689"/>
    <w:rsid w:val="00E422A6"/>
    <w:rsid w:val="00E438A1"/>
    <w:rsid w:val="00E43AFD"/>
    <w:rsid w:val="00E44010"/>
    <w:rsid w:val="00E44383"/>
    <w:rsid w:val="00E443F4"/>
    <w:rsid w:val="00E4495E"/>
    <w:rsid w:val="00E45838"/>
    <w:rsid w:val="00E475F4"/>
    <w:rsid w:val="00E5085E"/>
    <w:rsid w:val="00E50E4F"/>
    <w:rsid w:val="00E52011"/>
    <w:rsid w:val="00E525B8"/>
    <w:rsid w:val="00E52876"/>
    <w:rsid w:val="00E532BA"/>
    <w:rsid w:val="00E5393C"/>
    <w:rsid w:val="00E53F00"/>
    <w:rsid w:val="00E5449F"/>
    <w:rsid w:val="00E55007"/>
    <w:rsid w:val="00E554EC"/>
    <w:rsid w:val="00E56043"/>
    <w:rsid w:val="00E5685D"/>
    <w:rsid w:val="00E60130"/>
    <w:rsid w:val="00E6017F"/>
    <w:rsid w:val="00E603BC"/>
    <w:rsid w:val="00E60B21"/>
    <w:rsid w:val="00E60B33"/>
    <w:rsid w:val="00E61650"/>
    <w:rsid w:val="00E61D01"/>
    <w:rsid w:val="00E628F5"/>
    <w:rsid w:val="00E633C4"/>
    <w:rsid w:val="00E6357F"/>
    <w:rsid w:val="00E63B4F"/>
    <w:rsid w:val="00E6495A"/>
    <w:rsid w:val="00E64AC5"/>
    <w:rsid w:val="00E64FBE"/>
    <w:rsid w:val="00E65491"/>
    <w:rsid w:val="00E66229"/>
    <w:rsid w:val="00E67461"/>
    <w:rsid w:val="00E678FD"/>
    <w:rsid w:val="00E67A2F"/>
    <w:rsid w:val="00E67EEA"/>
    <w:rsid w:val="00E701E0"/>
    <w:rsid w:val="00E70292"/>
    <w:rsid w:val="00E708CC"/>
    <w:rsid w:val="00E7125F"/>
    <w:rsid w:val="00E7200B"/>
    <w:rsid w:val="00E7259C"/>
    <w:rsid w:val="00E72F0A"/>
    <w:rsid w:val="00E73154"/>
    <w:rsid w:val="00E741B6"/>
    <w:rsid w:val="00E753D8"/>
    <w:rsid w:val="00E75E1B"/>
    <w:rsid w:val="00E76AA8"/>
    <w:rsid w:val="00E76D06"/>
    <w:rsid w:val="00E77FE9"/>
    <w:rsid w:val="00E801FF"/>
    <w:rsid w:val="00E80BD9"/>
    <w:rsid w:val="00E80E7F"/>
    <w:rsid w:val="00E810ED"/>
    <w:rsid w:val="00E813CB"/>
    <w:rsid w:val="00E81699"/>
    <w:rsid w:val="00E820DF"/>
    <w:rsid w:val="00E83888"/>
    <w:rsid w:val="00E83D4B"/>
    <w:rsid w:val="00E8459F"/>
    <w:rsid w:val="00E856F2"/>
    <w:rsid w:val="00E85AD4"/>
    <w:rsid w:val="00E861CB"/>
    <w:rsid w:val="00E8653C"/>
    <w:rsid w:val="00E871B1"/>
    <w:rsid w:val="00E879A8"/>
    <w:rsid w:val="00E87B2C"/>
    <w:rsid w:val="00E87F73"/>
    <w:rsid w:val="00E9071A"/>
    <w:rsid w:val="00E90996"/>
    <w:rsid w:val="00E90C48"/>
    <w:rsid w:val="00E90D40"/>
    <w:rsid w:val="00E910D0"/>
    <w:rsid w:val="00E91139"/>
    <w:rsid w:val="00E91AED"/>
    <w:rsid w:val="00E93016"/>
    <w:rsid w:val="00E930CA"/>
    <w:rsid w:val="00E93775"/>
    <w:rsid w:val="00E93B0F"/>
    <w:rsid w:val="00E93C9E"/>
    <w:rsid w:val="00E94341"/>
    <w:rsid w:val="00E94F58"/>
    <w:rsid w:val="00E952F5"/>
    <w:rsid w:val="00E9547F"/>
    <w:rsid w:val="00E95748"/>
    <w:rsid w:val="00E95BC2"/>
    <w:rsid w:val="00E976AD"/>
    <w:rsid w:val="00E97B9D"/>
    <w:rsid w:val="00EA0306"/>
    <w:rsid w:val="00EA03C0"/>
    <w:rsid w:val="00EA28BD"/>
    <w:rsid w:val="00EA2E0F"/>
    <w:rsid w:val="00EA32ED"/>
    <w:rsid w:val="00EA355D"/>
    <w:rsid w:val="00EA3847"/>
    <w:rsid w:val="00EA39E5"/>
    <w:rsid w:val="00EA4CB9"/>
    <w:rsid w:val="00EA532D"/>
    <w:rsid w:val="00EA549B"/>
    <w:rsid w:val="00EA56EB"/>
    <w:rsid w:val="00EA6C38"/>
    <w:rsid w:val="00EA7278"/>
    <w:rsid w:val="00EA741E"/>
    <w:rsid w:val="00EA75CD"/>
    <w:rsid w:val="00EB0672"/>
    <w:rsid w:val="00EB098A"/>
    <w:rsid w:val="00EB0B42"/>
    <w:rsid w:val="00EB13CD"/>
    <w:rsid w:val="00EB1C41"/>
    <w:rsid w:val="00EB2721"/>
    <w:rsid w:val="00EB3FE3"/>
    <w:rsid w:val="00EB403B"/>
    <w:rsid w:val="00EB4282"/>
    <w:rsid w:val="00EB42D3"/>
    <w:rsid w:val="00EB5079"/>
    <w:rsid w:val="00EB5117"/>
    <w:rsid w:val="00EB51E7"/>
    <w:rsid w:val="00EB52C2"/>
    <w:rsid w:val="00EB57A9"/>
    <w:rsid w:val="00EB6A43"/>
    <w:rsid w:val="00EB7A9A"/>
    <w:rsid w:val="00EC059A"/>
    <w:rsid w:val="00EC09FD"/>
    <w:rsid w:val="00EC0F12"/>
    <w:rsid w:val="00EC2E54"/>
    <w:rsid w:val="00EC3148"/>
    <w:rsid w:val="00EC3F3F"/>
    <w:rsid w:val="00EC3FC1"/>
    <w:rsid w:val="00EC418D"/>
    <w:rsid w:val="00EC4985"/>
    <w:rsid w:val="00EC5021"/>
    <w:rsid w:val="00EC56A3"/>
    <w:rsid w:val="00EC578A"/>
    <w:rsid w:val="00EC62BC"/>
    <w:rsid w:val="00EC62C2"/>
    <w:rsid w:val="00EC76BA"/>
    <w:rsid w:val="00ED0A41"/>
    <w:rsid w:val="00ED1946"/>
    <w:rsid w:val="00ED1AC1"/>
    <w:rsid w:val="00ED2718"/>
    <w:rsid w:val="00ED2F26"/>
    <w:rsid w:val="00ED3644"/>
    <w:rsid w:val="00ED36E6"/>
    <w:rsid w:val="00ED392D"/>
    <w:rsid w:val="00ED39D4"/>
    <w:rsid w:val="00ED42E4"/>
    <w:rsid w:val="00ED435A"/>
    <w:rsid w:val="00ED4B9F"/>
    <w:rsid w:val="00ED5063"/>
    <w:rsid w:val="00ED5909"/>
    <w:rsid w:val="00ED638E"/>
    <w:rsid w:val="00ED677C"/>
    <w:rsid w:val="00ED6ACD"/>
    <w:rsid w:val="00ED7200"/>
    <w:rsid w:val="00ED767E"/>
    <w:rsid w:val="00EE11EC"/>
    <w:rsid w:val="00EE1A71"/>
    <w:rsid w:val="00EE2208"/>
    <w:rsid w:val="00EE2834"/>
    <w:rsid w:val="00EE29E5"/>
    <w:rsid w:val="00EE2BC4"/>
    <w:rsid w:val="00EE2C30"/>
    <w:rsid w:val="00EE345B"/>
    <w:rsid w:val="00EE412C"/>
    <w:rsid w:val="00EE433B"/>
    <w:rsid w:val="00EE4AFF"/>
    <w:rsid w:val="00EE4F6A"/>
    <w:rsid w:val="00EE53FF"/>
    <w:rsid w:val="00EE5A0A"/>
    <w:rsid w:val="00EE625E"/>
    <w:rsid w:val="00EE77D4"/>
    <w:rsid w:val="00EE77F9"/>
    <w:rsid w:val="00EE7A1D"/>
    <w:rsid w:val="00EF00D8"/>
    <w:rsid w:val="00EF0DD4"/>
    <w:rsid w:val="00EF1AD7"/>
    <w:rsid w:val="00EF1CA5"/>
    <w:rsid w:val="00EF217A"/>
    <w:rsid w:val="00EF26EB"/>
    <w:rsid w:val="00EF3105"/>
    <w:rsid w:val="00EF3969"/>
    <w:rsid w:val="00EF3A2C"/>
    <w:rsid w:val="00EF4864"/>
    <w:rsid w:val="00EF4C53"/>
    <w:rsid w:val="00EF4D13"/>
    <w:rsid w:val="00EF4D15"/>
    <w:rsid w:val="00EF5BDD"/>
    <w:rsid w:val="00EF5E4A"/>
    <w:rsid w:val="00EF5E62"/>
    <w:rsid w:val="00EF746A"/>
    <w:rsid w:val="00EF788F"/>
    <w:rsid w:val="00F011D3"/>
    <w:rsid w:val="00F01288"/>
    <w:rsid w:val="00F014C3"/>
    <w:rsid w:val="00F018E8"/>
    <w:rsid w:val="00F01F1B"/>
    <w:rsid w:val="00F02204"/>
    <w:rsid w:val="00F02335"/>
    <w:rsid w:val="00F028A2"/>
    <w:rsid w:val="00F02CB5"/>
    <w:rsid w:val="00F033E8"/>
    <w:rsid w:val="00F04383"/>
    <w:rsid w:val="00F04B2E"/>
    <w:rsid w:val="00F05299"/>
    <w:rsid w:val="00F06046"/>
    <w:rsid w:val="00F062C0"/>
    <w:rsid w:val="00F07C82"/>
    <w:rsid w:val="00F07FD2"/>
    <w:rsid w:val="00F101AA"/>
    <w:rsid w:val="00F102C2"/>
    <w:rsid w:val="00F108C6"/>
    <w:rsid w:val="00F1108E"/>
    <w:rsid w:val="00F124D5"/>
    <w:rsid w:val="00F13101"/>
    <w:rsid w:val="00F140BE"/>
    <w:rsid w:val="00F14487"/>
    <w:rsid w:val="00F1495D"/>
    <w:rsid w:val="00F14B9A"/>
    <w:rsid w:val="00F14D2A"/>
    <w:rsid w:val="00F14EAC"/>
    <w:rsid w:val="00F15065"/>
    <w:rsid w:val="00F159F1"/>
    <w:rsid w:val="00F15C6B"/>
    <w:rsid w:val="00F16568"/>
    <w:rsid w:val="00F174F6"/>
    <w:rsid w:val="00F17B03"/>
    <w:rsid w:val="00F17B13"/>
    <w:rsid w:val="00F209D4"/>
    <w:rsid w:val="00F20D8F"/>
    <w:rsid w:val="00F218D9"/>
    <w:rsid w:val="00F22200"/>
    <w:rsid w:val="00F228D4"/>
    <w:rsid w:val="00F23574"/>
    <w:rsid w:val="00F2380F"/>
    <w:rsid w:val="00F23C1B"/>
    <w:rsid w:val="00F23CC8"/>
    <w:rsid w:val="00F24519"/>
    <w:rsid w:val="00F24DB6"/>
    <w:rsid w:val="00F253E4"/>
    <w:rsid w:val="00F25C8B"/>
    <w:rsid w:val="00F268A7"/>
    <w:rsid w:val="00F2757A"/>
    <w:rsid w:val="00F2770A"/>
    <w:rsid w:val="00F27886"/>
    <w:rsid w:val="00F304E9"/>
    <w:rsid w:val="00F317C6"/>
    <w:rsid w:val="00F32107"/>
    <w:rsid w:val="00F323E7"/>
    <w:rsid w:val="00F32751"/>
    <w:rsid w:val="00F3275F"/>
    <w:rsid w:val="00F32788"/>
    <w:rsid w:val="00F32986"/>
    <w:rsid w:val="00F32E15"/>
    <w:rsid w:val="00F32F2F"/>
    <w:rsid w:val="00F33414"/>
    <w:rsid w:val="00F33B57"/>
    <w:rsid w:val="00F34001"/>
    <w:rsid w:val="00F342A6"/>
    <w:rsid w:val="00F34C90"/>
    <w:rsid w:val="00F3511E"/>
    <w:rsid w:val="00F353FC"/>
    <w:rsid w:val="00F354AD"/>
    <w:rsid w:val="00F3563D"/>
    <w:rsid w:val="00F36607"/>
    <w:rsid w:val="00F3696B"/>
    <w:rsid w:val="00F37DA3"/>
    <w:rsid w:val="00F40102"/>
    <w:rsid w:val="00F407AD"/>
    <w:rsid w:val="00F40C43"/>
    <w:rsid w:val="00F42BEA"/>
    <w:rsid w:val="00F42CFB"/>
    <w:rsid w:val="00F437E9"/>
    <w:rsid w:val="00F440C1"/>
    <w:rsid w:val="00F44142"/>
    <w:rsid w:val="00F507C1"/>
    <w:rsid w:val="00F53293"/>
    <w:rsid w:val="00F54BDD"/>
    <w:rsid w:val="00F55099"/>
    <w:rsid w:val="00F55C96"/>
    <w:rsid w:val="00F55FC8"/>
    <w:rsid w:val="00F564D6"/>
    <w:rsid w:val="00F5653D"/>
    <w:rsid w:val="00F573EA"/>
    <w:rsid w:val="00F57FA8"/>
    <w:rsid w:val="00F6034A"/>
    <w:rsid w:val="00F60605"/>
    <w:rsid w:val="00F612CD"/>
    <w:rsid w:val="00F61416"/>
    <w:rsid w:val="00F61801"/>
    <w:rsid w:val="00F618EC"/>
    <w:rsid w:val="00F63313"/>
    <w:rsid w:val="00F63352"/>
    <w:rsid w:val="00F63710"/>
    <w:rsid w:val="00F63A96"/>
    <w:rsid w:val="00F63AF1"/>
    <w:rsid w:val="00F6474F"/>
    <w:rsid w:val="00F6499F"/>
    <w:rsid w:val="00F6594D"/>
    <w:rsid w:val="00F66491"/>
    <w:rsid w:val="00F66D33"/>
    <w:rsid w:val="00F70D98"/>
    <w:rsid w:val="00F717CA"/>
    <w:rsid w:val="00F71D4F"/>
    <w:rsid w:val="00F71F6F"/>
    <w:rsid w:val="00F72086"/>
    <w:rsid w:val="00F73164"/>
    <w:rsid w:val="00F73D64"/>
    <w:rsid w:val="00F741A4"/>
    <w:rsid w:val="00F74B1B"/>
    <w:rsid w:val="00F74C95"/>
    <w:rsid w:val="00F755A0"/>
    <w:rsid w:val="00F75EE1"/>
    <w:rsid w:val="00F77BA9"/>
    <w:rsid w:val="00F77BB0"/>
    <w:rsid w:val="00F77C60"/>
    <w:rsid w:val="00F80397"/>
    <w:rsid w:val="00F80579"/>
    <w:rsid w:val="00F809DE"/>
    <w:rsid w:val="00F80C4B"/>
    <w:rsid w:val="00F81258"/>
    <w:rsid w:val="00F8162A"/>
    <w:rsid w:val="00F82514"/>
    <w:rsid w:val="00F82BF1"/>
    <w:rsid w:val="00F82CC4"/>
    <w:rsid w:val="00F8470B"/>
    <w:rsid w:val="00F8490C"/>
    <w:rsid w:val="00F84F76"/>
    <w:rsid w:val="00F86110"/>
    <w:rsid w:val="00F8634D"/>
    <w:rsid w:val="00F868F6"/>
    <w:rsid w:val="00F86CB9"/>
    <w:rsid w:val="00F90767"/>
    <w:rsid w:val="00F908AF"/>
    <w:rsid w:val="00F9235D"/>
    <w:rsid w:val="00F92EEA"/>
    <w:rsid w:val="00F93249"/>
    <w:rsid w:val="00F93578"/>
    <w:rsid w:val="00F93638"/>
    <w:rsid w:val="00F9392A"/>
    <w:rsid w:val="00F93A63"/>
    <w:rsid w:val="00F941DC"/>
    <w:rsid w:val="00F94E51"/>
    <w:rsid w:val="00F95E01"/>
    <w:rsid w:val="00F96302"/>
    <w:rsid w:val="00F965D7"/>
    <w:rsid w:val="00F96BA1"/>
    <w:rsid w:val="00F973D3"/>
    <w:rsid w:val="00F9765A"/>
    <w:rsid w:val="00F97E47"/>
    <w:rsid w:val="00FA0E36"/>
    <w:rsid w:val="00FA0E63"/>
    <w:rsid w:val="00FA1659"/>
    <w:rsid w:val="00FA22EC"/>
    <w:rsid w:val="00FA2780"/>
    <w:rsid w:val="00FA3F73"/>
    <w:rsid w:val="00FA6001"/>
    <w:rsid w:val="00FA6909"/>
    <w:rsid w:val="00FA6AA1"/>
    <w:rsid w:val="00FA70F4"/>
    <w:rsid w:val="00FA7726"/>
    <w:rsid w:val="00FB07B5"/>
    <w:rsid w:val="00FB1F1B"/>
    <w:rsid w:val="00FB20B1"/>
    <w:rsid w:val="00FB2110"/>
    <w:rsid w:val="00FB380E"/>
    <w:rsid w:val="00FB4738"/>
    <w:rsid w:val="00FB4898"/>
    <w:rsid w:val="00FB4B04"/>
    <w:rsid w:val="00FB4C9A"/>
    <w:rsid w:val="00FB4D0A"/>
    <w:rsid w:val="00FB50FF"/>
    <w:rsid w:val="00FB52CB"/>
    <w:rsid w:val="00FB5D33"/>
    <w:rsid w:val="00FB6FB4"/>
    <w:rsid w:val="00FB7491"/>
    <w:rsid w:val="00FB74DB"/>
    <w:rsid w:val="00FC08BE"/>
    <w:rsid w:val="00FC0BB2"/>
    <w:rsid w:val="00FC11E7"/>
    <w:rsid w:val="00FC2A16"/>
    <w:rsid w:val="00FC368B"/>
    <w:rsid w:val="00FC3BEF"/>
    <w:rsid w:val="00FC5559"/>
    <w:rsid w:val="00FC66D4"/>
    <w:rsid w:val="00FC70E4"/>
    <w:rsid w:val="00FC70F7"/>
    <w:rsid w:val="00FD0AA4"/>
    <w:rsid w:val="00FD0E61"/>
    <w:rsid w:val="00FD0ECE"/>
    <w:rsid w:val="00FD1470"/>
    <w:rsid w:val="00FD14C1"/>
    <w:rsid w:val="00FD29FD"/>
    <w:rsid w:val="00FD37F9"/>
    <w:rsid w:val="00FD3B65"/>
    <w:rsid w:val="00FD421D"/>
    <w:rsid w:val="00FD4DF0"/>
    <w:rsid w:val="00FD5293"/>
    <w:rsid w:val="00FD5FC6"/>
    <w:rsid w:val="00FD608E"/>
    <w:rsid w:val="00FD6421"/>
    <w:rsid w:val="00FD666A"/>
    <w:rsid w:val="00FD7061"/>
    <w:rsid w:val="00FD764A"/>
    <w:rsid w:val="00FD7A0B"/>
    <w:rsid w:val="00FE04A7"/>
    <w:rsid w:val="00FE1C8B"/>
    <w:rsid w:val="00FE1EF7"/>
    <w:rsid w:val="00FE379E"/>
    <w:rsid w:val="00FE3BAE"/>
    <w:rsid w:val="00FE420D"/>
    <w:rsid w:val="00FE42E2"/>
    <w:rsid w:val="00FE4568"/>
    <w:rsid w:val="00FE481F"/>
    <w:rsid w:val="00FE546F"/>
    <w:rsid w:val="00FE5B6C"/>
    <w:rsid w:val="00FE6303"/>
    <w:rsid w:val="00FE6462"/>
    <w:rsid w:val="00FE7374"/>
    <w:rsid w:val="00FE7527"/>
    <w:rsid w:val="00FE7687"/>
    <w:rsid w:val="00FF0310"/>
    <w:rsid w:val="00FF0408"/>
    <w:rsid w:val="00FF0605"/>
    <w:rsid w:val="00FF0BB3"/>
    <w:rsid w:val="00FF11CD"/>
    <w:rsid w:val="00FF14A8"/>
    <w:rsid w:val="00FF26A6"/>
    <w:rsid w:val="00FF39A5"/>
    <w:rsid w:val="00FF4851"/>
    <w:rsid w:val="00FF5033"/>
    <w:rsid w:val="00FF5FBE"/>
    <w:rsid w:val="00FF61AD"/>
    <w:rsid w:val="00FF64C4"/>
    <w:rsid w:val="00FF67E1"/>
    <w:rsid w:val="00FF716B"/>
    <w:rsid w:val="00FF7647"/>
    <w:rsid w:val="00FF7CD3"/>
    <w:rsid w:val="00FF7EC0"/>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бычный текст документа"/>
    <w:qFormat/>
    <w:rsid w:val="009D1629"/>
    <w:pPr>
      <w:ind w:firstLine="567"/>
      <w:jc w:val="both"/>
    </w:pPr>
    <w:rPr>
      <w:rFonts w:ascii="Arial" w:eastAsia="Times New Roman" w:hAnsi="Arial"/>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9D1629"/>
    <w:rPr>
      <w:rFonts w:eastAsia="Times New Roman"/>
    </w:rPr>
  </w:style>
  <w:style w:type="character" w:styleId="Hyperlink">
    <w:name w:val="Hyperlink"/>
    <w:basedOn w:val="DefaultParagraphFont"/>
    <w:uiPriority w:val="99"/>
    <w:rsid w:val="009D1629"/>
    <w:rPr>
      <w:rFonts w:cs="Times New Roman"/>
      <w:color w:val="0000FF"/>
      <w:u w:val="none"/>
    </w:rPr>
  </w:style>
  <w:style w:type="paragraph" w:customStyle="1" w:styleId="ConsPlusTitle">
    <w:name w:val="ConsPlusTitle"/>
    <w:uiPriority w:val="99"/>
    <w:rsid w:val="009D1629"/>
    <w:pPr>
      <w:autoSpaceDE w:val="0"/>
      <w:autoSpaceDN w:val="0"/>
      <w:adjustRightInd w:val="0"/>
    </w:pPr>
    <w:rPr>
      <w:rFonts w:ascii="Times New Roman" w:eastAsia="Times New Roman" w:hAnsi="Times New Roman"/>
      <w:b/>
      <w:bCs/>
      <w:sz w:val="28"/>
      <w:szCs w:val="28"/>
    </w:rPr>
  </w:style>
  <w:style w:type="paragraph" w:customStyle="1" w:styleId="Default">
    <w:name w:val="Default"/>
    <w:uiPriority w:val="99"/>
    <w:rsid w:val="009D1629"/>
    <w:pPr>
      <w:autoSpaceDE w:val="0"/>
      <w:autoSpaceDN w:val="0"/>
      <w:adjustRightInd w:val="0"/>
    </w:pPr>
    <w:rPr>
      <w:rFonts w:ascii="Times New Roman" w:hAnsi="Times New Roman"/>
      <w:color w:val="000000"/>
      <w:sz w:val="24"/>
      <w:szCs w:val="24"/>
      <w:lang w:eastAsia="en-US"/>
    </w:rPr>
  </w:style>
  <w:style w:type="paragraph" w:customStyle="1" w:styleId="ConsPlusNormal">
    <w:name w:val="ConsPlusNormal"/>
    <w:uiPriority w:val="99"/>
    <w:rsid w:val="009D1629"/>
    <w:pPr>
      <w:autoSpaceDE w:val="0"/>
      <w:autoSpaceDN w:val="0"/>
      <w:adjustRightInd w:val="0"/>
    </w:pPr>
    <w:rPr>
      <w:rFonts w:ascii="Arial" w:hAnsi="Arial" w:cs="Arial"/>
      <w:sz w:val="20"/>
      <w:szCs w:val="20"/>
      <w:lang w:eastAsia="en-US"/>
    </w:rPr>
  </w:style>
  <w:style w:type="paragraph" w:styleId="BalloonText">
    <w:name w:val="Balloon Text"/>
    <w:basedOn w:val="Normal"/>
    <w:link w:val="BalloonTextChar"/>
    <w:uiPriority w:val="99"/>
    <w:semiHidden/>
    <w:rsid w:val="007A745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7A7452"/>
    <w:rPr>
      <w:rFonts w:ascii="Tahoma" w:hAnsi="Tahoma" w:cs="Tahoma"/>
      <w:sz w:val="16"/>
      <w:szCs w:val="16"/>
      <w:lang w:eastAsia="ru-RU"/>
    </w:rPr>
  </w:style>
  <w:style w:type="paragraph" w:styleId="Header">
    <w:name w:val="header"/>
    <w:basedOn w:val="Normal"/>
    <w:link w:val="HeaderChar"/>
    <w:uiPriority w:val="99"/>
    <w:rsid w:val="00290061"/>
    <w:pPr>
      <w:tabs>
        <w:tab w:val="center" w:pos="4677"/>
        <w:tab w:val="right" w:pos="9355"/>
      </w:tabs>
    </w:pPr>
  </w:style>
  <w:style w:type="character" w:customStyle="1" w:styleId="HeaderChar">
    <w:name w:val="Header Char"/>
    <w:basedOn w:val="DefaultParagraphFont"/>
    <w:link w:val="Header"/>
    <w:uiPriority w:val="99"/>
    <w:semiHidden/>
    <w:locked/>
    <w:rsid w:val="00742042"/>
    <w:rPr>
      <w:rFonts w:ascii="Arial" w:hAnsi="Arial" w:cs="Times New Roman"/>
      <w:sz w:val="24"/>
      <w:szCs w:val="24"/>
    </w:rPr>
  </w:style>
  <w:style w:type="character" w:styleId="PageNumber">
    <w:name w:val="page number"/>
    <w:basedOn w:val="DefaultParagraphFont"/>
    <w:uiPriority w:val="99"/>
    <w:rsid w:val="00290061"/>
    <w:rPr>
      <w:rFonts w:cs="Times New Roman"/>
    </w:rPr>
  </w:style>
  <w:style w:type="paragraph" w:styleId="NormalWeb">
    <w:name w:val="Normal (Web)"/>
    <w:basedOn w:val="Normal"/>
    <w:uiPriority w:val="99"/>
    <w:semiHidden/>
    <w:rsid w:val="00C1329F"/>
    <w:pPr>
      <w:spacing w:before="100" w:beforeAutospacing="1" w:after="100" w:afterAutospacing="1"/>
      <w:ind w:firstLine="0"/>
      <w:jc w:val="left"/>
    </w:pPr>
    <w:rPr>
      <w:rFonts w:eastAsia="Calibri" w:cs="Arial"/>
      <w:color w:val="000000"/>
      <w:sz w:val="20"/>
      <w:szCs w:val="20"/>
    </w:rPr>
  </w:style>
</w:styles>
</file>

<file path=word/webSettings.xml><?xml version="1.0" encoding="utf-8"?>
<w:webSettings xmlns:r="http://schemas.openxmlformats.org/officeDocument/2006/relationships" xmlns:w="http://schemas.openxmlformats.org/wordprocessingml/2006/main">
  <w:divs>
    <w:div w:id="1060782878">
      <w:marLeft w:val="0"/>
      <w:marRight w:val="0"/>
      <w:marTop w:val="0"/>
      <w:marBottom w:val="0"/>
      <w:divBdr>
        <w:top w:val="none" w:sz="0" w:space="0" w:color="auto"/>
        <w:left w:val="none" w:sz="0" w:space="0" w:color="auto"/>
        <w:bottom w:val="none" w:sz="0" w:space="0" w:color="auto"/>
        <w:right w:val="none" w:sz="0" w:space="0" w:color="auto"/>
      </w:divBdr>
    </w:div>
    <w:div w:id="1060782879">
      <w:marLeft w:val="0"/>
      <w:marRight w:val="0"/>
      <w:marTop w:val="0"/>
      <w:marBottom w:val="0"/>
      <w:divBdr>
        <w:top w:val="none" w:sz="0" w:space="0" w:color="auto"/>
        <w:left w:val="none" w:sz="0" w:space="0" w:color="auto"/>
        <w:bottom w:val="none" w:sz="0" w:space="0" w:color="auto"/>
        <w:right w:val="none" w:sz="0" w:space="0" w:color="auto"/>
      </w:divBdr>
    </w:div>
    <w:div w:id="106078288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file:///C:\content\act\657e8284-bc2a-4a2a-b081-84e5e12b557e.html" TargetMode="External"/><Relationship Id="rId13" Type="http://schemas.openxmlformats.org/officeDocument/2006/relationships/hyperlink" Target="mailto:satantion_ardatov@mail.ru" TargetMode="External"/><Relationship Id="rId18" Type="http://schemas.openxmlformats.org/officeDocument/2006/relationships/hyperlink" Target="consultantplus://offline/ref=2C316AC8C0B10E70844E278EAEE9686AF0577132ECBDD28C5AD526162A8C17E2AE277FE238F151E9F49C91VDY2D" TargetMode="External"/><Relationship Id="rId26" Type="http://schemas.openxmlformats.org/officeDocument/2006/relationships/hyperlink" Target="consultantplus://offline/ref=730B5FF809938B3EE37C6BF7F0E47C1F865BF6653F738B4D0DB23AD33A80FA9A0A5038BB14E62B151EvCM" TargetMode="External"/><Relationship Id="rId3" Type="http://schemas.openxmlformats.org/officeDocument/2006/relationships/settings" Target="settings.xml"/><Relationship Id="rId21" Type="http://schemas.openxmlformats.org/officeDocument/2006/relationships/hyperlink" Target="consultantplus://offline/ref=2C316AC8C0B10E70844E278DBC85376FF95F2C3AE8B5D8DF008A7D4B7D851DB5E96826A07CFC51ECVFY3D" TargetMode="External"/><Relationship Id="rId34" Type="http://schemas.openxmlformats.org/officeDocument/2006/relationships/hyperlink" Target="consultantplus://offline/ref=2C2EA77A9A7EEB07585EC7CAFF24253C3C320A18052100C4D6B76C88F1506A7B417BCFFF9B37CBBFtDW2I" TargetMode="External"/><Relationship Id="rId7" Type="http://schemas.openxmlformats.org/officeDocument/2006/relationships/hyperlink" Target="file:///C:\content\act\313ae05c-60d9-4f9e-8a34-d942808694a8.html" TargetMode="External"/><Relationship Id="rId12" Type="http://schemas.openxmlformats.org/officeDocument/2006/relationships/hyperlink" Target="consultantplus://offline/ref=30934CA006CFA1FA1D059559D1554C70249530FD216D3617F4BBD5FB061D80E787285B58E7AC3E2CG142G" TargetMode="External"/><Relationship Id="rId17" Type="http://schemas.openxmlformats.org/officeDocument/2006/relationships/hyperlink" Target="consultantplus://offline/ref=2C316AC8C0B10E70844E278DBC85376FF95E2E39EEBFD8DF008A7D4B7D851DB5E96826A7V7YFD" TargetMode="External"/><Relationship Id="rId25" Type="http://schemas.openxmlformats.org/officeDocument/2006/relationships/hyperlink" Target="consultantplus://offline/ref=730B5FF809938B3EE37C6BF7F0E47C1F865BF6653F738B4D0DB23AD33A80FA9A0A5038BB14E62B151EvDM" TargetMode="External"/><Relationship Id="rId33" Type="http://schemas.openxmlformats.org/officeDocument/2006/relationships/hyperlink" Target="consultantplus://offline/ref=FC05E164C541B9535593DDF76A0F20C2A8770A77A1ACA19B1E70F55EZ0MEI"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consultantplus://offline/ref=C860D4C307228AEBDF5D5D4185962851F6F9444D6726653C0AF0F8DF41EF373546348C0FF164281BrEV0M" TargetMode="External"/><Relationship Id="rId20" Type="http://schemas.openxmlformats.org/officeDocument/2006/relationships/hyperlink" Target="consultantplus://offline/ref=2C316AC8C0B10E70844E278EAEE9686AF0577132ECBDD28C5AD526162A8C17E2AE277FE238F151E9F49C96VDY1D" TargetMode="External"/><Relationship Id="rId29" Type="http://schemas.openxmlformats.org/officeDocument/2006/relationships/hyperlink" Target="consultantplus://offline/ref=249148FAD35570C2270EC080543B74E08AF6737F9EC5E071042952218294317A53E134761CTDC7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4D15C802B745EF7B1D89F56FCBA4D16FB53FDAA47BC1EC8B641FE7203D4971F15793200327A2DCA6D6Q5F" TargetMode="External"/><Relationship Id="rId24" Type="http://schemas.openxmlformats.org/officeDocument/2006/relationships/hyperlink" Target="consultantplus://offline/ref=2C316AC8C0B10E70844E278EAEE9686AF0577132ECBDD28C5AD526162A8C17E2AE277FE238F151E9F49F91VDY5D" TargetMode="External"/><Relationship Id="rId32" Type="http://schemas.openxmlformats.org/officeDocument/2006/relationships/hyperlink" Target="consultantplus://offline/ref=FC05E164C541B9535593DDF76A0F20C2A0760478A4AFFC911629F95C09AC8555387249769A540A1AZFM8I"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2C316AC8C0B10E70844E278EAEE9686AF0577132ECBDD28C5AD526162A8C17E2AE277FE238F151E9F49C90VDYBD" TargetMode="External"/><Relationship Id="rId23" Type="http://schemas.openxmlformats.org/officeDocument/2006/relationships/hyperlink" Target="consultantplus://offline/ref=2C316AC8C0B10E70844E278EAEE9686AF0577132ECBDD28C5AD526162A8C17E2AE277FE238F151E9F49F91VDY6D" TargetMode="External"/><Relationship Id="rId28" Type="http://schemas.openxmlformats.org/officeDocument/2006/relationships/hyperlink" Target="consultantplus://offline/ref=2C316AC8C0B10E70844E278DBC85376FF95E2E39EEBFD8DF008A7D4B7D851DB5E96826A07CVFYED" TargetMode="External"/><Relationship Id="rId36" Type="http://schemas.openxmlformats.org/officeDocument/2006/relationships/header" Target="header2.xml"/><Relationship Id="rId10" Type="http://schemas.openxmlformats.org/officeDocument/2006/relationships/hyperlink" Target="file:///C:\content\act\e4037f02-2406-4fc4-b9fc-a79da3cf967d.doc" TargetMode="External"/><Relationship Id="rId19" Type="http://schemas.openxmlformats.org/officeDocument/2006/relationships/hyperlink" Target="consultantplus://offline/ref=BBF3607DCE0A85E8C71E8810867B1F8F5B9A2F051A6A4FF3DDA3830012E83089F827B6DBBDB41650C3w7H" TargetMode="External"/><Relationship Id="rId31" Type="http://schemas.openxmlformats.org/officeDocument/2006/relationships/hyperlink" Target="consultantplus://offline/ref=BF6B5051CC43CD31E65244866FEEEBBA2368E5B67F9689BD075B0E31EB5CE207D5D3544155H" TargetMode="External"/><Relationship Id="rId4" Type="http://schemas.openxmlformats.org/officeDocument/2006/relationships/webSettings" Target="webSettings.xml"/><Relationship Id="rId9" Type="http://schemas.openxmlformats.org/officeDocument/2006/relationships/hyperlink" Target="file:///C:\content\act\96e20c02-1b12-465a-b64c-24aa92270007.html" TargetMode="External"/><Relationship Id="rId14" Type="http://schemas.openxmlformats.org/officeDocument/2006/relationships/hyperlink" Target="consultantplus://offline/ref=2C316AC8C0B10E70844E278EAEE9686AF0577132ECBDD28C5AD526162A8C17E2AE277FE238F151E9F49C90VDY5D" TargetMode="External"/><Relationship Id="rId22" Type="http://schemas.openxmlformats.org/officeDocument/2006/relationships/hyperlink" Target="consultantplus://offline/ref=2C316AC8C0B10E70844E278DBC85376FF95F2C3AE8B5D8DF008A7D4B7D851DB5E96826A07CFC51EFVFYDD" TargetMode="External"/><Relationship Id="rId27" Type="http://schemas.openxmlformats.org/officeDocument/2006/relationships/hyperlink" Target="consultantplus://offline/ref=1EF95175F7C6E75C549D022AC367574B84005FF4671D9AD80B5F12892899948E124A6F26320DDADCP8UAH" TargetMode="External"/><Relationship Id="rId30" Type="http://schemas.openxmlformats.org/officeDocument/2006/relationships/hyperlink" Target="consultantplus://offline/ref=C3C405ED62FAF81C7B3794CC8C47FDD675A4E35EE14F3FDAB75DD6F90A8CF9733651CE048001389CgE2DH"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385</TotalTime>
  <Pages>26</Pages>
  <Words>9815</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44</cp:revision>
  <cp:lastPrinted>2014-10-10T04:56:00Z</cp:lastPrinted>
  <dcterms:created xsi:type="dcterms:W3CDTF">2014-10-10T04:16:00Z</dcterms:created>
  <dcterms:modified xsi:type="dcterms:W3CDTF">2017-07-24T10:44:00Z</dcterms:modified>
</cp:coreProperties>
</file>