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F45" w:rsidRDefault="00DF7F45" w:rsidP="006A6985">
      <w:pPr>
        <w:ind w:firstLine="46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 на замещение вакантной должности муниципальной службы  - Заместителя Главы Ардатовского сельского поселения.</w:t>
      </w:r>
    </w:p>
    <w:p w:rsidR="00DF7F45" w:rsidRDefault="00DF7F45" w:rsidP="0069591F">
      <w:pPr>
        <w:jc w:val="both"/>
        <w:rPr>
          <w:rFonts w:ascii="Times New Roman" w:hAnsi="Times New Roman"/>
          <w:sz w:val="28"/>
          <w:szCs w:val="28"/>
        </w:rPr>
      </w:pPr>
    </w:p>
    <w:p w:rsidR="00DF7F45" w:rsidRDefault="00DF7F45" w:rsidP="006A6985">
      <w:pPr>
        <w:ind w:firstLine="46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Ардатовское сельское поселение Ардатовского муниципального района объявляет конкурс на замещение вакантной  должности муниципальной службы – заместителя Главы Ардатовского сельского поселения.</w:t>
      </w:r>
    </w:p>
    <w:p w:rsidR="00DF7F45" w:rsidRDefault="00DF7F45" w:rsidP="006A6985">
      <w:pPr>
        <w:pStyle w:val="BodyTextIndent2"/>
        <w:rPr>
          <w:szCs w:val="28"/>
        </w:rPr>
      </w:pPr>
    </w:p>
    <w:p w:rsidR="00DF7F45" w:rsidRDefault="00DF7F45" w:rsidP="0069591F">
      <w:pPr>
        <w:pStyle w:val="BodyTextIndent2"/>
        <w:spacing w:line="240" w:lineRule="auto"/>
        <w:ind w:firstLine="0"/>
        <w:rPr>
          <w:b/>
          <w:szCs w:val="28"/>
          <w:u w:val="single"/>
        </w:rPr>
      </w:pPr>
      <w:r>
        <w:rPr>
          <w:b/>
          <w:szCs w:val="28"/>
          <w:u w:val="single"/>
        </w:rPr>
        <w:t xml:space="preserve"> Квалификационные требования на замещение указанной должности:</w:t>
      </w:r>
    </w:p>
    <w:p w:rsidR="00DF7F45" w:rsidRDefault="00DF7F45" w:rsidP="00B55E16">
      <w:pPr>
        <w:jc w:val="both"/>
        <w:rPr>
          <w:rFonts w:ascii="Times New Roman" w:hAnsi="Times New Roman"/>
          <w:bCs/>
          <w:sz w:val="28"/>
          <w:szCs w:val="28"/>
        </w:rPr>
      </w:pPr>
    </w:p>
    <w:p w:rsidR="00DF7F45" w:rsidRPr="00203966" w:rsidRDefault="00DF7F45" w:rsidP="00B55E16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-   </w:t>
      </w:r>
      <w:r w:rsidRPr="00203966">
        <w:rPr>
          <w:rFonts w:ascii="Times New Roman" w:hAnsi="Times New Roman"/>
          <w:color w:val="000000"/>
          <w:sz w:val="28"/>
          <w:szCs w:val="28"/>
        </w:rPr>
        <w:t>для замещения высших должностей муниципальной службы -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DF7F45" w:rsidRDefault="00DF7F45" w:rsidP="006A6985">
      <w:pPr>
        <w:jc w:val="both"/>
        <w:rPr>
          <w:rFonts w:ascii="Times New Roman" w:hAnsi="Times New Roman"/>
          <w:sz w:val="28"/>
          <w:szCs w:val="28"/>
        </w:rPr>
      </w:pPr>
    </w:p>
    <w:p w:rsidR="00DF7F45" w:rsidRDefault="00DF7F45" w:rsidP="006A698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Для  участия в конкурсе представляют: личное заявление,  собственноручно заполненную анкету, фотографии, копию паспорта, копию трудовой книжки,  документы,  подтверждающие необходимое профессиональное образование,  заключение медицинского учреждения об отсутствии заболевания, препятствующего поступлению на муниципальную службу; сведения о доходах, расходах за год, предшествующий году поступления на муниципальную службу, об имуществе и обязательствах имущественного характера; страховое свидетельство государственного пенсионного страхования;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основаниям.</w:t>
      </w:r>
    </w:p>
    <w:p w:rsidR="00DF7F45" w:rsidRDefault="00DF7F45" w:rsidP="003E6E7D">
      <w:pPr>
        <w:pStyle w:val="BodyTextIndent2"/>
        <w:spacing w:line="240" w:lineRule="auto"/>
        <w:ind w:firstLineChars="165" w:firstLine="31680"/>
        <w:rPr>
          <w:szCs w:val="28"/>
        </w:rPr>
      </w:pPr>
      <w:r>
        <w:rPr>
          <w:szCs w:val="28"/>
        </w:rPr>
        <w:tab/>
        <w:t>Приём документов заканчивается по истечении 20 дней дня опубликования объявления.</w:t>
      </w:r>
    </w:p>
    <w:p w:rsidR="00DF7F45" w:rsidRDefault="00DF7F45" w:rsidP="003E6E7D">
      <w:pPr>
        <w:pStyle w:val="BodyTextIndent2"/>
        <w:spacing w:line="240" w:lineRule="auto"/>
        <w:ind w:firstLineChars="165" w:firstLine="31680"/>
        <w:rPr>
          <w:szCs w:val="28"/>
        </w:rPr>
      </w:pPr>
      <w:r>
        <w:rPr>
          <w:szCs w:val="28"/>
        </w:rPr>
        <w:tab/>
        <w:t xml:space="preserve">Для получения дополнительной информации обращаться по телефонам: </w:t>
      </w:r>
    </w:p>
    <w:p w:rsidR="00DF7F45" w:rsidRDefault="00DF7F45" w:rsidP="003E6E7D">
      <w:pPr>
        <w:pStyle w:val="BodyTextIndent2"/>
        <w:spacing w:line="240" w:lineRule="auto"/>
        <w:ind w:firstLineChars="165" w:firstLine="31680"/>
        <w:rPr>
          <w:b/>
          <w:szCs w:val="28"/>
        </w:rPr>
      </w:pPr>
      <w:r>
        <w:rPr>
          <w:b/>
          <w:szCs w:val="28"/>
        </w:rPr>
        <w:t>2-73-34; 2-73-12.</w:t>
      </w:r>
    </w:p>
    <w:p w:rsidR="00DF7F45" w:rsidRDefault="00DF7F45"/>
    <w:sectPr w:rsidR="00DF7F45" w:rsidSect="008B3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985"/>
    <w:rsid w:val="00203966"/>
    <w:rsid w:val="00231D8A"/>
    <w:rsid w:val="00377F9F"/>
    <w:rsid w:val="0038104A"/>
    <w:rsid w:val="003C0D5A"/>
    <w:rsid w:val="003E6E7D"/>
    <w:rsid w:val="005D121A"/>
    <w:rsid w:val="00645268"/>
    <w:rsid w:val="0066434A"/>
    <w:rsid w:val="0069591F"/>
    <w:rsid w:val="006A6985"/>
    <w:rsid w:val="006C2BA5"/>
    <w:rsid w:val="007824A1"/>
    <w:rsid w:val="008B3B00"/>
    <w:rsid w:val="00902A5D"/>
    <w:rsid w:val="00926F51"/>
    <w:rsid w:val="00B55E16"/>
    <w:rsid w:val="00C5272E"/>
    <w:rsid w:val="00CD060B"/>
    <w:rsid w:val="00DF7F45"/>
    <w:rsid w:val="00EE3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B0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semiHidden/>
    <w:rsid w:val="006A6985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bCs/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A6985"/>
    <w:rPr>
      <w:rFonts w:ascii="Times New Roman" w:hAnsi="Times New Roman" w:cs="Times New Roman"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31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217</Words>
  <Characters>1238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7</cp:revision>
  <dcterms:created xsi:type="dcterms:W3CDTF">2018-10-29T07:24:00Z</dcterms:created>
  <dcterms:modified xsi:type="dcterms:W3CDTF">2018-11-12T06:32:00Z</dcterms:modified>
</cp:coreProperties>
</file>