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FA2" w:rsidRPr="00325AF3" w:rsidRDefault="000F2FA2" w:rsidP="00242561">
      <w:pPr>
        <w:jc w:val="center"/>
        <w:rPr>
          <w:b/>
        </w:rPr>
      </w:pPr>
      <w:r w:rsidRPr="00325AF3">
        <w:rPr>
          <w:b/>
        </w:rPr>
        <w:t xml:space="preserve">                                                                                                              </w:t>
      </w:r>
      <w:r>
        <w:rPr>
          <w:b/>
        </w:rPr>
        <w:t xml:space="preserve">                         </w:t>
      </w:r>
    </w:p>
    <w:p w:rsidR="000F2FA2" w:rsidRPr="0000750E" w:rsidRDefault="000F2FA2" w:rsidP="00D74224">
      <w:pPr>
        <w:ind w:left="120" w:right="245" w:firstLine="709"/>
        <w:jc w:val="center"/>
        <w:rPr>
          <w:b/>
          <w:sz w:val="28"/>
          <w:szCs w:val="28"/>
        </w:rPr>
      </w:pPr>
      <w:r w:rsidRPr="0000750E">
        <w:rPr>
          <w:b/>
          <w:sz w:val="28"/>
          <w:szCs w:val="28"/>
        </w:rPr>
        <w:t>РЕСПУБЛИКА МОРДОВИЯ</w:t>
      </w:r>
    </w:p>
    <w:p w:rsidR="000F2FA2" w:rsidRPr="0000750E" w:rsidRDefault="000F2FA2" w:rsidP="00242561">
      <w:pPr>
        <w:ind w:firstLine="709"/>
        <w:jc w:val="center"/>
        <w:rPr>
          <w:b/>
          <w:sz w:val="28"/>
          <w:szCs w:val="28"/>
        </w:rPr>
      </w:pPr>
    </w:p>
    <w:p w:rsidR="000F2FA2" w:rsidRPr="0000750E" w:rsidRDefault="000F2FA2" w:rsidP="00242561">
      <w:pPr>
        <w:ind w:firstLine="709"/>
        <w:jc w:val="center"/>
        <w:rPr>
          <w:b/>
          <w:sz w:val="28"/>
          <w:szCs w:val="28"/>
        </w:rPr>
      </w:pPr>
      <w:r w:rsidRPr="0000750E">
        <w:rPr>
          <w:b/>
          <w:sz w:val="28"/>
          <w:szCs w:val="28"/>
        </w:rPr>
        <w:t>АДМИНИСТРАЦИЯ</w:t>
      </w:r>
    </w:p>
    <w:p w:rsidR="000F2FA2" w:rsidRPr="0000750E" w:rsidRDefault="000F2FA2" w:rsidP="00242561">
      <w:pPr>
        <w:ind w:firstLine="709"/>
        <w:jc w:val="center"/>
        <w:rPr>
          <w:b/>
          <w:sz w:val="28"/>
          <w:szCs w:val="28"/>
        </w:rPr>
      </w:pPr>
      <w:r w:rsidRPr="0000750E">
        <w:rPr>
          <w:b/>
          <w:sz w:val="28"/>
          <w:szCs w:val="28"/>
        </w:rPr>
        <w:t>АРДАТОВСКОГО  СЕЛЬСКОГО ПОСЕЛЕНИЯ</w:t>
      </w:r>
      <w:r w:rsidRPr="0000750E">
        <w:rPr>
          <w:b/>
          <w:sz w:val="28"/>
          <w:szCs w:val="28"/>
        </w:rPr>
        <w:br/>
        <w:t>АРДАТОВСКОГО МУНИЦИПАЛЬНОГО  РАЙОНА</w:t>
      </w:r>
    </w:p>
    <w:p w:rsidR="000F2FA2" w:rsidRPr="0000750E" w:rsidRDefault="000F2FA2" w:rsidP="00242561">
      <w:pPr>
        <w:ind w:firstLine="709"/>
        <w:jc w:val="center"/>
        <w:rPr>
          <w:b/>
          <w:sz w:val="28"/>
          <w:szCs w:val="28"/>
        </w:rPr>
      </w:pPr>
    </w:p>
    <w:p w:rsidR="000F2FA2" w:rsidRPr="0000750E" w:rsidRDefault="000F2FA2" w:rsidP="00600428">
      <w:pPr>
        <w:ind w:firstLine="709"/>
        <w:jc w:val="center"/>
        <w:rPr>
          <w:b/>
          <w:sz w:val="28"/>
          <w:szCs w:val="28"/>
        </w:rPr>
      </w:pPr>
      <w:r w:rsidRPr="0000750E">
        <w:rPr>
          <w:b/>
          <w:sz w:val="28"/>
          <w:szCs w:val="28"/>
        </w:rPr>
        <w:t>ПОСТАНОВЛЕНИЕ</w:t>
      </w:r>
    </w:p>
    <w:p w:rsidR="000F2FA2" w:rsidRPr="00600428" w:rsidRDefault="000F2FA2" w:rsidP="00600428">
      <w:pPr>
        <w:ind w:firstLine="709"/>
        <w:jc w:val="center"/>
        <w:rPr>
          <w:b/>
          <w:sz w:val="28"/>
          <w:szCs w:val="28"/>
        </w:rPr>
      </w:pPr>
    </w:p>
    <w:p w:rsidR="000F2FA2" w:rsidRPr="00325AF3" w:rsidRDefault="000F2FA2" w:rsidP="00242561">
      <w:pPr>
        <w:ind w:firstLine="709"/>
        <w:jc w:val="center"/>
        <w:rPr>
          <w:b/>
        </w:rPr>
      </w:pPr>
    </w:p>
    <w:p w:rsidR="000F2FA2" w:rsidRPr="0000750E" w:rsidRDefault="000F2FA2" w:rsidP="00D74224">
      <w:pPr>
        <w:ind w:right="245"/>
        <w:rPr>
          <w:b/>
          <w:sz w:val="28"/>
          <w:szCs w:val="28"/>
        </w:rPr>
      </w:pPr>
      <w:r w:rsidRPr="0000750E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 xml:space="preserve">01 октября  </w:t>
      </w:r>
      <w:r w:rsidRPr="0000750E">
        <w:rPr>
          <w:b/>
          <w:sz w:val="28"/>
          <w:szCs w:val="28"/>
        </w:rPr>
        <w:t>2018  года</w:t>
      </w:r>
      <w:r>
        <w:rPr>
          <w:b/>
          <w:sz w:val="28"/>
          <w:szCs w:val="28"/>
        </w:rPr>
        <w:t xml:space="preserve">                                               </w:t>
      </w:r>
      <w:r w:rsidRPr="0000750E">
        <w:rPr>
          <w:b/>
          <w:sz w:val="28"/>
          <w:szCs w:val="28"/>
        </w:rPr>
        <w:t xml:space="preserve">                                      №</w:t>
      </w:r>
      <w:r>
        <w:rPr>
          <w:b/>
          <w:sz w:val="28"/>
          <w:szCs w:val="28"/>
        </w:rPr>
        <w:t xml:space="preserve"> 48</w:t>
      </w:r>
    </w:p>
    <w:p w:rsidR="000F2FA2" w:rsidRPr="00325AF3" w:rsidRDefault="000F2FA2" w:rsidP="00D74224">
      <w:pPr>
        <w:ind w:right="245"/>
        <w:rPr>
          <w:b/>
        </w:rPr>
      </w:pPr>
    </w:p>
    <w:p w:rsidR="000F2FA2" w:rsidRPr="00325AF3" w:rsidRDefault="000F2FA2" w:rsidP="00D74224">
      <w:pPr>
        <w:ind w:right="245" w:firstLine="709"/>
        <w:jc w:val="both"/>
        <w:rPr>
          <w:b/>
        </w:rPr>
      </w:pPr>
    </w:p>
    <w:p w:rsidR="000F2FA2" w:rsidRPr="0000750E" w:rsidRDefault="000F2FA2" w:rsidP="00D74224">
      <w:pPr>
        <w:ind w:right="24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00750E">
        <w:rPr>
          <w:b/>
          <w:sz w:val="28"/>
          <w:szCs w:val="28"/>
        </w:rPr>
        <w:t>б утверждении плана противодейст</w:t>
      </w:r>
      <w:r>
        <w:rPr>
          <w:b/>
          <w:sz w:val="28"/>
          <w:szCs w:val="28"/>
        </w:rPr>
        <w:t>вия коррупции в администрации  А</w:t>
      </w:r>
      <w:r w:rsidRPr="0000750E">
        <w:rPr>
          <w:b/>
          <w:sz w:val="28"/>
          <w:szCs w:val="28"/>
        </w:rPr>
        <w:t>рдатовского  сельского поселения на 2018-2019гг</w:t>
      </w:r>
    </w:p>
    <w:p w:rsidR="000F2FA2" w:rsidRDefault="000F2FA2" w:rsidP="00D74224">
      <w:pPr>
        <w:ind w:left="200" w:right="245" w:firstLine="709"/>
        <w:jc w:val="both"/>
      </w:pPr>
    </w:p>
    <w:p w:rsidR="000F2FA2" w:rsidRPr="00600428" w:rsidRDefault="000F2FA2" w:rsidP="00D74224">
      <w:pPr>
        <w:ind w:right="245" w:firstLine="709"/>
        <w:jc w:val="both"/>
        <w:rPr>
          <w:sz w:val="28"/>
          <w:szCs w:val="28"/>
        </w:rPr>
      </w:pPr>
      <w:r w:rsidRPr="00600428">
        <w:rPr>
          <w:sz w:val="28"/>
          <w:szCs w:val="28"/>
        </w:rPr>
        <w:t>В соответствии с пунктом 33 части 1 статьи 15 Федерального закона от 06.10.2003 № 131-ФЗ «Об общих принципах организации местного самоуправления в Российской Федерации», Федеральным законом от 25.12.2008 № 273-ФЗ «О противодействии коррупции» во исполнение Указа Президента Российской Федерации от 29 июня 2018 года № 378 «О Национальном плане противодействия коррупции на 2018-2020 годы», в соответствии с Уставом Ардатовского  сельского поселения, постановляю:</w:t>
      </w:r>
    </w:p>
    <w:p w:rsidR="000F2FA2" w:rsidRPr="00600428" w:rsidRDefault="000F2FA2" w:rsidP="00D74224">
      <w:pPr>
        <w:ind w:left="200" w:right="245" w:firstLine="709"/>
        <w:jc w:val="both"/>
        <w:rPr>
          <w:sz w:val="28"/>
          <w:szCs w:val="28"/>
        </w:rPr>
      </w:pPr>
    </w:p>
    <w:p w:rsidR="000F2FA2" w:rsidRPr="00600428" w:rsidRDefault="000F2FA2" w:rsidP="00D74224">
      <w:pPr>
        <w:ind w:right="245" w:firstLine="709"/>
        <w:jc w:val="both"/>
        <w:rPr>
          <w:sz w:val="28"/>
          <w:szCs w:val="28"/>
        </w:rPr>
      </w:pPr>
      <w:r w:rsidRPr="00600428">
        <w:rPr>
          <w:sz w:val="28"/>
          <w:szCs w:val="28"/>
        </w:rPr>
        <w:t>1.Утвердить План противодействия коррупции в  администрации Ардатовского  сельского поселения  на 2018-2019 годы согласно приложению.</w:t>
      </w:r>
    </w:p>
    <w:p w:rsidR="000F2FA2" w:rsidRPr="00600428" w:rsidRDefault="000F2FA2" w:rsidP="00D74224">
      <w:pPr>
        <w:ind w:right="245" w:firstLine="709"/>
        <w:jc w:val="both"/>
        <w:rPr>
          <w:sz w:val="28"/>
          <w:szCs w:val="28"/>
        </w:rPr>
      </w:pPr>
      <w:r w:rsidRPr="00600428">
        <w:rPr>
          <w:sz w:val="28"/>
          <w:szCs w:val="28"/>
        </w:rPr>
        <w:t>2.Настоящее постановление  вступает в силу со дня его принятия и распространяется     на правоотношения, возникшие с 1 января 2018 года подлежит, официальному опубликованию.</w:t>
      </w:r>
    </w:p>
    <w:p w:rsidR="000F2FA2" w:rsidRPr="00600428" w:rsidRDefault="000F2FA2" w:rsidP="00242561">
      <w:pPr>
        <w:ind w:left="200" w:firstLine="709"/>
        <w:jc w:val="both"/>
        <w:rPr>
          <w:sz w:val="28"/>
          <w:szCs w:val="28"/>
        </w:rPr>
      </w:pPr>
      <w:r w:rsidRPr="00600428">
        <w:rPr>
          <w:sz w:val="28"/>
          <w:szCs w:val="28"/>
        </w:rPr>
        <w:t>2. Контроль за выполнением настоящего постановления оставляю за собой.</w:t>
      </w:r>
    </w:p>
    <w:p w:rsidR="000F2FA2" w:rsidRPr="00600428" w:rsidRDefault="000F2FA2" w:rsidP="00242561">
      <w:pPr>
        <w:ind w:left="200" w:firstLine="709"/>
        <w:jc w:val="both"/>
        <w:rPr>
          <w:sz w:val="28"/>
          <w:szCs w:val="28"/>
        </w:rPr>
      </w:pPr>
    </w:p>
    <w:p w:rsidR="000F2FA2" w:rsidRPr="00600428" w:rsidRDefault="000F2FA2" w:rsidP="00325AF3">
      <w:pPr>
        <w:jc w:val="both"/>
        <w:rPr>
          <w:sz w:val="28"/>
          <w:szCs w:val="28"/>
        </w:rPr>
      </w:pPr>
    </w:p>
    <w:p w:rsidR="000F2FA2" w:rsidRPr="00600428" w:rsidRDefault="000F2FA2" w:rsidP="00242561">
      <w:pPr>
        <w:ind w:left="200" w:firstLine="709"/>
        <w:jc w:val="both"/>
        <w:rPr>
          <w:sz w:val="28"/>
          <w:szCs w:val="28"/>
        </w:rPr>
      </w:pPr>
    </w:p>
    <w:p w:rsidR="000F2FA2" w:rsidRDefault="000F2FA2" w:rsidP="00242561">
      <w:pPr>
        <w:ind w:left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00428">
        <w:rPr>
          <w:sz w:val="28"/>
          <w:szCs w:val="28"/>
        </w:rPr>
        <w:t xml:space="preserve">  И.о. Главы Ардатовского</w:t>
      </w:r>
    </w:p>
    <w:p w:rsidR="000F2FA2" w:rsidRPr="00600428" w:rsidRDefault="000F2FA2" w:rsidP="00242561">
      <w:pPr>
        <w:ind w:left="200"/>
        <w:jc w:val="both"/>
        <w:rPr>
          <w:sz w:val="28"/>
          <w:szCs w:val="28"/>
        </w:rPr>
      </w:pPr>
      <w:r w:rsidRPr="006004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Pr="00600428">
        <w:rPr>
          <w:sz w:val="28"/>
          <w:szCs w:val="28"/>
        </w:rPr>
        <w:t xml:space="preserve">сельского поселения                          </w:t>
      </w:r>
      <w:r>
        <w:rPr>
          <w:sz w:val="28"/>
          <w:szCs w:val="28"/>
        </w:rPr>
        <w:t xml:space="preserve">   </w:t>
      </w:r>
      <w:r w:rsidRPr="00600428">
        <w:rPr>
          <w:sz w:val="28"/>
          <w:szCs w:val="28"/>
        </w:rPr>
        <w:t xml:space="preserve">              Е.А. Годяев</w:t>
      </w:r>
    </w:p>
    <w:p w:rsidR="000F2FA2" w:rsidRDefault="000F2FA2" w:rsidP="00242561">
      <w:pPr>
        <w:sectPr w:rsidR="000F2FA2" w:rsidSect="0000750E">
          <w:pgSz w:w="11906" w:h="16838"/>
          <w:pgMar w:top="719" w:right="567" w:bottom="1134" w:left="1134" w:header="709" w:footer="709" w:gutter="0"/>
          <w:cols w:space="720"/>
        </w:sectPr>
      </w:pPr>
    </w:p>
    <w:p w:rsidR="000F2FA2" w:rsidRPr="00242561" w:rsidRDefault="000F2FA2" w:rsidP="00242561">
      <w:pPr>
        <w:jc w:val="right"/>
      </w:pPr>
      <w:r w:rsidRPr="00242561">
        <w:t>Утвержден</w:t>
      </w:r>
    </w:p>
    <w:p w:rsidR="000F2FA2" w:rsidRPr="00242561" w:rsidRDefault="000F2FA2" w:rsidP="00242561">
      <w:pPr>
        <w:jc w:val="right"/>
      </w:pPr>
      <w:r w:rsidRPr="00242561">
        <w:t>постановлением администрации</w:t>
      </w:r>
    </w:p>
    <w:p w:rsidR="000F2FA2" w:rsidRPr="00242561" w:rsidRDefault="000F2FA2" w:rsidP="00242561">
      <w:pPr>
        <w:jc w:val="right"/>
      </w:pPr>
      <w:r>
        <w:t>Ардатовского</w:t>
      </w:r>
      <w:r w:rsidRPr="00242561">
        <w:t xml:space="preserve">  сельского поселения</w:t>
      </w:r>
    </w:p>
    <w:p w:rsidR="000F2FA2" w:rsidRPr="00242561" w:rsidRDefault="000F2FA2" w:rsidP="00242561">
      <w:pPr>
        <w:jc w:val="right"/>
      </w:pPr>
      <w:r w:rsidRPr="00242561">
        <w:t>Ардатовского муниципального района</w:t>
      </w:r>
    </w:p>
    <w:p w:rsidR="000F2FA2" w:rsidRPr="00242561" w:rsidRDefault="000F2FA2" w:rsidP="00242561">
      <w:pPr>
        <w:jc w:val="right"/>
      </w:pPr>
      <w:r w:rsidRPr="00242561">
        <w:t xml:space="preserve">от  </w:t>
      </w:r>
      <w:r>
        <w:t>01.10.</w:t>
      </w:r>
      <w:r w:rsidRPr="00242561">
        <w:t>2018г.  №</w:t>
      </w:r>
      <w:r>
        <w:t xml:space="preserve"> 48</w:t>
      </w:r>
    </w:p>
    <w:p w:rsidR="000F2FA2" w:rsidRPr="00242561" w:rsidRDefault="000F2FA2" w:rsidP="00242561">
      <w:pPr>
        <w:jc w:val="center"/>
      </w:pPr>
      <w:r>
        <w:t>П</w:t>
      </w:r>
      <w:r w:rsidRPr="00242561">
        <w:t xml:space="preserve">ЛАН </w:t>
      </w:r>
    </w:p>
    <w:p w:rsidR="000F2FA2" w:rsidRPr="00242561" w:rsidRDefault="000F2FA2" w:rsidP="00242561">
      <w:pPr>
        <w:jc w:val="center"/>
      </w:pPr>
      <w:r w:rsidRPr="00242561">
        <w:t xml:space="preserve">ПРОТИВОДЕЙСТВИЯ КОРРУПЦИИ В АДМИНИСТРАЦИИ </w:t>
      </w:r>
      <w:r>
        <w:t>АРДАТОВСКОГО</w:t>
      </w:r>
      <w:r w:rsidRPr="00242561">
        <w:t xml:space="preserve">  СЕЛЬСКОГО ПОСЕЛЕНИЯ АРДАТОВСКОГО МУНИЦИПАЛЬНОГО РАЙОНА НА 2018-2019</w:t>
      </w:r>
      <w:r>
        <w:t xml:space="preserve"> </w:t>
      </w:r>
      <w:r w:rsidRPr="00242561">
        <w:t>ГОДЫ</w:t>
      </w:r>
    </w:p>
    <w:p w:rsidR="000F2FA2" w:rsidRPr="00242561" w:rsidRDefault="000F2FA2" w:rsidP="00242561">
      <w:pPr>
        <w:jc w:val="center"/>
      </w:pPr>
    </w:p>
    <w:tbl>
      <w:tblPr>
        <w:tblW w:w="15860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3760"/>
        <w:gridCol w:w="116"/>
        <w:gridCol w:w="1810"/>
        <w:gridCol w:w="1618"/>
        <w:gridCol w:w="83"/>
        <w:gridCol w:w="58"/>
        <w:gridCol w:w="5259"/>
        <w:gridCol w:w="285"/>
        <w:gridCol w:w="1174"/>
        <w:gridCol w:w="9"/>
        <w:gridCol w:w="17"/>
        <w:gridCol w:w="1155"/>
      </w:tblGrid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№</w:t>
            </w:r>
          </w:p>
          <w:p w:rsidR="000F2FA2" w:rsidRPr="00242561" w:rsidRDefault="000F2FA2">
            <w:pPr>
              <w:jc w:val="center"/>
            </w:pPr>
            <w:r w:rsidRPr="00242561">
              <w:t>п/п</w:t>
            </w:r>
          </w:p>
        </w:tc>
        <w:tc>
          <w:tcPr>
            <w:tcW w:w="3876" w:type="dxa"/>
            <w:gridSpan w:val="2"/>
          </w:tcPr>
          <w:p w:rsidR="000F2FA2" w:rsidRPr="00242561" w:rsidRDefault="000F2FA2">
            <w:pPr>
              <w:jc w:val="center"/>
            </w:pPr>
            <w:r w:rsidRPr="00242561">
              <w:t>Мероприятия</w:t>
            </w:r>
          </w:p>
        </w:tc>
        <w:tc>
          <w:tcPr>
            <w:tcW w:w="1810" w:type="dxa"/>
          </w:tcPr>
          <w:p w:rsidR="000F2FA2" w:rsidRPr="00242561" w:rsidRDefault="000F2FA2">
            <w:pPr>
              <w:jc w:val="center"/>
            </w:pPr>
            <w:r w:rsidRPr="00242561">
              <w:t>Ответственные исполнители</w:t>
            </w:r>
          </w:p>
        </w:tc>
        <w:tc>
          <w:tcPr>
            <w:tcW w:w="1618" w:type="dxa"/>
          </w:tcPr>
          <w:p w:rsidR="000F2FA2" w:rsidRPr="00242561" w:rsidRDefault="000F2FA2">
            <w:pPr>
              <w:jc w:val="center"/>
            </w:pPr>
            <w:r w:rsidRPr="00242561">
              <w:t>Срок исполнения</w:t>
            </w:r>
          </w:p>
        </w:tc>
        <w:tc>
          <w:tcPr>
            <w:tcW w:w="5400" w:type="dxa"/>
            <w:gridSpan w:val="3"/>
          </w:tcPr>
          <w:p w:rsidR="000F2FA2" w:rsidRPr="00242561" w:rsidRDefault="000F2FA2">
            <w:pPr>
              <w:jc w:val="center"/>
            </w:pPr>
            <w:r w:rsidRPr="00242561">
              <w:t>Ожидаемый результат</w:t>
            </w:r>
          </w:p>
        </w:tc>
        <w:tc>
          <w:tcPr>
            <w:tcW w:w="2640" w:type="dxa"/>
            <w:gridSpan w:val="5"/>
          </w:tcPr>
          <w:p w:rsidR="000F2FA2" w:rsidRPr="00242561" w:rsidRDefault="000F2FA2">
            <w:pPr>
              <w:jc w:val="center"/>
            </w:pPr>
            <w:r w:rsidRPr="00242561">
              <w:t>Финансирование</w:t>
            </w:r>
          </w:p>
        </w:tc>
      </w:tr>
      <w:tr w:rsidR="000F2FA2" w:rsidRPr="00242561" w:rsidTr="00325AF3">
        <w:tc>
          <w:tcPr>
            <w:tcW w:w="13220" w:type="dxa"/>
            <w:gridSpan w:val="8"/>
          </w:tcPr>
          <w:p w:rsidR="000F2FA2" w:rsidRPr="00242561" w:rsidRDefault="000F2FA2" w:rsidP="00395A79">
            <w:pPr>
              <w:numPr>
                <w:ilvl w:val="0"/>
                <w:numId w:val="1"/>
              </w:numPr>
              <w:jc w:val="center"/>
            </w:pPr>
            <w:r w:rsidRPr="00242561">
              <w:t>Повышение эффективности механизмов  урегулирования конфликта интересов,</w:t>
            </w:r>
          </w:p>
          <w:p w:rsidR="000F2FA2" w:rsidRPr="00242561" w:rsidRDefault="000F2FA2">
            <w:pPr>
              <w:jc w:val="center"/>
            </w:pPr>
            <w:r w:rsidRPr="00242561">
              <w:t>обеспечение соблюдения отдельными категориями лиц ограничений, запретов, исполнения  ими обязанностей</w:t>
            </w:r>
          </w:p>
          <w:p w:rsidR="000F2FA2" w:rsidRPr="00242561" w:rsidRDefault="000F2FA2">
            <w:pPr>
              <w:jc w:val="center"/>
            </w:pPr>
            <w:r w:rsidRPr="00242561">
              <w:t>и привлечения к ответственности за их нарушение</w:t>
            </w:r>
          </w:p>
        </w:tc>
        <w:tc>
          <w:tcPr>
            <w:tcW w:w="1468" w:type="dxa"/>
            <w:gridSpan w:val="3"/>
          </w:tcPr>
          <w:p w:rsidR="000F2FA2" w:rsidRPr="00242561" w:rsidRDefault="000F2FA2">
            <w:pPr>
              <w:jc w:val="center"/>
            </w:pPr>
          </w:p>
          <w:p w:rsidR="000F2FA2" w:rsidRPr="00242561" w:rsidRDefault="000F2FA2">
            <w:pPr>
              <w:jc w:val="center"/>
            </w:pPr>
            <w:r w:rsidRPr="00242561">
              <w:t>2018 год</w:t>
            </w:r>
          </w:p>
          <w:p w:rsidR="000F2FA2" w:rsidRPr="00242561" w:rsidRDefault="000F2FA2">
            <w:pPr>
              <w:jc w:val="center"/>
            </w:pPr>
          </w:p>
        </w:tc>
        <w:tc>
          <w:tcPr>
            <w:tcW w:w="1172" w:type="dxa"/>
            <w:gridSpan w:val="2"/>
          </w:tcPr>
          <w:p w:rsidR="000F2FA2" w:rsidRPr="00242561" w:rsidRDefault="000F2FA2">
            <w:pPr>
              <w:jc w:val="center"/>
            </w:pPr>
          </w:p>
          <w:p w:rsidR="000F2FA2" w:rsidRPr="00242561" w:rsidRDefault="000F2FA2">
            <w:pPr>
              <w:jc w:val="center"/>
            </w:pPr>
            <w:r w:rsidRPr="00242561">
              <w:t>2019 год</w:t>
            </w:r>
          </w:p>
          <w:p w:rsidR="000F2FA2" w:rsidRPr="00242561" w:rsidRDefault="000F2FA2">
            <w:pPr>
              <w:jc w:val="center"/>
            </w:pPr>
          </w:p>
        </w:tc>
      </w:tr>
      <w:tr w:rsidR="000F2FA2" w:rsidRPr="00242561" w:rsidTr="00325AF3">
        <w:trPr>
          <w:trHeight w:val="3795"/>
        </w:trPr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1.1</w:t>
            </w:r>
          </w:p>
        </w:tc>
        <w:tc>
          <w:tcPr>
            <w:tcW w:w="3876" w:type="dxa"/>
            <w:gridSpan w:val="2"/>
          </w:tcPr>
          <w:p w:rsidR="000F2FA2" w:rsidRPr="00242561" w:rsidRDefault="000F2FA2" w:rsidP="00325AF3">
            <w:pPr>
              <w:jc w:val="both"/>
            </w:pPr>
            <w:r w:rsidRPr="00242561"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10" w:type="dxa"/>
          </w:tcPr>
          <w:p w:rsidR="000F2FA2" w:rsidRPr="00242561" w:rsidRDefault="000F2FA2">
            <w:pPr>
              <w:jc w:val="center"/>
            </w:pPr>
            <w:r w:rsidRPr="00242561">
              <w:t>Зам. главы  поселения</w:t>
            </w:r>
          </w:p>
        </w:tc>
        <w:tc>
          <w:tcPr>
            <w:tcW w:w="1618" w:type="dxa"/>
          </w:tcPr>
          <w:p w:rsidR="000F2FA2" w:rsidRPr="00242561" w:rsidRDefault="000F2FA2">
            <w:pPr>
              <w:jc w:val="center"/>
            </w:pPr>
            <w:r w:rsidRPr="00242561">
              <w:t>Ежегодно</w:t>
            </w:r>
          </w:p>
        </w:tc>
        <w:tc>
          <w:tcPr>
            <w:tcW w:w="5400" w:type="dxa"/>
            <w:gridSpan w:val="3"/>
          </w:tcPr>
          <w:p w:rsidR="000F2FA2" w:rsidRPr="00242561" w:rsidRDefault="000F2FA2" w:rsidP="00325AF3">
            <w:pPr>
              <w:jc w:val="both"/>
            </w:pPr>
            <w:r w:rsidRPr="00242561"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0F2FA2" w:rsidRPr="00242561" w:rsidRDefault="000F2FA2" w:rsidP="00325AF3">
            <w:pPr>
              <w:jc w:val="both"/>
            </w:pPr>
            <w:r w:rsidRPr="00242561"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0F2FA2" w:rsidRPr="00242561" w:rsidRDefault="000F2FA2" w:rsidP="00325AF3">
            <w:pPr>
              <w:jc w:val="both"/>
            </w:pPr>
            <w:r w:rsidRPr="00242561"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0F2FA2" w:rsidRPr="00242561" w:rsidRDefault="000F2FA2" w:rsidP="00325AF3">
            <w:pPr>
              <w:jc w:val="both"/>
            </w:pPr>
            <w:r w:rsidRPr="00242561">
              <w:t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0F2FA2" w:rsidRPr="00242561" w:rsidRDefault="000F2FA2" w:rsidP="00325AF3">
            <w:pPr>
              <w:jc w:val="both"/>
            </w:pPr>
            <w:r w:rsidRPr="00242561"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468" w:type="dxa"/>
            <w:gridSpan w:val="3"/>
          </w:tcPr>
          <w:p w:rsidR="000F2FA2" w:rsidRPr="00242561" w:rsidRDefault="000F2FA2" w:rsidP="00325AF3">
            <w:pPr>
              <w:jc w:val="both"/>
            </w:pPr>
            <w:r w:rsidRPr="00242561">
              <w:t>финансирование не требуется</w:t>
            </w:r>
          </w:p>
        </w:tc>
        <w:tc>
          <w:tcPr>
            <w:tcW w:w="1172" w:type="dxa"/>
            <w:gridSpan w:val="2"/>
          </w:tcPr>
          <w:p w:rsidR="000F2FA2" w:rsidRPr="00242561" w:rsidRDefault="000F2FA2">
            <w:pPr>
              <w:jc w:val="center"/>
            </w:pPr>
            <w:r w:rsidRPr="00242561">
              <w:t>финансирование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1.2</w:t>
            </w:r>
          </w:p>
        </w:tc>
        <w:tc>
          <w:tcPr>
            <w:tcW w:w="3876" w:type="dxa"/>
            <w:gridSpan w:val="2"/>
          </w:tcPr>
          <w:p w:rsidR="000F2FA2" w:rsidRPr="00242561" w:rsidRDefault="000F2FA2" w:rsidP="00325AF3">
            <w:pPr>
              <w:jc w:val="both"/>
            </w:pPr>
            <w:r w:rsidRPr="00242561">
              <w:t>Рассмотрение на заседании комиссии  и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10" w:type="dxa"/>
          </w:tcPr>
          <w:p w:rsidR="000F2FA2" w:rsidRPr="00242561" w:rsidRDefault="000F2FA2">
            <w:pPr>
              <w:jc w:val="center"/>
            </w:pPr>
            <w:r w:rsidRPr="00242561">
              <w:t>Глава поселения</w:t>
            </w:r>
          </w:p>
        </w:tc>
        <w:tc>
          <w:tcPr>
            <w:tcW w:w="1618" w:type="dxa"/>
          </w:tcPr>
          <w:p w:rsidR="000F2FA2" w:rsidRPr="00242561" w:rsidRDefault="000F2FA2">
            <w:pPr>
              <w:jc w:val="center"/>
            </w:pPr>
            <w:r w:rsidRPr="00242561">
              <w:t>Ежегодно</w:t>
            </w:r>
          </w:p>
        </w:tc>
        <w:tc>
          <w:tcPr>
            <w:tcW w:w="5400" w:type="dxa"/>
            <w:gridSpan w:val="3"/>
            <w:vAlign w:val="bottom"/>
          </w:tcPr>
          <w:p w:rsidR="000F2FA2" w:rsidRPr="00242561" w:rsidRDefault="000F2FA2" w:rsidP="00325AF3">
            <w:pPr>
              <w:jc w:val="both"/>
            </w:pPr>
            <w:r w:rsidRPr="00242561">
              <w:t>информирование лиц, замещающих должности муни</w:t>
            </w:r>
            <w:r w:rsidRPr="00242561">
              <w:softHyphen/>
              <w:t>ципальный службы, об обязанности предварительно письменно уведомлять представителя нанимателя (ра</w:t>
            </w:r>
            <w:r w:rsidRPr="00242561">
              <w:softHyphen/>
              <w:t>ботодателя) о намерении выполнять иную оплачивае</w:t>
            </w:r>
            <w:r w:rsidRPr="00242561">
              <w:softHyphen/>
              <w:t>мую работу;</w:t>
            </w:r>
          </w:p>
          <w:p w:rsidR="000F2FA2" w:rsidRPr="00242561" w:rsidRDefault="000F2FA2" w:rsidP="00325AF3">
            <w:pPr>
              <w:jc w:val="both"/>
            </w:pPr>
            <w:r w:rsidRPr="00242561">
              <w:t>проведение проверок соблюдения лицами, замещаю</w:t>
            </w:r>
            <w:r w:rsidRPr="00242561"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242561"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242561">
              <w:softHyphen/>
              <w:t>миссии по соблюдению требований к служебному по</w:t>
            </w:r>
            <w:r w:rsidRPr="00242561">
              <w:softHyphen/>
              <w:t>ведению и урегулированию конфликта интересов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242561" w:rsidRDefault="000F2FA2" w:rsidP="00325AF3">
            <w:pPr>
              <w:jc w:val="both"/>
            </w:pPr>
            <w:r w:rsidRPr="00242561">
              <w:t>финансирование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242561" w:rsidRDefault="000F2FA2">
            <w:pPr>
              <w:jc w:val="center"/>
            </w:pPr>
            <w:r w:rsidRPr="00242561">
              <w:t>финансирование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1.3</w:t>
            </w:r>
          </w:p>
        </w:tc>
        <w:tc>
          <w:tcPr>
            <w:tcW w:w="3876" w:type="dxa"/>
            <w:gridSpan w:val="2"/>
          </w:tcPr>
          <w:p w:rsidR="000F2FA2" w:rsidRPr="00242561" w:rsidRDefault="000F2FA2" w:rsidP="00325AF3">
            <w:pPr>
              <w:jc w:val="both"/>
            </w:pPr>
            <w:r w:rsidRPr="00242561">
              <w:t>Организация систематического проведения оценок коррупцион</w:t>
            </w:r>
            <w:r w:rsidRPr="00242561">
              <w:softHyphen/>
              <w:t>ных рисков, возникающих при ре</w:t>
            </w:r>
            <w:r w:rsidRPr="00242561">
              <w:softHyphen/>
              <w:t>ализации органом местного само</w:t>
            </w:r>
            <w:r w:rsidRPr="00242561">
              <w:softHyphen/>
              <w:t>управления своих функций, и вне</w:t>
            </w:r>
            <w:r w:rsidRPr="00242561">
              <w:softHyphen/>
              <w:t>сение уточнений в перечень должностей муниципальной службы, замещение которых свя</w:t>
            </w:r>
            <w:r w:rsidRPr="00242561">
              <w:softHyphen/>
              <w:t>зано с коррупционными рисками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</w:tc>
        <w:tc>
          <w:tcPr>
            <w:tcW w:w="1618" w:type="dxa"/>
          </w:tcPr>
          <w:p w:rsidR="000F2FA2" w:rsidRPr="009F412C" w:rsidRDefault="000F2FA2">
            <w:pPr>
              <w:pStyle w:val="4"/>
              <w:shd w:val="clear" w:color="auto" w:fill="auto"/>
              <w:spacing w:line="29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 до 31 декабря</w:t>
            </w:r>
          </w:p>
        </w:tc>
        <w:tc>
          <w:tcPr>
            <w:tcW w:w="5400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определение перечня функций органа местного само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управления. при реализации которых наиболее веро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ятно возникновение коррупции;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анализ должностных инструкций лиц, замещающих должности муниципальной </w:t>
            </w:r>
            <w:r w:rsidRPr="00B8232D">
              <w:rPr>
                <w:rStyle w:val="10pt"/>
                <w:rFonts w:ascii="Times New Roman" w:hAnsi="Times New Roman"/>
                <w:sz w:val="24"/>
                <w:szCs w:val="24"/>
              </w:rPr>
              <w:t xml:space="preserve">службы, 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на предмет со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держания в них полномочий, связанных с коррупци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онными рисками;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внесение уточнений в перечни должностей муници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пальной службы, замещение которых связано с кор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рупционными рисками;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минимизация коррупционных рисков либо их устра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нение в конкретных управленческих процессах при реализации коррупционно-опасных функций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1.4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Принятие мер по повышению эффективности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несоблюдения»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</w:tc>
        <w:tc>
          <w:tcPr>
            <w:tcW w:w="1618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установлен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законо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дательством срока с 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мента выяв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ления кор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рупционного правонару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шения</w:t>
            </w:r>
          </w:p>
        </w:tc>
        <w:tc>
          <w:tcPr>
            <w:tcW w:w="5400" w:type="dxa"/>
            <w:gridSpan w:val="3"/>
            <w:vAlign w:val="bottom"/>
          </w:tcPr>
          <w:p w:rsidR="000F2FA2" w:rsidRPr="00242561" w:rsidRDefault="000F2FA2" w:rsidP="00325AF3">
            <w:pPr>
              <w:autoSpaceDE w:val="0"/>
              <w:autoSpaceDN w:val="0"/>
              <w:adjustRightInd w:val="0"/>
              <w:jc w:val="both"/>
            </w:pPr>
            <w:r w:rsidRPr="00242561">
              <w:t>организация работы по привлечению к ответственно</w:t>
            </w:r>
            <w:r w:rsidRPr="00242561">
              <w:softHyphen/>
              <w:t>сти лиц, не представивших либо представивших не</w:t>
            </w:r>
            <w:r w:rsidRPr="00242561">
              <w:softHyphen/>
              <w:t>полные и (или) недостоверные сведения о доходах, расходах, об имуществе и обязательствах имуще</w:t>
            </w:r>
            <w:r w:rsidRPr="00242561"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242561"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242561">
              <w:softHyphen/>
              <w:t>рупции: организация работы по привлечению к ответственно</w:t>
            </w:r>
            <w:r w:rsidRPr="00242561">
              <w:softHyphen/>
              <w:t>сти лиц, замещающих должности муниципальной службы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, в соответствие с Положением о порядке при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лировании конфликта интересов и неисполнение обя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пального образования, утвержденного решением Со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вета депутатов муниципального образования, и руко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водствуясь Обзором практики привлечения к ответ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ственности государственных (муниципальных) слу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жащих за несоблюдение ограничений и запретов, тре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0F2FA2" w:rsidRPr="00242561" w:rsidTr="00325AF3">
        <w:tc>
          <w:tcPr>
            <w:tcW w:w="13220" w:type="dxa"/>
            <w:gridSpan w:val="8"/>
          </w:tcPr>
          <w:p w:rsidR="000F2FA2" w:rsidRPr="00242561" w:rsidRDefault="000F2FA2" w:rsidP="00325AF3">
            <w:pPr>
              <w:jc w:val="both"/>
            </w:pPr>
            <w:r w:rsidRPr="00242561">
              <w:rPr>
                <w:rStyle w:val="11pt1"/>
                <w:b w:val="0"/>
                <w:bCs/>
                <w:sz w:val="24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468" w:type="dxa"/>
            <w:gridSpan w:val="3"/>
          </w:tcPr>
          <w:p w:rsidR="000F2FA2" w:rsidRPr="00242561" w:rsidRDefault="000F2FA2" w:rsidP="00325AF3">
            <w:pPr>
              <w:jc w:val="both"/>
            </w:pPr>
          </w:p>
        </w:tc>
        <w:tc>
          <w:tcPr>
            <w:tcW w:w="1172" w:type="dxa"/>
            <w:gridSpan w:val="2"/>
          </w:tcPr>
          <w:p w:rsidR="000F2FA2" w:rsidRPr="00242561" w:rsidRDefault="000F2FA2">
            <w:pPr>
              <w:jc w:val="center"/>
            </w:pP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2.1.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антикоррупцион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лях выявления коррупциогенных факторов и последующего устра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нения таких факторов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обязательное проведение антикоррупционной экспер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9F412C">
                <w:rPr>
                  <w:rFonts w:ascii="Times New Roman" w:hAnsi="Times New Roman"/>
                  <w:sz w:val="24"/>
                  <w:szCs w:val="24"/>
                  <w:lang w:eastAsia="en-US"/>
                </w:rPr>
                <w:t>2009 г</w:t>
              </w:r>
            </w:smartTag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. № 172-ФЗ «Об антикоррупционной экспертизе нормативных правовых актов и проектов норматив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ind w:left="12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взаимодействие с контрольно-надзорными органами Республики Мордовия по проведению антикоррупци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онной экспертизы муниципальных нормативных пра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вовых актов и их проектов с целью выявления и устранения коррупциогенных факторов; опубликование (размещение) проектов муниципаль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нормативных правовых актов на официальном сайте органа местного самоуправления в сети Интенет: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опубликование (размещение) конкурсной документа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тронные аукционы (</w:t>
            </w:r>
            <w:r w:rsidRPr="00B8232D">
              <w:rPr>
                <w:rFonts w:ascii="Times New Roman" w:hAnsi="Times New Roman"/>
                <w:sz w:val="24"/>
                <w:szCs w:val="24"/>
                <w:lang w:val="en-US" w:eastAsia="en-US"/>
              </w:rPr>
              <w:t>vvvvw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B8232D">
              <w:rPr>
                <w:rFonts w:ascii="Times New Roman" w:hAnsi="Times New Roman"/>
                <w:sz w:val="24"/>
                <w:szCs w:val="24"/>
                <w:lang w:val="en-US" w:eastAsia="en-US"/>
              </w:rPr>
              <w:t>zakapki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B8232D">
              <w:rPr>
                <w:rFonts w:ascii="Times New Roman" w:hAnsi="Times New Roman"/>
                <w:sz w:val="24"/>
                <w:szCs w:val="24"/>
                <w:lang w:val="en-US" w:eastAsia="en-US"/>
              </w:rPr>
              <w:t>aov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B8232D">
              <w:rPr>
                <w:rFonts w:ascii="Times New Roman" w:hAnsi="Times New Roman"/>
                <w:sz w:val="24"/>
                <w:szCs w:val="24"/>
                <w:lang w:val="en-US" w:eastAsia="en-US"/>
              </w:rPr>
              <w:t>ru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). в соответ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ствии с требованиями Федерального закона от 5 апре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ля 2013 г.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говоров аренды на объекты муниципальной собствен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ности, бланков заявок на участие в аукционе, подроб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ной информации по перечню представляемых претен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дентом документов и инструкции по заполнению за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явки на участие в аукционе, реестра пустующих по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мещений, а также итогов аукциона и иную информа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 xml:space="preserve">цию на сайте </w:t>
            </w:r>
            <w:hyperlink r:id="rId5" w:history="1">
              <w:r w:rsidRPr="00325AF3">
                <w:rPr>
                  <w:rStyle w:val="Hyperlink"/>
                  <w:color w:val="auto"/>
                  <w:sz w:val="24"/>
                  <w:szCs w:val="24"/>
                  <w:lang w:val="en-US" w:eastAsia="en-US"/>
                </w:rPr>
                <w:t>www</w:t>
              </w:r>
              <w:r w:rsidRPr="009F412C">
                <w:rPr>
                  <w:rStyle w:val="Hyperlink"/>
                  <w:color w:val="auto"/>
                  <w:sz w:val="24"/>
                  <w:szCs w:val="24"/>
                  <w:lang w:eastAsia="en-US"/>
                </w:rPr>
                <w:t>.</w:t>
              </w:r>
              <w:r w:rsidRPr="00325AF3">
                <w:rPr>
                  <w:rStyle w:val="Hyperlink"/>
                  <w:color w:val="auto"/>
                  <w:sz w:val="24"/>
                  <w:szCs w:val="24"/>
                  <w:lang w:val="en-US" w:eastAsia="en-US"/>
                </w:rPr>
                <w:t>torai</w:t>
              </w:r>
              <w:r w:rsidRPr="009F412C">
                <w:rPr>
                  <w:rStyle w:val="Hyperlink"/>
                  <w:color w:val="auto"/>
                  <w:sz w:val="24"/>
                  <w:szCs w:val="24"/>
                  <w:lang w:eastAsia="en-US"/>
                </w:rPr>
                <w:t>.</w:t>
              </w:r>
              <w:r w:rsidRPr="00325AF3">
                <w:rPr>
                  <w:rStyle w:val="Hyperlink"/>
                  <w:color w:val="auto"/>
                  <w:sz w:val="24"/>
                  <w:szCs w:val="24"/>
                  <w:lang w:val="en-US" w:eastAsia="en-US"/>
                </w:rPr>
                <w:t>eov</w:t>
              </w:r>
              <w:r w:rsidRPr="009F412C">
                <w:rPr>
                  <w:rStyle w:val="Hyperlink"/>
                  <w:color w:val="auto"/>
                  <w:sz w:val="24"/>
                  <w:szCs w:val="24"/>
                  <w:lang w:eastAsia="en-US"/>
                </w:rPr>
                <w:t>.</w:t>
              </w:r>
              <w:r w:rsidRPr="00325AF3">
                <w:rPr>
                  <w:rStyle w:val="Hyperlink"/>
                  <w:color w:val="auto"/>
                  <w:sz w:val="24"/>
                  <w:szCs w:val="24"/>
                  <w:lang w:val="en-US" w:eastAsia="en-US"/>
                </w:rPr>
                <w:t>ru</w:t>
              </w:r>
            </w:hyperlink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, на сайте органа мест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самоуправления в сети Интернет и в печатных изданиях;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участия независимых экспертов в прове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дении антикоррупционной экспертизы муниципаль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нормативных правовых актов и их проектов, а также иных документов;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привлечение к проведению антикоррупционной экс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пертизы муниципальных нормативных правовых ак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тов и их проектов, а также иных документов обще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2.2.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Принятие мер на акты прокурорского реагирования и заключения Главного  управления Министерства Юстиции РФ по РМ, поступивших на муниципальные  нормативно-правовые акты и проекты муниципальных нормативно-правовых актов Ардатовского  сельского поселения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комиссия при Совете по противодействию коррупции,.</w:t>
            </w: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2018-2019 годы (при наличии поступивших актов и заключений)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Устранение причин и условий, способствующих принятию муниципальных нормативно-правовых актов, противоречащих действующему законодательству и содержащих коррупциогенные факторы с целью совместного оперативного реагирования на иные коррупционные правонарушения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2.3.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Внедрение в деятельность органа местного самоуправления иннова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ционных технологий муниципаль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управления и администриро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вания, межведомственного элек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тронного взаимодействия и элек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тронного взаимодействия органа местного самоуправления с граж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Зам. Главы 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прозрачности, объективности и опера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тивности при принятии управленческих решений по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средством: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размещения проектов муниципальных нормативных правовых актов на официальном сайте органа местно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 самоуправления в сети Интернет о предоставлении муниципальных услуг;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сотрудничества с органами государственной власти по обеспечению электронного межведомственного взаи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модействия;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2.4.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Мониторинг и выявление корруп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10" w:type="dxa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Зам. Главы 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по размещению муници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468" w:type="dxa"/>
            <w:gridSpan w:val="3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172" w:type="dxa"/>
            <w:gridSpan w:val="2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0F2FA2" w:rsidRPr="00242561" w:rsidTr="00325AF3">
        <w:trPr>
          <w:trHeight w:val="3450"/>
        </w:trPr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2.5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о ходе реализации мероприятий по про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Зам. главы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after="120" w:line="230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деятельности комиссий (ко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щающими муниципальные должности, должности му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тересов;</w:t>
            </w:r>
          </w:p>
          <w:p w:rsidR="000F2FA2" w:rsidRPr="009F412C" w:rsidRDefault="000F2FA2" w:rsidP="00325AF3">
            <w:pPr>
              <w:pStyle w:val="4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2.6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эффективной работы Совета по противодействию кор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рупции в муниципальном образо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вании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</w:t>
            </w: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Совет по противодействию коррупции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раз в полу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годие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внесение предложений и рекомендаций по приведе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нию плана по противодействию коррупции в муници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действию коррупции в иных органах местного само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и органах государственной власти субъек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ну;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координации и контроля за реализаци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ей плана по противодействию коррупции в муници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пальном образовании;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ключений к ним;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разработка предложений по совершенствованию пра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совещаний, семинаров и иных мероприя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тий по вопросам организации работы по противодей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ствующего законодательства в области противодей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ствия коррупции, в том числе разъяснение лицам, за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вания конфликта интересов.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0F2FA2" w:rsidRPr="00242561" w:rsidTr="00325AF3">
        <w:tc>
          <w:tcPr>
            <w:tcW w:w="13220" w:type="dxa"/>
            <w:gridSpan w:val="8"/>
          </w:tcPr>
          <w:p w:rsidR="000F2FA2" w:rsidRPr="00242561" w:rsidRDefault="000F2FA2" w:rsidP="00325AF3">
            <w:pPr>
              <w:jc w:val="both"/>
            </w:pPr>
            <w:r w:rsidRPr="00242561">
              <w:rPr>
                <w:rStyle w:val="11pt1"/>
                <w:b w:val="0"/>
                <w:bCs/>
                <w:sz w:val="24"/>
              </w:rPr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459" w:type="dxa"/>
            <w:gridSpan w:val="2"/>
          </w:tcPr>
          <w:p w:rsidR="000F2FA2" w:rsidRPr="00242561" w:rsidRDefault="000F2FA2" w:rsidP="00325AF3">
            <w:pPr>
              <w:jc w:val="both"/>
            </w:pPr>
          </w:p>
        </w:tc>
        <w:tc>
          <w:tcPr>
            <w:tcW w:w="1181" w:type="dxa"/>
            <w:gridSpan w:val="3"/>
          </w:tcPr>
          <w:p w:rsidR="000F2FA2" w:rsidRPr="00242561" w:rsidRDefault="000F2FA2">
            <w:pPr>
              <w:jc w:val="center"/>
            </w:pP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3.1.</w:t>
            </w:r>
          </w:p>
        </w:tc>
        <w:tc>
          <w:tcPr>
            <w:tcW w:w="3876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размещения на офи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коррупционной политике, созда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ние и ведение специализированно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 раздела, посвященного вопро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сам противодействия коррупции (в соответствии с приказом Мин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труда России от 7 октября 2013 г. № 530н «О требованиях к разме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щению и наполнению подразделов, посвященных вопросам про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тиводействия коррупции, офици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альных сайтов федеральных госу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дарственных органов, Централь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банка Российской Федера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ции, Пенсионного фонда Россий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ской Федерации, Фонда социаль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страхования Российской Фе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дерации, Федерального фонда обязательною медицинского стра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хования, государственных корпо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раций (компаний), иных организа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ций, созданных на основании фе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дений о доходах, расходах, об имуществе и обязательствах иму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щественного характера»)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зам.главы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доступа граждан и организаций к инфор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мещения на официальном сайте органа местного са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моуправления в сети Интернет: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последовательных ссылок на подразделы «Норматив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тодические материалы», «Формы документов, связан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онная комиссия)», «Обратная связь для сообщений о фактах коррупции»;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информации о проводимой работе в сфере противо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действия коррупции (опубликование сведений о дохо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дах, расходах, об имуществе и обязательствах имуще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ственного характера, размещение перечня гиперссы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миссии по соблюдению требований к служебному по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водействии коррупции, опубликование проектов му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ниципальных нормативных правовых актов муници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ратуры, формы документов, связанные с противодей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ствием коррупции, для заполнения и пр.)</w:t>
            </w:r>
          </w:p>
        </w:tc>
        <w:tc>
          <w:tcPr>
            <w:tcW w:w="1459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  <w:tc>
          <w:tcPr>
            <w:tcW w:w="1181" w:type="dxa"/>
            <w:gridSpan w:val="3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3.2.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Обобщение практики рассмотре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ния полученных в различных формах обращений граждан и ор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ганизаций по фактам проявления коррупции и повышение результа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тивности и эффективности этой работы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нии лиц, по фактам изложенным в обращениях граж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чение привлечения лица к дисциплинарной ответ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ственности в случае установления факта коррупцион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правонарушения;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обращений граждан и орга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3.3.</w:t>
            </w:r>
          </w:p>
        </w:tc>
        <w:tc>
          <w:tcPr>
            <w:tcW w:w="3876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эффективного взаи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модействия органа местного само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с институтами граж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тиводействии коррупции</w:t>
            </w:r>
          </w:p>
        </w:tc>
        <w:tc>
          <w:tcPr>
            <w:tcW w:w="1810" w:type="dxa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привлечение в деятельность органа местного само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по противодействию коррупции предста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вителей гражданского общества, в том числе в дея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нию требований к служебному поведению и урегули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рованию конфликта интересов, при проведении обу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чающих семинаров, совещаний по вопросам противо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действия коррупции</w:t>
            </w:r>
          </w:p>
        </w:tc>
        <w:tc>
          <w:tcPr>
            <w:tcW w:w="1468" w:type="dxa"/>
            <w:gridSpan w:val="3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172" w:type="dxa"/>
            <w:gridSpan w:val="2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3.4.</w:t>
            </w:r>
          </w:p>
        </w:tc>
        <w:tc>
          <w:tcPr>
            <w:tcW w:w="3876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эффективного взаимодействия органа местного само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со средствами массвой информации в сфере противо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размещение в средствах массовой информации муни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ципальных нормативных правовых актов и их проек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тов, иной информации по противодействию корруп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ции</w:t>
            </w:r>
          </w:p>
        </w:tc>
        <w:tc>
          <w:tcPr>
            <w:tcW w:w="1468" w:type="dxa"/>
            <w:gridSpan w:val="3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 финансирование по размещению информации в сети Интернета</w:t>
            </w:r>
          </w:p>
        </w:tc>
        <w:tc>
          <w:tcPr>
            <w:tcW w:w="1172" w:type="dxa"/>
            <w:gridSpan w:val="2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3300 финансирование по размещению информации в сети Интернета</w:t>
            </w:r>
          </w:p>
        </w:tc>
      </w:tr>
      <w:tr w:rsidR="000F2FA2" w:rsidRPr="00242561" w:rsidTr="00325AF3">
        <w:tc>
          <w:tcPr>
            <w:tcW w:w="13220" w:type="dxa"/>
            <w:gridSpan w:val="8"/>
          </w:tcPr>
          <w:p w:rsidR="000F2FA2" w:rsidRPr="00242561" w:rsidRDefault="000F2FA2" w:rsidP="00325AF3">
            <w:pPr>
              <w:jc w:val="center"/>
            </w:pPr>
            <w:r w:rsidRPr="00242561">
              <w:rPr>
                <w:rStyle w:val="11pt1"/>
                <w:b w:val="0"/>
                <w:bCs/>
                <w:sz w:val="24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468" w:type="dxa"/>
            <w:gridSpan w:val="3"/>
          </w:tcPr>
          <w:p w:rsidR="000F2FA2" w:rsidRPr="00242561" w:rsidRDefault="000F2FA2" w:rsidP="00325AF3">
            <w:pPr>
              <w:jc w:val="both"/>
            </w:pPr>
          </w:p>
        </w:tc>
        <w:tc>
          <w:tcPr>
            <w:tcW w:w="1172" w:type="dxa"/>
            <w:gridSpan w:val="2"/>
          </w:tcPr>
          <w:p w:rsidR="000F2FA2" w:rsidRPr="00242561" w:rsidRDefault="000F2FA2">
            <w:pPr>
              <w:jc w:val="center"/>
            </w:pP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4.1.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ind w:left="12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Оптимизация предоставления ор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ганом местного самоуправления муниципальных услуг, а также. внедрение в деятельность органа местного самоуправления адми- нистрати вных ре гл а м енто в</w:t>
            </w:r>
          </w:p>
        </w:tc>
        <w:tc>
          <w:tcPr>
            <w:tcW w:w="1810" w:type="dxa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издание административных регламентов и своевре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менное внесение в них необходимых изменений с це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лью обеспечения доступности и прозрачности в дея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тельности органа местного самоуправления по предо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ставлению муниципальных услуг населению муници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пального образования</w:t>
            </w:r>
          </w:p>
        </w:tc>
        <w:tc>
          <w:tcPr>
            <w:tcW w:w="1468" w:type="dxa"/>
            <w:gridSpan w:val="3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172" w:type="dxa"/>
            <w:gridSpan w:val="2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4.2.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Ежеквартально рассматривать исполнение решений суда, арбитражного суда о признании недействительными нормативных правовых актов, незаконных решений  и действий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5317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468" w:type="dxa"/>
            <w:gridSpan w:val="3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172" w:type="dxa"/>
            <w:gridSpan w:val="2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4.3.</w:t>
            </w:r>
          </w:p>
        </w:tc>
        <w:tc>
          <w:tcPr>
            <w:tcW w:w="3876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Совершенствование условий, про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цедур и механизмов муниципаль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закупок</w:t>
            </w:r>
          </w:p>
        </w:tc>
        <w:tc>
          <w:tcPr>
            <w:tcW w:w="1810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Гл. бухгалтер поселения</w:t>
            </w:r>
          </w:p>
        </w:tc>
        <w:tc>
          <w:tcPr>
            <w:tcW w:w="1701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317" w:type="dxa"/>
            <w:gridSpan w:val="2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систематического контроля за выполне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нием требований, установленных Федеральным зако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ном от 5 апреля 2013 г. № 44-ФЗ «О контрактной си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стеме в сфере закупок товаров, работ, услуг для обес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тации по закупкам; анализ практики закупок;</w:t>
            </w:r>
          </w:p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информационно-разъяснительной работы с сотрудниками муниципальных учреждений о нормах Федерального закона от 5 апреля 2013 г. № 44-ФЗ «О контрактной системе в сфере закупок то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468" w:type="dxa"/>
            <w:gridSpan w:val="3"/>
            <w:vAlign w:val="bottom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172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0F2FA2" w:rsidRPr="00242561" w:rsidTr="00325AF3">
        <w:tc>
          <w:tcPr>
            <w:tcW w:w="13505" w:type="dxa"/>
            <w:gridSpan w:val="9"/>
          </w:tcPr>
          <w:p w:rsidR="000F2FA2" w:rsidRPr="00242561" w:rsidRDefault="000F2FA2" w:rsidP="00325AF3">
            <w:pPr>
              <w:jc w:val="center"/>
            </w:pPr>
            <w:r w:rsidRPr="00242561">
              <w:rPr>
                <w:rStyle w:val="11pt1"/>
                <w:b w:val="0"/>
                <w:bCs/>
                <w:sz w:val="24"/>
              </w:rPr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gridSpan w:val="3"/>
          </w:tcPr>
          <w:p w:rsidR="000F2FA2" w:rsidRPr="00242561" w:rsidRDefault="000F2FA2">
            <w:pPr>
              <w:jc w:val="center"/>
            </w:pPr>
          </w:p>
        </w:tc>
        <w:tc>
          <w:tcPr>
            <w:tcW w:w="1155" w:type="dxa"/>
          </w:tcPr>
          <w:p w:rsidR="000F2FA2" w:rsidRPr="00242561" w:rsidRDefault="000F2FA2">
            <w:pPr>
              <w:jc w:val="center"/>
            </w:pP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5.1.</w:t>
            </w:r>
          </w:p>
        </w:tc>
        <w:tc>
          <w:tcPr>
            <w:tcW w:w="3760" w:type="dxa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определения подраз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926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Зам.главы поселения</w:t>
            </w:r>
          </w:p>
        </w:tc>
        <w:tc>
          <w:tcPr>
            <w:tcW w:w="1759" w:type="dxa"/>
            <w:gridSpan w:val="3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2018 год</w:t>
            </w:r>
          </w:p>
        </w:tc>
        <w:tc>
          <w:tcPr>
            <w:tcW w:w="5544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органом местного самоуправления ме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ний или должностных лиц в муниципальных учре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ждениях и предприятиях» ответственных за профилак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ющих полномочий</w:t>
            </w:r>
          </w:p>
        </w:tc>
        <w:tc>
          <w:tcPr>
            <w:tcW w:w="1200" w:type="dxa"/>
            <w:gridSpan w:val="3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155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 w:rsidRPr="00242561">
              <w:t>5.2.</w:t>
            </w:r>
          </w:p>
        </w:tc>
        <w:tc>
          <w:tcPr>
            <w:tcW w:w="3760" w:type="dxa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Внедрение в практику стандартов и процедур, направленных на обеспечение добросовестной ра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боты муниципальных учреждений и предприятий</w:t>
            </w:r>
          </w:p>
        </w:tc>
        <w:tc>
          <w:tcPr>
            <w:tcW w:w="1926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Зам.главы поселения</w:t>
            </w:r>
          </w:p>
        </w:tc>
        <w:tc>
          <w:tcPr>
            <w:tcW w:w="1759" w:type="dxa"/>
            <w:gridSpan w:val="3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44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внедрения в муниципальных учреждени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трудом России от 8 ноября 2013 г.;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200" w:type="dxa"/>
            <w:gridSpan w:val="3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155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>
              <w:t>5.3</w:t>
            </w:r>
          </w:p>
        </w:tc>
        <w:tc>
          <w:tcPr>
            <w:tcW w:w="3760" w:type="dxa"/>
          </w:tcPr>
          <w:p w:rsidR="000F2FA2" w:rsidRPr="00242561" w:rsidRDefault="000F2FA2" w:rsidP="00325AF3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42561">
              <w:rPr>
                <w:color w:val="000000"/>
              </w:rPr>
              <w:t>Повышение эффективности</w:t>
            </w:r>
            <w:r w:rsidRPr="00242561">
              <w:t xml:space="preserve">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926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</w:p>
        </w:tc>
        <w:tc>
          <w:tcPr>
            <w:tcW w:w="1759" w:type="dxa"/>
            <w:gridSpan w:val="3"/>
          </w:tcPr>
          <w:p w:rsidR="000F2FA2" w:rsidRPr="00242561" w:rsidRDefault="000F2FA2" w:rsidP="00325AF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color w:val="000000"/>
                <w:highlight w:val="magenta"/>
              </w:rPr>
            </w:pPr>
            <w:r w:rsidRPr="00242561">
              <w:t>Один раз в полугодие</w:t>
            </w:r>
          </w:p>
        </w:tc>
        <w:tc>
          <w:tcPr>
            <w:tcW w:w="5544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служащих ,впервые поступивших на муниципальную службу и прошедших специализированное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gridSpan w:val="3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  <w:tc>
          <w:tcPr>
            <w:tcW w:w="1155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>
              <w:t>5.4</w:t>
            </w:r>
          </w:p>
        </w:tc>
        <w:tc>
          <w:tcPr>
            <w:tcW w:w="3760" w:type="dxa"/>
          </w:tcPr>
          <w:p w:rsidR="000F2FA2" w:rsidRPr="00242561" w:rsidRDefault="000F2FA2" w:rsidP="00325AF3">
            <w:pPr>
              <w:autoSpaceDE w:val="0"/>
              <w:autoSpaceDN w:val="0"/>
              <w:adjustRightInd w:val="0"/>
              <w:jc w:val="both"/>
              <w:rPr>
                <w:color w:val="000000"/>
                <w:highlight w:val="magenta"/>
              </w:rPr>
            </w:pPr>
            <w:r w:rsidRPr="00242561">
              <w:t>Обеспечение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926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</w:p>
        </w:tc>
        <w:tc>
          <w:tcPr>
            <w:tcW w:w="1759" w:type="dxa"/>
            <w:gridSpan w:val="3"/>
          </w:tcPr>
          <w:p w:rsidR="000F2FA2" w:rsidRPr="00242561" w:rsidRDefault="000F2FA2" w:rsidP="00325AF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color w:val="000000"/>
                <w:highlight w:val="magenta"/>
              </w:rPr>
            </w:pPr>
            <w:r w:rsidRPr="00242561">
              <w:rPr>
                <w:color w:val="000000"/>
              </w:rPr>
              <w:t>ежегодно</w:t>
            </w:r>
          </w:p>
        </w:tc>
        <w:tc>
          <w:tcPr>
            <w:tcW w:w="5544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служащих, в должностные обязанности которых входит участие в противодействии коррупции, прошедших повышение квалификации (не менее 50%)</w:t>
            </w:r>
          </w:p>
        </w:tc>
        <w:tc>
          <w:tcPr>
            <w:tcW w:w="1200" w:type="dxa"/>
            <w:gridSpan w:val="3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Фин. Не треб.</w:t>
            </w:r>
          </w:p>
        </w:tc>
        <w:tc>
          <w:tcPr>
            <w:tcW w:w="1155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Финн .не треб.</w:t>
            </w:r>
          </w:p>
        </w:tc>
      </w:tr>
      <w:tr w:rsidR="000F2FA2" w:rsidRPr="00242561" w:rsidTr="00325AF3">
        <w:tc>
          <w:tcPr>
            <w:tcW w:w="516" w:type="dxa"/>
          </w:tcPr>
          <w:p w:rsidR="000F2FA2" w:rsidRPr="00242561" w:rsidRDefault="000F2FA2">
            <w:pPr>
              <w:jc w:val="center"/>
            </w:pPr>
            <w:r>
              <w:t>5.5</w:t>
            </w:r>
          </w:p>
        </w:tc>
        <w:tc>
          <w:tcPr>
            <w:tcW w:w="3760" w:type="dxa"/>
          </w:tcPr>
          <w:p w:rsidR="000F2FA2" w:rsidRPr="00242561" w:rsidRDefault="000F2FA2" w:rsidP="00325AF3">
            <w:pPr>
              <w:autoSpaceDE w:val="0"/>
              <w:autoSpaceDN w:val="0"/>
              <w:adjustRightInd w:val="0"/>
              <w:jc w:val="both"/>
              <w:rPr>
                <w:highlight w:val="magenta"/>
              </w:rPr>
            </w:pPr>
            <w:r w:rsidRPr="00242561">
              <w:rPr>
                <w:color w:val="000000"/>
              </w:rPr>
              <w:t>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</w:t>
            </w:r>
            <w:r w:rsidRPr="00242561">
              <w:t xml:space="preserve"> противодействия коррупции</w:t>
            </w:r>
          </w:p>
        </w:tc>
        <w:tc>
          <w:tcPr>
            <w:tcW w:w="1926" w:type="dxa"/>
            <w:gridSpan w:val="2"/>
            <w:vAlign w:val="bottom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</w:p>
        </w:tc>
        <w:tc>
          <w:tcPr>
            <w:tcW w:w="1759" w:type="dxa"/>
            <w:gridSpan w:val="3"/>
          </w:tcPr>
          <w:p w:rsidR="000F2FA2" w:rsidRPr="00242561" w:rsidRDefault="000F2FA2" w:rsidP="00325AF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color w:val="000000"/>
                <w:highlight w:val="magenta"/>
              </w:rPr>
            </w:pPr>
            <w:r w:rsidRPr="00242561">
              <w:rPr>
                <w:color w:val="000000"/>
              </w:rPr>
              <w:t>По мере необходимости</w:t>
            </w:r>
          </w:p>
        </w:tc>
        <w:tc>
          <w:tcPr>
            <w:tcW w:w="5544" w:type="dxa"/>
            <w:gridSpan w:val="2"/>
          </w:tcPr>
          <w:p w:rsidR="000F2FA2" w:rsidRPr="009F412C" w:rsidRDefault="000F2FA2" w:rsidP="00325AF3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служащих, впервые поступивших на муниципальную службу и прошедших специализированное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gridSpan w:val="3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  <w:tc>
          <w:tcPr>
            <w:tcW w:w="1155" w:type="dxa"/>
          </w:tcPr>
          <w:p w:rsidR="000F2FA2" w:rsidRPr="009F412C" w:rsidRDefault="000F2FA2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2C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</w:tr>
    </w:tbl>
    <w:p w:rsidR="000F2FA2" w:rsidRPr="00242561" w:rsidRDefault="000F2FA2" w:rsidP="00242561">
      <w:pPr>
        <w:jc w:val="center"/>
      </w:pPr>
    </w:p>
    <w:p w:rsidR="000F2FA2" w:rsidRPr="00242561" w:rsidRDefault="000F2FA2" w:rsidP="00242561">
      <w:pPr>
        <w:jc w:val="center"/>
      </w:pPr>
    </w:p>
    <w:p w:rsidR="000F2FA2" w:rsidRPr="00242561" w:rsidRDefault="000F2FA2" w:rsidP="00242561">
      <w:pPr>
        <w:jc w:val="center"/>
      </w:pPr>
    </w:p>
    <w:p w:rsidR="000F2FA2" w:rsidRPr="00242561" w:rsidRDefault="000F2FA2"/>
    <w:sectPr w:rsidR="000F2FA2" w:rsidRPr="00242561" w:rsidSect="00325AF3">
      <w:pgSz w:w="16838" w:h="11906" w:orient="landscape"/>
      <w:pgMar w:top="3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561"/>
    <w:rsid w:val="0000654B"/>
    <w:rsid w:val="0000750E"/>
    <w:rsid w:val="000F2FA2"/>
    <w:rsid w:val="001B0C1C"/>
    <w:rsid w:val="002145C0"/>
    <w:rsid w:val="00242561"/>
    <w:rsid w:val="002D5504"/>
    <w:rsid w:val="00325AF3"/>
    <w:rsid w:val="00395A79"/>
    <w:rsid w:val="003C76F9"/>
    <w:rsid w:val="00501794"/>
    <w:rsid w:val="00600428"/>
    <w:rsid w:val="0075346A"/>
    <w:rsid w:val="007D3FC2"/>
    <w:rsid w:val="00846AF8"/>
    <w:rsid w:val="009F412C"/>
    <w:rsid w:val="00B8232D"/>
    <w:rsid w:val="00BF3037"/>
    <w:rsid w:val="00CE6A8C"/>
    <w:rsid w:val="00D12B7C"/>
    <w:rsid w:val="00D74224"/>
    <w:rsid w:val="00E44D43"/>
    <w:rsid w:val="00E47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5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42561"/>
    <w:rPr>
      <w:rFonts w:ascii="Times New Roman" w:hAnsi="Times New Roman" w:cs="Times New Roman"/>
      <w:color w:val="0066CC"/>
      <w:u w:val="single"/>
    </w:rPr>
  </w:style>
  <w:style w:type="character" w:customStyle="1" w:styleId="a">
    <w:name w:val="Основной текст_"/>
    <w:link w:val="4"/>
    <w:uiPriority w:val="99"/>
    <w:locked/>
    <w:rsid w:val="00242561"/>
    <w:rPr>
      <w:sz w:val="23"/>
      <w:shd w:val="clear" w:color="auto" w:fill="FFFFFF"/>
    </w:rPr>
  </w:style>
  <w:style w:type="paragraph" w:customStyle="1" w:styleId="4">
    <w:name w:val="Основной текст4"/>
    <w:basedOn w:val="Normal"/>
    <w:link w:val="a"/>
    <w:uiPriority w:val="99"/>
    <w:rsid w:val="00242561"/>
    <w:pPr>
      <w:widowControl w:val="0"/>
      <w:shd w:val="clear" w:color="auto" w:fill="FFFFFF"/>
      <w:spacing w:line="302" w:lineRule="exact"/>
      <w:jc w:val="right"/>
    </w:pPr>
    <w:rPr>
      <w:rFonts w:ascii="Calibri" w:eastAsia="Calibri" w:hAnsi="Calibri"/>
      <w:sz w:val="23"/>
      <w:szCs w:val="20"/>
    </w:rPr>
  </w:style>
  <w:style w:type="character" w:customStyle="1" w:styleId="10pt">
    <w:name w:val="Основной текст + 10 pt"/>
    <w:aliases w:val="Интервал 0 pt1"/>
    <w:uiPriority w:val="99"/>
    <w:rsid w:val="00242561"/>
    <w:rPr>
      <w:color w:val="000000"/>
      <w:spacing w:val="10"/>
      <w:w w:val="100"/>
      <w:position w:val="0"/>
      <w:sz w:val="20"/>
      <w:lang w:val="ru-RU" w:eastAsia="ru-RU"/>
    </w:rPr>
  </w:style>
  <w:style w:type="character" w:customStyle="1" w:styleId="11pt1">
    <w:name w:val="Основной текст + 11 pt1"/>
    <w:aliases w:val="Полужирный1"/>
    <w:uiPriority w:val="99"/>
    <w:rsid w:val="00242561"/>
    <w:rPr>
      <w:rFonts w:ascii="Times New Roman" w:hAnsi="Times New Roman"/>
      <w:b/>
      <w:color w:val="000000"/>
      <w:spacing w:val="0"/>
      <w:w w:val="100"/>
      <w:position w:val="0"/>
      <w:sz w:val="22"/>
      <w:u w:val="none"/>
      <w:effect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9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13</Pages>
  <Words>3742</Words>
  <Characters>21333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2018-10-30T10:44:00Z</cp:lastPrinted>
  <dcterms:created xsi:type="dcterms:W3CDTF">2018-09-28T11:09:00Z</dcterms:created>
  <dcterms:modified xsi:type="dcterms:W3CDTF">2018-10-30T10:46:00Z</dcterms:modified>
</cp:coreProperties>
</file>