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FD" w:rsidRDefault="00D532FD"/>
    <w:p w:rsidR="00D532FD" w:rsidRPr="005E6E0D" w:rsidRDefault="00D532FD" w:rsidP="00634BA3">
      <w:pPr>
        <w:rPr>
          <w:rFonts w:ascii="Times New Roman" w:hAnsi="Times New Roman" w:cs="Times New Roman"/>
          <w:sz w:val="28"/>
          <w:szCs w:val="28"/>
        </w:rPr>
      </w:pPr>
    </w:p>
    <w:p w:rsidR="00D532FD" w:rsidRPr="005E6E0D" w:rsidRDefault="00D532FD" w:rsidP="005E6E0D">
      <w:pPr>
        <w:rPr>
          <w:rFonts w:ascii="Times New Roman" w:hAnsi="Times New Roman" w:cs="Times New Roman"/>
          <w:b/>
          <w:sz w:val="28"/>
          <w:szCs w:val="28"/>
        </w:rPr>
      </w:pPr>
      <w:r w:rsidRPr="005E6E0D">
        <w:rPr>
          <w:rFonts w:ascii="Times New Roman" w:hAnsi="Times New Roman" w:cs="Times New Roman"/>
          <w:b/>
          <w:sz w:val="28"/>
          <w:szCs w:val="28"/>
        </w:rPr>
        <w:t xml:space="preserve">                Совет  депутатов Ардатовского сельского поселения</w:t>
      </w:r>
    </w:p>
    <w:p w:rsidR="00D532FD" w:rsidRPr="005E6E0D" w:rsidRDefault="00D532FD" w:rsidP="005E6E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E0D">
        <w:rPr>
          <w:rFonts w:ascii="Times New Roman" w:hAnsi="Times New Roman" w:cs="Times New Roman"/>
          <w:b/>
          <w:sz w:val="28"/>
          <w:szCs w:val="28"/>
        </w:rPr>
        <w:t>Ардатовского муниципального района  РМ</w:t>
      </w:r>
    </w:p>
    <w:p w:rsidR="00D532FD" w:rsidRPr="005E6E0D" w:rsidRDefault="00D532FD" w:rsidP="005E6E0D">
      <w:pPr>
        <w:rPr>
          <w:rFonts w:ascii="Times New Roman" w:hAnsi="Times New Roman" w:cs="Times New Roman"/>
          <w:b/>
          <w:sz w:val="28"/>
          <w:szCs w:val="28"/>
        </w:rPr>
      </w:pPr>
      <w:r w:rsidRPr="005E6E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пятого созыва </w:t>
      </w:r>
    </w:p>
    <w:p w:rsidR="00D532FD" w:rsidRPr="005E6E0D" w:rsidRDefault="00D532FD" w:rsidP="005E6E0D">
      <w:pPr>
        <w:rPr>
          <w:rFonts w:ascii="Times New Roman" w:hAnsi="Times New Roman" w:cs="Times New Roman"/>
          <w:b/>
          <w:sz w:val="28"/>
          <w:szCs w:val="28"/>
        </w:rPr>
      </w:pPr>
      <w:r w:rsidRPr="005E6E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пос. ст. Ардатов</w:t>
      </w:r>
    </w:p>
    <w:p w:rsidR="00D532FD" w:rsidRPr="005E6E0D" w:rsidRDefault="00D532FD" w:rsidP="005E6E0D">
      <w:pPr>
        <w:rPr>
          <w:rFonts w:ascii="Times New Roman" w:hAnsi="Times New Roman" w:cs="Times New Roman"/>
          <w:sz w:val="28"/>
          <w:szCs w:val="28"/>
        </w:rPr>
      </w:pPr>
      <w:r w:rsidRPr="005E6E0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D532FD" w:rsidRPr="005E6E0D" w:rsidRDefault="00D532FD" w:rsidP="005E6E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E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532FD" w:rsidRPr="005E6E0D" w:rsidRDefault="00D532FD" w:rsidP="005E6E0D">
      <w:pPr>
        <w:rPr>
          <w:rFonts w:ascii="Times New Roman" w:hAnsi="Times New Roman" w:cs="Times New Roman"/>
          <w:b/>
          <w:sz w:val="28"/>
          <w:szCs w:val="28"/>
        </w:rPr>
      </w:pPr>
    </w:p>
    <w:p w:rsidR="00D532FD" w:rsidRDefault="00D532FD" w:rsidP="005E6E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  мая  2019 </w:t>
      </w:r>
      <w:r w:rsidRPr="005E6E0D">
        <w:rPr>
          <w:rFonts w:ascii="Times New Roman" w:hAnsi="Times New Roman" w:cs="Times New Roman"/>
          <w:b/>
          <w:sz w:val="28"/>
          <w:szCs w:val="28"/>
        </w:rPr>
        <w:t xml:space="preserve">года      </w:t>
      </w:r>
      <w:r w:rsidRPr="005E6E0D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</w:t>
      </w:r>
      <w:r w:rsidRPr="005E6E0D">
        <w:rPr>
          <w:rFonts w:ascii="Times New Roman" w:hAnsi="Times New Roman" w:cs="Times New Roman"/>
          <w:b/>
          <w:sz w:val="28"/>
          <w:szCs w:val="28"/>
        </w:rPr>
        <w:tab/>
      </w:r>
      <w:r w:rsidRPr="005E6E0D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E6E0D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5E6E0D">
        <w:rPr>
          <w:rFonts w:ascii="Times New Roman" w:hAnsi="Times New Roman" w:cs="Times New Roman"/>
          <w:b/>
          <w:sz w:val="28"/>
          <w:szCs w:val="28"/>
        </w:rPr>
        <w:tab/>
      </w:r>
      <w:r w:rsidRPr="005E6E0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</w:t>
      </w:r>
      <w:r w:rsidRPr="005E6E0D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77</w:t>
      </w:r>
    </w:p>
    <w:p w:rsidR="00D532FD" w:rsidRPr="005E6E0D" w:rsidRDefault="00D532FD" w:rsidP="005E6E0D">
      <w:pPr>
        <w:rPr>
          <w:rFonts w:ascii="Times New Roman" w:hAnsi="Times New Roman" w:cs="Times New Roman"/>
          <w:b/>
          <w:sz w:val="28"/>
          <w:szCs w:val="28"/>
        </w:rPr>
      </w:pPr>
    </w:p>
    <w:p w:rsidR="00D532FD" w:rsidRPr="001731C8" w:rsidRDefault="00D532FD" w:rsidP="00D40E99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r w:rsidRPr="001731C8">
        <w:rPr>
          <w:rFonts w:ascii="Times New Roman" w:hAnsi="Times New Roman"/>
          <w:sz w:val="28"/>
          <w:szCs w:val="28"/>
        </w:rPr>
        <w:t>О внесении изменений  в решение Совета депутатов Ардатовского сельского поселения Ардвтовского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№ </w:t>
      </w:r>
      <w:r w:rsidRPr="001731C8">
        <w:rPr>
          <w:rFonts w:ascii="Times New Roman" w:hAnsi="Times New Roman"/>
          <w:sz w:val="28"/>
          <w:szCs w:val="28"/>
        </w:rPr>
        <w:t xml:space="preserve">109 от 09.03.2016г. «О предоставлении лицами, замещающими муниципальные должности в Ардатовском сельском поселении Ардатовского муниципального района,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D532FD" w:rsidRDefault="00D532FD" w:rsidP="00D40E99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D532FD" w:rsidRDefault="00D532FD" w:rsidP="00D40E99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Внести  следующие изменения в решение Совета депутатов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1731C8">
        <w:rPr>
          <w:rFonts w:ascii="Times New Roman" w:hAnsi="Times New Roman"/>
          <w:b w:val="0"/>
          <w:sz w:val="28"/>
          <w:szCs w:val="28"/>
        </w:rPr>
        <w:t xml:space="preserve">Ардатовского сельского поселения </w:t>
      </w:r>
      <w:r>
        <w:rPr>
          <w:rFonts w:ascii="Times New Roman" w:hAnsi="Times New Roman"/>
          <w:b w:val="0"/>
          <w:sz w:val="28"/>
          <w:szCs w:val="28"/>
        </w:rPr>
        <w:t>Арда</w:t>
      </w:r>
      <w:r w:rsidRPr="001731C8">
        <w:rPr>
          <w:rFonts w:ascii="Times New Roman" w:hAnsi="Times New Roman"/>
          <w:b w:val="0"/>
          <w:sz w:val="28"/>
          <w:szCs w:val="28"/>
        </w:rPr>
        <w:t>товского муниципального района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  </w:t>
      </w:r>
      <w:r w:rsidRPr="001731C8">
        <w:rPr>
          <w:rFonts w:ascii="Times New Roman" w:hAnsi="Times New Roman"/>
          <w:b w:val="0"/>
          <w:sz w:val="28"/>
          <w:szCs w:val="28"/>
        </w:rPr>
        <w:t>№ 109 от 09.03.2016г</w:t>
      </w:r>
      <w:r>
        <w:rPr>
          <w:rFonts w:ascii="Times New Roman" w:hAnsi="Times New Roman"/>
          <w:b w:val="0"/>
          <w:sz w:val="28"/>
          <w:szCs w:val="28"/>
        </w:rPr>
        <w:t xml:space="preserve"> «О предоставлении лицами, замещающими муниципальные должности в Ардатовском сельском поселении Ардатовского муниципального района,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D532FD" w:rsidRPr="001731C8" w:rsidRDefault="00D532FD" w:rsidP="001731C8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 w:rsidRPr="001731C8">
        <w:rPr>
          <w:b w:val="0"/>
          <w:sz w:val="28"/>
          <w:szCs w:val="28"/>
        </w:rPr>
        <w:t>1)  Пункт 1  решения изложить в новой редакции:</w:t>
      </w:r>
    </w:p>
    <w:p w:rsidR="00D532FD" w:rsidRPr="001731C8" w:rsidRDefault="00D532FD" w:rsidP="001731C8">
      <w:pPr>
        <w:pStyle w:val="Heading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 w:rsidRPr="001731C8">
        <w:rPr>
          <w:b w:val="0"/>
          <w:sz w:val="28"/>
          <w:szCs w:val="28"/>
        </w:rPr>
        <w:t>(Председатель) Глава Ардатовского сельского поселения Ардатовского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D532FD" w:rsidRDefault="00D532FD" w:rsidP="00D40E99">
      <w:pPr>
        <w:pStyle w:val="TextBody"/>
        <w:spacing w:after="0" w:line="240" w:lineRule="auto"/>
        <w:ind w:left="0" w:right="0" w:firstLine="567"/>
        <w:jc w:val="both"/>
      </w:pPr>
    </w:p>
    <w:p w:rsidR="00D532FD" w:rsidRDefault="00D532FD" w:rsidP="00D40E9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D532FD" w:rsidRDefault="00D532FD" w:rsidP="00E526F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532FD" w:rsidRDefault="00D532FD" w:rsidP="00E526FA">
      <w:pPr>
        <w:rPr>
          <w:sz w:val="24"/>
          <w:szCs w:val="24"/>
        </w:rPr>
      </w:pPr>
    </w:p>
    <w:p w:rsidR="00D532FD" w:rsidRDefault="00D532FD" w:rsidP="00E526FA">
      <w:pPr>
        <w:rPr>
          <w:sz w:val="24"/>
          <w:szCs w:val="24"/>
        </w:rPr>
      </w:pPr>
    </w:p>
    <w:p w:rsidR="00D532FD" w:rsidRDefault="00D532FD" w:rsidP="00E526FA">
      <w:pPr>
        <w:rPr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Заместитель Главы по работе в Совете депутатов:                         Г.В. Ильина</w:t>
      </w:r>
    </w:p>
    <w:p w:rsidR="00D532FD" w:rsidRDefault="00D532FD"/>
    <w:sectPr w:rsidR="00D532FD" w:rsidSect="00D43CC3">
      <w:pgSz w:w="11906" w:h="16838"/>
      <w:pgMar w:top="36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D90"/>
    <w:rsid w:val="000E7DDA"/>
    <w:rsid w:val="0014126A"/>
    <w:rsid w:val="001731C8"/>
    <w:rsid w:val="00185D90"/>
    <w:rsid w:val="00196276"/>
    <w:rsid w:val="001A5697"/>
    <w:rsid w:val="00206A0D"/>
    <w:rsid w:val="0027746C"/>
    <w:rsid w:val="002B419B"/>
    <w:rsid w:val="002F21FE"/>
    <w:rsid w:val="0031519D"/>
    <w:rsid w:val="00367351"/>
    <w:rsid w:val="00376C74"/>
    <w:rsid w:val="004147DB"/>
    <w:rsid w:val="004631C1"/>
    <w:rsid w:val="004B6410"/>
    <w:rsid w:val="0053341B"/>
    <w:rsid w:val="00564AD3"/>
    <w:rsid w:val="005E6E0D"/>
    <w:rsid w:val="005F6B1E"/>
    <w:rsid w:val="006268F3"/>
    <w:rsid w:val="00634BA3"/>
    <w:rsid w:val="00670EB9"/>
    <w:rsid w:val="006865C5"/>
    <w:rsid w:val="006F2ACA"/>
    <w:rsid w:val="00780DA1"/>
    <w:rsid w:val="008535DC"/>
    <w:rsid w:val="008935D5"/>
    <w:rsid w:val="008D5465"/>
    <w:rsid w:val="00956938"/>
    <w:rsid w:val="009A6A9B"/>
    <w:rsid w:val="009F2EB4"/>
    <w:rsid w:val="00A80911"/>
    <w:rsid w:val="00C47B35"/>
    <w:rsid w:val="00C5487F"/>
    <w:rsid w:val="00D21925"/>
    <w:rsid w:val="00D2688C"/>
    <w:rsid w:val="00D40E99"/>
    <w:rsid w:val="00D43CC3"/>
    <w:rsid w:val="00D532FD"/>
    <w:rsid w:val="00D63858"/>
    <w:rsid w:val="00E526FA"/>
    <w:rsid w:val="00E82E25"/>
    <w:rsid w:val="00F173E8"/>
    <w:rsid w:val="00F46868"/>
    <w:rsid w:val="00F806EB"/>
    <w:rsid w:val="00F92A8F"/>
    <w:rsid w:val="00F94E98"/>
    <w:rsid w:val="00FB2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E2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locked/>
    <w:rsid w:val="00D40E99"/>
    <w:pPr>
      <w:keepNext/>
      <w:widowControl/>
      <w:autoSpaceDE/>
      <w:autoSpaceDN/>
      <w:adjustRightInd/>
      <w:spacing w:before="240" w:after="283" w:line="276" w:lineRule="auto"/>
      <w:ind w:left="150" w:right="150"/>
      <w:outlineLvl w:val="0"/>
    </w:pPr>
    <w:rPr>
      <w:rFonts w:ascii="Thorndale" w:hAnsi="Thorndale" w:cs="Times New Roman"/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0E99"/>
    <w:rPr>
      <w:rFonts w:ascii="Thorndale" w:hAnsi="Thorndale" w:cs="Times New Roman"/>
      <w:b/>
      <w:bCs/>
      <w:color w:val="000000"/>
      <w:kern w:val="36"/>
      <w:sz w:val="48"/>
      <w:szCs w:val="48"/>
      <w:lang w:val="ru-RU" w:eastAsia="ru-RU" w:bidi="ar-SA"/>
    </w:rPr>
  </w:style>
  <w:style w:type="paragraph" w:styleId="NormalWeb">
    <w:name w:val="Normal (Web)"/>
    <w:basedOn w:val="Normal"/>
    <w:uiPriority w:val="99"/>
    <w:semiHidden/>
    <w:rsid w:val="00E82E25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uiPriority w:val="99"/>
    <w:semiHidden/>
    <w:rsid w:val="00E82E25"/>
    <w:pPr>
      <w:widowControl w:val="0"/>
      <w:suppressAutoHyphens/>
      <w:autoSpaceDN w:val="0"/>
    </w:pPr>
    <w:rPr>
      <w:rFonts w:ascii="Times New Roman" w:eastAsia="Times New Roman" w:hAnsi="Times New Roman" w:cs="Tahoma"/>
      <w:kern w:val="3"/>
      <w:sz w:val="24"/>
      <w:szCs w:val="24"/>
    </w:rPr>
  </w:style>
  <w:style w:type="paragraph" w:customStyle="1" w:styleId="ConsTitle">
    <w:name w:val="ConsTitle"/>
    <w:uiPriority w:val="99"/>
    <w:rsid w:val="00D40E9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D40E9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extBody">
    <w:name w:val="Text Body"/>
    <w:basedOn w:val="Normal"/>
    <w:uiPriority w:val="99"/>
    <w:rsid w:val="00D40E99"/>
    <w:pPr>
      <w:widowControl/>
      <w:autoSpaceDE/>
      <w:autoSpaceDN/>
      <w:adjustRightInd/>
      <w:spacing w:after="283" w:line="276" w:lineRule="auto"/>
      <w:ind w:left="150" w:right="15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C47B35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Normal"/>
    <w:uiPriority w:val="99"/>
    <w:rsid w:val="00C47B3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5">
    <w:name w:val="Основной текст (5)_"/>
    <w:link w:val="50"/>
    <w:uiPriority w:val="99"/>
    <w:locked/>
    <w:rsid w:val="00C47B35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C47B35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C47B35"/>
    <w:pPr>
      <w:shd w:val="clear" w:color="auto" w:fill="FFFFFF"/>
      <w:autoSpaceDE/>
      <w:autoSpaceDN/>
      <w:adjustRightInd/>
      <w:spacing w:before="420" w:after="300" w:line="322" w:lineRule="exact"/>
      <w:jc w:val="center"/>
    </w:pPr>
    <w:rPr>
      <w:rFonts w:ascii="Calibri" w:eastAsia="Calibri" w:hAnsi="Calibri" w:cs="Times New Roman"/>
      <w:b/>
      <w:i/>
      <w:spacing w:val="-2"/>
      <w:sz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64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</Pages>
  <Words>311</Words>
  <Characters>1777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17</cp:revision>
  <cp:lastPrinted>2019-05-29T12:51:00Z</cp:lastPrinted>
  <dcterms:created xsi:type="dcterms:W3CDTF">2019-03-13T06:04:00Z</dcterms:created>
  <dcterms:modified xsi:type="dcterms:W3CDTF">2019-05-29T12:57:00Z</dcterms:modified>
</cp:coreProperties>
</file>