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4B86" w:rsidRDefault="00DA4B86" w:rsidP="007C0E90">
      <w:pPr>
        <w:rPr>
          <w:b/>
          <w:sz w:val="28"/>
          <w:szCs w:val="28"/>
        </w:rPr>
      </w:pPr>
    </w:p>
    <w:p w:rsidR="00DA4B86" w:rsidRPr="00571422" w:rsidRDefault="00DA4B86" w:rsidP="007C0E90">
      <w:pPr>
        <w:rPr>
          <w:sz w:val="28"/>
          <w:szCs w:val="28"/>
        </w:rPr>
      </w:pPr>
    </w:p>
    <w:p w:rsidR="00DA4B86" w:rsidRPr="00872DE5" w:rsidRDefault="00DA4B86" w:rsidP="007B1481">
      <w:pPr>
        <w:jc w:val="both"/>
        <w:rPr>
          <w:b/>
          <w:sz w:val="28"/>
          <w:szCs w:val="28"/>
        </w:rPr>
      </w:pPr>
      <w:bookmarkStart w:id="0" w:name="_GoBack"/>
      <w:bookmarkEnd w:id="0"/>
      <w:r w:rsidRPr="00872DE5">
        <w:rPr>
          <w:b/>
          <w:sz w:val="28"/>
          <w:szCs w:val="28"/>
        </w:rPr>
        <w:t xml:space="preserve">                   Совет  депутатов Ардатовского сельского поселения</w:t>
      </w:r>
    </w:p>
    <w:p w:rsidR="00DA4B86" w:rsidRPr="00872DE5" w:rsidRDefault="00DA4B86" w:rsidP="007B1481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</w:t>
      </w:r>
      <w:r w:rsidRPr="00872DE5">
        <w:rPr>
          <w:b/>
          <w:sz w:val="28"/>
          <w:szCs w:val="28"/>
        </w:rPr>
        <w:t>Ардатовского муниципального района  РМ</w:t>
      </w:r>
    </w:p>
    <w:p w:rsidR="00DA4B86" w:rsidRPr="00872DE5" w:rsidRDefault="00DA4B86" w:rsidP="007B1481">
      <w:pPr>
        <w:jc w:val="both"/>
        <w:rPr>
          <w:b/>
          <w:sz w:val="28"/>
          <w:szCs w:val="28"/>
        </w:rPr>
      </w:pPr>
      <w:r w:rsidRPr="00872DE5">
        <w:rPr>
          <w:b/>
          <w:sz w:val="28"/>
          <w:szCs w:val="28"/>
        </w:rPr>
        <w:t xml:space="preserve">                                                  шестого созыва </w:t>
      </w:r>
    </w:p>
    <w:p w:rsidR="00DA4B86" w:rsidRPr="00872DE5" w:rsidRDefault="00DA4B86" w:rsidP="007B1481">
      <w:pPr>
        <w:jc w:val="both"/>
        <w:rPr>
          <w:b/>
          <w:sz w:val="28"/>
          <w:szCs w:val="28"/>
        </w:rPr>
      </w:pPr>
      <w:r w:rsidRPr="00872DE5">
        <w:rPr>
          <w:b/>
          <w:sz w:val="28"/>
          <w:szCs w:val="28"/>
        </w:rPr>
        <w:t xml:space="preserve">                                              </w:t>
      </w:r>
      <w:r>
        <w:rPr>
          <w:b/>
          <w:sz w:val="28"/>
          <w:szCs w:val="28"/>
        </w:rPr>
        <w:t xml:space="preserve">   </w:t>
      </w:r>
      <w:r w:rsidRPr="00872DE5">
        <w:rPr>
          <w:b/>
          <w:sz w:val="28"/>
          <w:szCs w:val="28"/>
        </w:rPr>
        <w:t xml:space="preserve"> пос. ст. Ардатов</w:t>
      </w:r>
    </w:p>
    <w:p w:rsidR="00DA4B86" w:rsidRPr="00872DE5" w:rsidRDefault="00DA4B86" w:rsidP="007B1481">
      <w:pPr>
        <w:jc w:val="both"/>
        <w:rPr>
          <w:b/>
          <w:sz w:val="28"/>
          <w:szCs w:val="28"/>
        </w:rPr>
      </w:pPr>
    </w:p>
    <w:p w:rsidR="00DA4B86" w:rsidRDefault="00DA4B86" w:rsidP="007B1481">
      <w:pPr>
        <w:jc w:val="both"/>
        <w:rPr>
          <w:b/>
          <w:sz w:val="28"/>
          <w:szCs w:val="28"/>
        </w:rPr>
      </w:pPr>
      <w:r w:rsidRPr="00872DE5">
        <w:rPr>
          <w:b/>
          <w:sz w:val="28"/>
          <w:szCs w:val="28"/>
        </w:rPr>
        <w:t xml:space="preserve">                                                   РЕШЕНИЕ</w:t>
      </w:r>
    </w:p>
    <w:p w:rsidR="00DA4B86" w:rsidRPr="00872DE5" w:rsidRDefault="00DA4B86" w:rsidP="007B1481">
      <w:pPr>
        <w:jc w:val="both"/>
        <w:rPr>
          <w:b/>
          <w:sz w:val="28"/>
          <w:szCs w:val="28"/>
        </w:rPr>
      </w:pPr>
    </w:p>
    <w:p w:rsidR="00DA4B86" w:rsidRDefault="00DA4B86" w:rsidP="007B1481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29 июля 2019</w:t>
      </w:r>
      <w:r w:rsidRPr="00872DE5">
        <w:rPr>
          <w:b/>
          <w:sz w:val="28"/>
          <w:szCs w:val="28"/>
        </w:rPr>
        <w:t xml:space="preserve"> года            </w:t>
      </w:r>
      <w:r>
        <w:rPr>
          <w:b/>
          <w:sz w:val="28"/>
          <w:szCs w:val="28"/>
        </w:rPr>
        <w:t xml:space="preserve">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          </w:t>
      </w:r>
      <w:r w:rsidRPr="00872DE5">
        <w:rPr>
          <w:b/>
          <w:sz w:val="28"/>
          <w:szCs w:val="28"/>
        </w:rPr>
        <w:t xml:space="preserve">     </w:t>
      </w:r>
      <w:r>
        <w:rPr>
          <w:b/>
          <w:sz w:val="28"/>
          <w:szCs w:val="28"/>
        </w:rPr>
        <w:t xml:space="preserve">    </w:t>
      </w:r>
      <w:r w:rsidRPr="00872DE5">
        <w:rPr>
          <w:b/>
          <w:sz w:val="28"/>
          <w:szCs w:val="28"/>
        </w:rPr>
        <w:t xml:space="preserve"> № </w:t>
      </w:r>
      <w:r>
        <w:rPr>
          <w:b/>
          <w:sz w:val="28"/>
          <w:szCs w:val="28"/>
        </w:rPr>
        <w:t>82</w:t>
      </w:r>
    </w:p>
    <w:p w:rsidR="00DA4B86" w:rsidRDefault="00DA4B86" w:rsidP="007446B2">
      <w:pPr>
        <w:jc w:val="both"/>
        <w:rPr>
          <w:sz w:val="28"/>
          <w:szCs w:val="28"/>
        </w:rPr>
      </w:pPr>
    </w:p>
    <w:p w:rsidR="00DA4B86" w:rsidRDefault="00DA4B86" w:rsidP="007446B2">
      <w:pPr>
        <w:rPr>
          <w:sz w:val="28"/>
          <w:szCs w:val="28"/>
        </w:rPr>
      </w:pPr>
    </w:p>
    <w:p w:rsidR="00DA4B86" w:rsidRPr="007B1481" w:rsidRDefault="00DA4B86" w:rsidP="007B1481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возложении исполнения обязанностей</w:t>
      </w:r>
      <w:r w:rsidRPr="007B1481">
        <w:rPr>
          <w:b/>
          <w:sz w:val="28"/>
          <w:szCs w:val="28"/>
        </w:rPr>
        <w:t xml:space="preserve">  Главы Ардатовского  сельского поселения Ардатовского муниципального района Республики Мордовия</w:t>
      </w:r>
    </w:p>
    <w:p w:rsidR="00DA4B86" w:rsidRDefault="00DA4B86" w:rsidP="008917D0"/>
    <w:p w:rsidR="00DA4B86" w:rsidRDefault="00DA4B86" w:rsidP="008917D0"/>
    <w:p w:rsidR="00DA4B86" w:rsidRDefault="00DA4B86" w:rsidP="008917D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Руководствуясь ст.36, 84 Федерального Закона от 6 октября 2003 года №131-ФЗ «Об общих принципах организации местного самоуправления в Российской Федерации», Уставом Ардатовского сельского поселения, Совет депутатов Ардатовского сельского поселения Ардатовского муниципального района решил:</w:t>
      </w:r>
    </w:p>
    <w:p w:rsidR="00DA4B86" w:rsidRDefault="00DA4B86" w:rsidP="008917D0">
      <w:pPr>
        <w:tabs>
          <w:tab w:val="left" w:pos="72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 Возложить исполнение обязанностей Главы Ардатовского сельского поселения на Князькину Наталью Валентиновну – заместителя Главы Ардатовского сельского поселения Ардатовского муниципального района с 30 июля 2019 г.</w:t>
      </w:r>
    </w:p>
    <w:p w:rsidR="00DA4B86" w:rsidRDefault="00DA4B86" w:rsidP="008917D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2. Настоящее решение вступает в силу со дня его принятия и подлежит официальному опубликованию.</w:t>
      </w:r>
    </w:p>
    <w:p w:rsidR="00DA4B86" w:rsidRDefault="00DA4B86" w:rsidP="008917D0">
      <w:pPr>
        <w:jc w:val="both"/>
        <w:rPr>
          <w:sz w:val="28"/>
          <w:szCs w:val="28"/>
        </w:rPr>
      </w:pPr>
    </w:p>
    <w:p w:rsidR="00DA4B86" w:rsidRDefault="00DA4B86" w:rsidP="008917D0">
      <w:pPr>
        <w:jc w:val="both"/>
        <w:rPr>
          <w:sz w:val="28"/>
          <w:szCs w:val="28"/>
        </w:rPr>
      </w:pPr>
    </w:p>
    <w:p w:rsidR="00DA4B86" w:rsidRDefault="00DA4B86" w:rsidP="008917D0">
      <w:pPr>
        <w:jc w:val="both"/>
        <w:rPr>
          <w:sz w:val="28"/>
          <w:szCs w:val="28"/>
        </w:rPr>
      </w:pPr>
    </w:p>
    <w:p w:rsidR="00DA4B86" w:rsidRDefault="00DA4B86" w:rsidP="008917D0">
      <w:pPr>
        <w:jc w:val="both"/>
        <w:rPr>
          <w:sz w:val="28"/>
          <w:szCs w:val="28"/>
        </w:rPr>
      </w:pPr>
      <w:r>
        <w:rPr>
          <w:sz w:val="28"/>
          <w:szCs w:val="28"/>
        </w:rPr>
        <w:t>Зам. Главы по работе в Совете депутатов:                                  Ильина Г.В.</w:t>
      </w:r>
    </w:p>
    <w:p w:rsidR="00DA4B86" w:rsidRDefault="00DA4B86"/>
    <w:sectPr w:rsidR="00DA4B86" w:rsidSect="00571422">
      <w:pgSz w:w="11906" w:h="16838"/>
      <w:pgMar w:top="36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428DC"/>
    <w:rsid w:val="00043A37"/>
    <w:rsid w:val="00056CB7"/>
    <w:rsid w:val="00072F88"/>
    <w:rsid w:val="000D49CE"/>
    <w:rsid w:val="000D64A8"/>
    <w:rsid w:val="001428DC"/>
    <w:rsid w:val="00193CC3"/>
    <w:rsid w:val="0021457D"/>
    <w:rsid w:val="002810B7"/>
    <w:rsid w:val="002F2A85"/>
    <w:rsid w:val="00304BEA"/>
    <w:rsid w:val="00313F40"/>
    <w:rsid w:val="00376C74"/>
    <w:rsid w:val="003B3866"/>
    <w:rsid w:val="003D788A"/>
    <w:rsid w:val="003E215C"/>
    <w:rsid w:val="003E65BC"/>
    <w:rsid w:val="00475A6D"/>
    <w:rsid w:val="00483E4C"/>
    <w:rsid w:val="004878EB"/>
    <w:rsid w:val="00546BA1"/>
    <w:rsid w:val="00571422"/>
    <w:rsid w:val="00572BC8"/>
    <w:rsid w:val="00584DBF"/>
    <w:rsid w:val="005C1D2F"/>
    <w:rsid w:val="005E2F6F"/>
    <w:rsid w:val="005E558C"/>
    <w:rsid w:val="005E79CF"/>
    <w:rsid w:val="00647E3A"/>
    <w:rsid w:val="006B36DC"/>
    <w:rsid w:val="006E0407"/>
    <w:rsid w:val="006F273C"/>
    <w:rsid w:val="007152CE"/>
    <w:rsid w:val="0071724F"/>
    <w:rsid w:val="007446B2"/>
    <w:rsid w:val="007B1481"/>
    <w:rsid w:val="007C0E90"/>
    <w:rsid w:val="007E1C83"/>
    <w:rsid w:val="00810200"/>
    <w:rsid w:val="00872DE5"/>
    <w:rsid w:val="008917D0"/>
    <w:rsid w:val="008D73EB"/>
    <w:rsid w:val="00916DA6"/>
    <w:rsid w:val="00921B6E"/>
    <w:rsid w:val="00B86D6B"/>
    <w:rsid w:val="00C6598D"/>
    <w:rsid w:val="00CA185B"/>
    <w:rsid w:val="00CC5777"/>
    <w:rsid w:val="00D408E9"/>
    <w:rsid w:val="00D52717"/>
    <w:rsid w:val="00D9455C"/>
    <w:rsid w:val="00DA400E"/>
    <w:rsid w:val="00DA4B86"/>
    <w:rsid w:val="00DD1FB1"/>
    <w:rsid w:val="00DD5579"/>
    <w:rsid w:val="00EB1DF7"/>
    <w:rsid w:val="00EF1928"/>
    <w:rsid w:val="00F76B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46B2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3749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49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81</TotalTime>
  <Pages>1</Pages>
  <Words>185</Words>
  <Characters>1059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user</cp:lastModifiedBy>
  <cp:revision>18</cp:revision>
  <cp:lastPrinted>2019-07-29T12:40:00Z</cp:lastPrinted>
  <dcterms:created xsi:type="dcterms:W3CDTF">2016-11-15T11:01:00Z</dcterms:created>
  <dcterms:modified xsi:type="dcterms:W3CDTF">2019-07-29T12:41:00Z</dcterms:modified>
</cp:coreProperties>
</file>