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02D" w:rsidRDefault="00D5702D" w:rsidP="00A86EB2">
      <w:pPr>
        <w:rPr>
          <w:rFonts w:ascii="Times New Roman" w:hAnsi="Times New Roman"/>
          <w:b/>
          <w:sz w:val="28"/>
          <w:szCs w:val="28"/>
        </w:rPr>
      </w:pPr>
    </w:p>
    <w:p w:rsidR="00D5702D" w:rsidRDefault="00D5702D" w:rsidP="00A86E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 Ардатовского сельского поселения</w:t>
      </w:r>
    </w:p>
    <w:p w:rsidR="00D5702D" w:rsidRDefault="00D5702D" w:rsidP="00A86E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D5702D" w:rsidRDefault="00D5702D" w:rsidP="00A86E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шестого созыва</w:t>
      </w:r>
    </w:p>
    <w:p w:rsidR="00D5702D" w:rsidRDefault="00D5702D" w:rsidP="00A86E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пос.ст. Ардатов</w:t>
      </w:r>
    </w:p>
    <w:p w:rsidR="00D5702D" w:rsidRDefault="00D5702D" w:rsidP="00A86EB2">
      <w:pPr>
        <w:pStyle w:val="p2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</w:p>
    <w:p w:rsidR="00D5702D" w:rsidRDefault="00D5702D" w:rsidP="00A86EB2">
      <w:pPr>
        <w:pStyle w:val="Heading4"/>
        <w:rPr>
          <w:rStyle w:val="s1"/>
        </w:rPr>
      </w:pPr>
      <w:r>
        <w:rPr>
          <w:rStyle w:val="s1"/>
        </w:rPr>
        <w:t xml:space="preserve">                                                        РЕШЕНИЕ</w:t>
      </w:r>
    </w:p>
    <w:p w:rsidR="00D5702D" w:rsidRPr="00A86EB2" w:rsidRDefault="00D5702D" w:rsidP="00A86EB2">
      <w:pPr>
        <w:pStyle w:val="NormalWeb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 w:rsidRPr="00A86EB2">
        <w:rPr>
          <w:b/>
          <w:sz w:val="28"/>
          <w:szCs w:val="28"/>
        </w:rPr>
        <w:t xml:space="preserve"> сентября  </w:t>
      </w:r>
      <w:smartTag w:uri="urn:schemas-microsoft-com:office:smarttags" w:element="metricconverter">
        <w:smartTagPr>
          <w:attr w:name="ProductID" w:val="2019 г"/>
        </w:smartTagPr>
        <w:r>
          <w:rPr>
            <w:b/>
            <w:sz w:val="28"/>
            <w:szCs w:val="28"/>
          </w:rPr>
          <w:t>2019</w:t>
        </w:r>
        <w:r w:rsidRPr="00A86EB2">
          <w:rPr>
            <w:b/>
            <w:sz w:val="28"/>
            <w:szCs w:val="28"/>
          </w:rPr>
          <w:t xml:space="preserve"> г</w:t>
        </w:r>
      </w:smartTag>
      <w:r w:rsidRPr="00A86EB2">
        <w:rPr>
          <w:b/>
          <w:sz w:val="28"/>
          <w:szCs w:val="28"/>
        </w:rPr>
        <w:t xml:space="preserve">.                                                                                </w:t>
      </w:r>
      <w:r>
        <w:rPr>
          <w:b/>
          <w:sz w:val="28"/>
          <w:szCs w:val="28"/>
        </w:rPr>
        <w:t xml:space="preserve">     № 84</w:t>
      </w:r>
    </w:p>
    <w:p w:rsidR="00D5702D" w:rsidRPr="00A86EB2" w:rsidRDefault="00D5702D" w:rsidP="00DC68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86EB2">
        <w:rPr>
          <w:rFonts w:ascii="Times New Roman" w:hAnsi="Times New Roman"/>
          <w:b/>
          <w:sz w:val="28"/>
          <w:szCs w:val="28"/>
        </w:rPr>
        <w:t xml:space="preserve">Об избрании  Главы </w:t>
      </w:r>
      <w:r>
        <w:rPr>
          <w:rFonts w:ascii="Times New Roman" w:hAnsi="Times New Roman"/>
          <w:b/>
          <w:sz w:val="28"/>
          <w:szCs w:val="28"/>
        </w:rPr>
        <w:t>Ардато</w:t>
      </w:r>
      <w:r w:rsidRPr="00A86EB2">
        <w:rPr>
          <w:rFonts w:ascii="Times New Roman" w:hAnsi="Times New Roman"/>
          <w:b/>
          <w:sz w:val="28"/>
          <w:szCs w:val="28"/>
        </w:rPr>
        <w:t>вского  сельского поселения Ардатовского муниципального района Республики Мордовия</w:t>
      </w:r>
    </w:p>
    <w:p w:rsidR="00D5702D" w:rsidRPr="004F0156" w:rsidRDefault="00D5702D" w:rsidP="00DC68DD">
      <w:pPr>
        <w:spacing w:after="0" w:line="240" w:lineRule="auto"/>
        <w:rPr>
          <w:rFonts w:ascii="Times New Roman" w:hAnsi="Times New Roman"/>
        </w:rPr>
      </w:pPr>
    </w:p>
    <w:p w:rsidR="00D5702D" w:rsidRDefault="00D5702D" w:rsidP="008415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Руководствуясь  ст.36</w:t>
      </w:r>
      <w:r w:rsidRPr="004F01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 xml:space="preserve"> 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 xml:space="preserve"> 2003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>года</w:t>
      </w:r>
    </w:p>
    <w:p w:rsidR="00D5702D" w:rsidRPr="004F0156" w:rsidRDefault="00D5702D" w:rsidP="008415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0156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0156">
        <w:rPr>
          <w:rFonts w:ascii="Times New Roman" w:hAnsi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 w:val="28"/>
          <w:szCs w:val="28"/>
        </w:rPr>
        <w:t>, Уставом Ардатовского сельского поселения,</w:t>
      </w:r>
      <w:r w:rsidRPr="004F0156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4F0156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D5702D" w:rsidRDefault="00D5702D" w:rsidP="00DC68DD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Избрать Главой Ардатовского сельского поселения Ардатовского муниципального района Юдина Николая Ильича – депутата  избирательного округа № 4. </w:t>
      </w:r>
    </w:p>
    <w:p w:rsidR="00D5702D" w:rsidRDefault="00D5702D" w:rsidP="00A86EB2">
      <w:pPr>
        <w:pStyle w:val="ConsPlusNormal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Юдину Николаю Ильичу приступить к полномочиям Главы Ардатовского сельского поселения Ардатовского муниципального района с 16 сентября 2019 года.</w:t>
      </w:r>
    </w:p>
    <w:p w:rsidR="00D5702D" w:rsidRPr="004F0156" w:rsidRDefault="00D5702D" w:rsidP="00DC68D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F015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F0156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опубликованию.</w:t>
      </w:r>
    </w:p>
    <w:p w:rsidR="00D5702D" w:rsidRDefault="00D5702D" w:rsidP="008415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5702D" w:rsidRDefault="00D5702D" w:rsidP="0084155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5702D" w:rsidRDefault="00D5702D" w:rsidP="0084155F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Зам. Главы по работе в Совете депутатов:                                 Г.В. Ильина                    </w:t>
      </w:r>
    </w:p>
    <w:p w:rsidR="00D5702D" w:rsidRPr="004F0156" w:rsidRDefault="00D5702D" w:rsidP="00DC68DD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5702D" w:rsidRPr="004F0156" w:rsidRDefault="00D5702D" w:rsidP="00DC6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02D" w:rsidRPr="004F0156" w:rsidRDefault="00D5702D" w:rsidP="00DC6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02D" w:rsidRPr="004F0156" w:rsidRDefault="00D5702D" w:rsidP="00DC6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5702D" w:rsidRDefault="00D5702D" w:rsidP="004F0156">
      <w:pPr>
        <w:jc w:val="center"/>
        <w:rPr>
          <w:sz w:val="28"/>
          <w:szCs w:val="28"/>
        </w:rPr>
      </w:pPr>
    </w:p>
    <w:p w:rsidR="00D5702D" w:rsidRDefault="00D5702D" w:rsidP="004F0156">
      <w:pPr>
        <w:jc w:val="center"/>
        <w:rPr>
          <w:sz w:val="28"/>
          <w:szCs w:val="28"/>
        </w:rPr>
      </w:pPr>
    </w:p>
    <w:p w:rsidR="00D5702D" w:rsidRDefault="00D5702D" w:rsidP="004F0156">
      <w:pPr>
        <w:jc w:val="center"/>
        <w:rPr>
          <w:sz w:val="28"/>
          <w:szCs w:val="28"/>
        </w:rPr>
      </w:pPr>
    </w:p>
    <w:p w:rsidR="00D5702D" w:rsidRDefault="00D5702D" w:rsidP="004F0156">
      <w:pPr>
        <w:jc w:val="center"/>
        <w:rPr>
          <w:sz w:val="28"/>
          <w:szCs w:val="28"/>
        </w:rPr>
      </w:pPr>
    </w:p>
    <w:p w:rsidR="00D5702D" w:rsidRDefault="00D5702D"/>
    <w:sectPr w:rsidR="00D5702D" w:rsidSect="00A86EB2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33A702A"/>
    <w:multiLevelType w:val="hybridMultilevel"/>
    <w:tmpl w:val="A8CE683C"/>
    <w:lvl w:ilvl="0" w:tplc="CAEE8974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94A0640"/>
    <w:multiLevelType w:val="hybridMultilevel"/>
    <w:tmpl w:val="713ED736"/>
    <w:lvl w:ilvl="0" w:tplc="4E628082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156"/>
    <w:rsid w:val="0027578C"/>
    <w:rsid w:val="003A533D"/>
    <w:rsid w:val="004F0156"/>
    <w:rsid w:val="00574C42"/>
    <w:rsid w:val="00581C1A"/>
    <w:rsid w:val="005821DD"/>
    <w:rsid w:val="0084155F"/>
    <w:rsid w:val="0093294B"/>
    <w:rsid w:val="00996065"/>
    <w:rsid w:val="009C2713"/>
    <w:rsid w:val="00A04572"/>
    <w:rsid w:val="00A51202"/>
    <w:rsid w:val="00A86EB2"/>
    <w:rsid w:val="00B55092"/>
    <w:rsid w:val="00C17037"/>
    <w:rsid w:val="00CF1B97"/>
    <w:rsid w:val="00D4029A"/>
    <w:rsid w:val="00D44E45"/>
    <w:rsid w:val="00D54559"/>
    <w:rsid w:val="00D5702D"/>
    <w:rsid w:val="00D80F42"/>
    <w:rsid w:val="00DB3667"/>
    <w:rsid w:val="00DC68DD"/>
    <w:rsid w:val="00E025B2"/>
    <w:rsid w:val="00E632E4"/>
    <w:rsid w:val="00EA69A1"/>
    <w:rsid w:val="00EB544B"/>
    <w:rsid w:val="00ED2235"/>
    <w:rsid w:val="00F42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4B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A86EB2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86EB2"/>
    <w:rPr>
      <w:rFonts w:cs="Times New Roman"/>
      <w:b/>
      <w:bCs/>
      <w:sz w:val="28"/>
      <w:szCs w:val="28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DC68DD"/>
    <w:pPr>
      <w:ind w:left="720"/>
      <w:contextualSpacing/>
    </w:pPr>
  </w:style>
  <w:style w:type="paragraph" w:customStyle="1" w:styleId="ConsPlusNormal">
    <w:name w:val="ConsPlusNormal"/>
    <w:uiPriority w:val="99"/>
    <w:rsid w:val="00DC68D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rsid w:val="00A86E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Normal"/>
    <w:uiPriority w:val="99"/>
    <w:semiHidden/>
    <w:rsid w:val="00A86E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DefaultParagraphFont"/>
    <w:uiPriority w:val="99"/>
    <w:rsid w:val="00A86EB2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97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1</Pages>
  <Words>182</Words>
  <Characters>1038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11</cp:revision>
  <cp:lastPrinted>2019-09-12T12:32:00Z</cp:lastPrinted>
  <dcterms:created xsi:type="dcterms:W3CDTF">2017-09-27T11:04:00Z</dcterms:created>
  <dcterms:modified xsi:type="dcterms:W3CDTF">2019-09-13T09:44:00Z</dcterms:modified>
</cp:coreProperties>
</file>