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C1F" w:rsidRDefault="00D90C1F" w:rsidP="00A31C13">
      <w:pPr>
        <w:rPr>
          <w:rFonts w:ascii="Times New Roman" w:hAnsi="Times New Roman"/>
          <w:b/>
          <w:sz w:val="28"/>
          <w:szCs w:val="28"/>
        </w:rPr>
      </w:pPr>
    </w:p>
    <w:p w:rsidR="00D90C1F" w:rsidRDefault="00D90C1F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</w:t>
      </w:r>
    </w:p>
    <w:p w:rsidR="00D90C1F" w:rsidRDefault="00D90C1F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D90C1F" w:rsidRDefault="00D90C1F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D90C1F" w:rsidRDefault="00D90C1F" w:rsidP="00A31C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пос.ст. Ардатов</w:t>
      </w:r>
    </w:p>
    <w:p w:rsidR="00D90C1F" w:rsidRDefault="00D90C1F" w:rsidP="00A31C13">
      <w:pPr>
        <w:pStyle w:val="p2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D90C1F" w:rsidRDefault="00D90C1F" w:rsidP="00A31C13">
      <w:pPr>
        <w:pStyle w:val="Heading4"/>
        <w:rPr>
          <w:rStyle w:val="s1"/>
        </w:rPr>
      </w:pPr>
      <w:r>
        <w:rPr>
          <w:rStyle w:val="s1"/>
        </w:rPr>
        <w:t xml:space="preserve">                                                        РЕШЕНИЕ</w:t>
      </w:r>
    </w:p>
    <w:p w:rsidR="00D90C1F" w:rsidRPr="00D90295" w:rsidRDefault="00D90C1F" w:rsidP="00D90295">
      <w:pPr>
        <w:pStyle w:val="NormalWeb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Pr="00D90295">
        <w:rPr>
          <w:b/>
          <w:sz w:val="28"/>
          <w:szCs w:val="28"/>
        </w:rPr>
        <w:t xml:space="preserve"> сентября 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</w:t>
        </w:r>
        <w:r w:rsidRPr="00D90295">
          <w:rPr>
            <w:b/>
            <w:sz w:val="28"/>
            <w:szCs w:val="28"/>
          </w:rPr>
          <w:t xml:space="preserve"> г</w:t>
        </w:r>
      </w:smartTag>
      <w:r w:rsidRPr="00D90295">
        <w:rPr>
          <w:b/>
          <w:sz w:val="28"/>
          <w:szCs w:val="28"/>
        </w:rPr>
        <w:t xml:space="preserve">.                                                                    </w:t>
      </w:r>
      <w:r>
        <w:rPr>
          <w:b/>
          <w:sz w:val="28"/>
          <w:szCs w:val="28"/>
        </w:rPr>
        <w:t xml:space="preserve">                  № 85</w:t>
      </w:r>
    </w:p>
    <w:p w:rsidR="00D90C1F" w:rsidRPr="00A31C13" w:rsidRDefault="00D90C1F" w:rsidP="00A31C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31C13">
        <w:rPr>
          <w:rFonts w:ascii="Times New Roman" w:hAnsi="Times New Roman"/>
          <w:b/>
          <w:sz w:val="28"/>
          <w:szCs w:val="28"/>
        </w:rPr>
        <w:t xml:space="preserve">О снятии  исполнения обязанностей  Главы </w:t>
      </w:r>
      <w:r>
        <w:rPr>
          <w:rFonts w:ascii="Times New Roman" w:hAnsi="Times New Roman"/>
          <w:b/>
          <w:sz w:val="28"/>
          <w:szCs w:val="28"/>
        </w:rPr>
        <w:t>Ардато</w:t>
      </w:r>
      <w:r w:rsidRPr="00A31C13">
        <w:rPr>
          <w:rFonts w:ascii="Times New Roman" w:hAnsi="Times New Roman"/>
          <w:b/>
          <w:sz w:val="28"/>
          <w:szCs w:val="28"/>
        </w:rPr>
        <w:t>вского  сельского поселения Ардатовского муниципального района Республики Мордовия</w:t>
      </w:r>
    </w:p>
    <w:p w:rsidR="00D90C1F" w:rsidRPr="004F0156" w:rsidRDefault="00D90C1F" w:rsidP="004F0156">
      <w:pPr>
        <w:spacing w:after="0" w:line="240" w:lineRule="auto"/>
        <w:rPr>
          <w:rFonts w:ascii="Times New Roman" w:hAnsi="Times New Roman"/>
        </w:rPr>
      </w:pPr>
    </w:p>
    <w:p w:rsidR="00D90C1F" w:rsidRPr="004F0156" w:rsidRDefault="00D90C1F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 xml:space="preserve">Руководствуясь ст.36,84 Федерального Закона от 6 октября 2003 года №131-ФЗ «Об общих принципах организации местного самоуправления в Российской Федерации» 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D90C1F" w:rsidRPr="004F0156" w:rsidRDefault="00D90C1F" w:rsidP="004F015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Снять исполнение обязанностей Главы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с </w:t>
      </w:r>
      <w:r>
        <w:rPr>
          <w:rFonts w:ascii="Times New Roman" w:hAnsi="Times New Roman"/>
          <w:sz w:val="28"/>
          <w:szCs w:val="28"/>
        </w:rPr>
        <w:t>Князькиной Натальи Валентиновны с  13 сентября 2019</w:t>
      </w:r>
      <w:r w:rsidRPr="004F0156">
        <w:rPr>
          <w:rFonts w:ascii="Times New Roman" w:hAnsi="Times New Roman"/>
          <w:sz w:val="28"/>
          <w:szCs w:val="28"/>
        </w:rPr>
        <w:t xml:space="preserve"> года.</w:t>
      </w:r>
    </w:p>
    <w:p w:rsidR="00D90C1F" w:rsidRPr="004F0156" w:rsidRDefault="00D90C1F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0156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:rsidR="00D90C1F" w:rsidRPr="004F0156" w:rsidRDefault="00D90C1F" w:rsidP="004F01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90C1F" w:rsidRPr="004F0156" w:rsidRDefault="00D90C1F" w:rsidP="00D902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0C1F" w:rsidRPr="00AA2195" w:rsidRDefault="00D90C1F" w:rsidP="00A31C1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A2195">
        <w:rPr>
          <w:sz w:val="28"/>
          <w:szCs w:val="28"/>
        </w:rPr>
        <w:t xml:space="preserve">Зам. Главы по работе в Совете депутатов:                                 Г.В. Ильина                    </w:t>
      </w:r>
    </w:p>
    <w:p w:rsidR="00D90C1F" w:rsidRDefault="00D90C1F" w:rsidP="00A31C13"/>
    <w:p w:rsidR="00D90C1F" w:rsidRPr="004F0156" w:rsidRDefault="00D90C1F" w:rsidP="004F0156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0C1F" w:rsidRPr="004F0156" w:rsidRDefault="00D90C1F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90C1F" w:rsidRPr="004F0156" w:rsidRDefault="00D90C1F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90C1F" w:rsidRPr="004F0156" w:rsidRDefault="00D90C1F" w:rsidP="004F01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90C1F" w:rsidRDefault="00D90C1F" w:rsidP="004F0156">
      <w:pPr>
        <w:spacing w:after="0"/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 w:rsidP="004F0156">
      <w:pPr>
        <w:jc w:val="center"/>
        <w:rPr>
          <w:sz w:val="28"/>
          <w:szCs w:val="28"/>
        </w:rPr>
      </w:pPr>
    </w:p>
    <w:p w:rsidR="00D90C1F" w:rsidRDefault="00D90C1F"/>
    <w:sectPr w:rsidR="00D90C1F" w:rsidSect="00A31C13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3A702A"/>
    <w:multiLevelType w:val="hybridMultilevel"/>
    <w:tmpl w:val="A8CE683C"/>
    <w:lvl w:ilvl="0" w:tplc="CAEE8974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56"/>
    <w:rsid w:val="00006071"/>
    <w:rsid w:val="00067690"/>
    <w:rsid w:val="00186D81"/>
    <w:rsid w:val="0027578C"/>
    <w:rsid w:val="00437FA7"/>
    <w:rsid w:val="004F0156"/>
    <w:rsid w:val="00581C1A"/>
    <w:rsid w:val="006C490D"/>
    <w:rsid w:val="007A45CC"/>
    <w:rsid w:val="008959D7"/>
    <w:rsid w:val="009003DF"/>
    <w:rsid w:val="00916FD5"/>
    <w:rsid w:val="0093294B"/>
    <w:rsid w:val="009C51A6"/>
    <w:rsid w:val="00A31C13"/>
    <w:rsid w:val="00AA2195"/>
    <w:rsid w:val="00BB672D"/>
    <w:rsid w:val="00BC0E9F"/>
    <w:rsid w:val="00BE192B"/>
    <w:rsid w:val="00C17037"/>
    <w:rsid w:val="00C86860"/>
    <w:rsid w:val="00D178B5"/>
    <w:rsid w:val="00D90295"/>
    <w:rsid w:val="00D90C1F"/>
    <w:rsid w:val="00DC68DD"/>
    <w:rsid w:val="00DD0BB3"/>
    <w:rsid w:val="00E025B2"/>
    <w:rsid w:val="00E469F9"/>
    <w:rsid w:val="00EB12A9"/>
    <w:rsid w:val="00EB544B"/>
    <w:rsid w:val="00F428AB"/>
    <w:rsid w:val="00F55F04"/>
    <w:rsid w:val="00F71BCC"/>
    <w:rsid w:val="00FB3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4B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31C13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31C13"/>
    <w:rPr>
      <w:rFonts w:eastAsia="Times New Roman" w:cs="Times New Roman"/>
      <w:b/>
      <w:bCs/>
      <w:sz w:val="28"/>
      <w:szCs w:val="28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C68DD"/>
    <w:pPr>
      <w:ind w:left="720"/>
      <w:contextualSpacing/>
    </w:pPr>
  </w:style>
  <w:style w:type="paragraph" w:customStyle="1" w:styleId="ConsPlusNormal">
    <w:name w:val="ConsPlusNormal"/>
    <w:uiPriority w:val="99"/>
    <w:rsid w:val="00DC68D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rsid w:val="00A31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Normal"/>
    <w:uiPriority w:val="99"/>
    <w:semiHidden/>
    <w:rsid w:val="00A31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A31C13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83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158</Words>
  <Characters>903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12</cp:revision>
  <cp:lastPrinted>2019-09-13T07:27:00Z</cp:lastPrinted>
  <dcterms:created xsi:type="dcterms:W3CDTF">2017-09-27T11:04:00Z</dcterms:created>
  <dcterms:modified xsi:type="dcterms:W3CDTF">2019-09-26T08:43:00Z</dcterms:modified>
</cp:coreProperties>
</file>