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F38" w:rsidRDefault="00BC5F38" w:rsidP="000F4B3C">
      <w:pPr>
        <w:rPr>
          <w:b/>
          <w:sz w:val="32"/>
          <w:szCs w:val="32"/>
        </w:rPr>
      </w:pPr>
    </w:p>
    <w:p w:rsidR="00BC5F38" w:rsidRDefault="00BC5F38" w:rsidP="000F4B3C">
      <w:pPr>
        <w:jc w:val="center"/>
        <w:rPr>
          <w:b/>
          <w:sz w:val="32"/>
          <w:szCs w:val="32"/>
        </w:rPr>
      </w:pPr>
      <w:r>
        <w:rPr>
          <w:szCs w:val="28"/>
        </w:rPr>
        <w:t xml:space="preserve">   </w:t>
      </w:r>
      <w:r>
        <w:rPr>
          <w:b/>
          <w:sz w:val="32"/>
          <w:szCs w:val="32"/>
        </w:rPr>
        <w:t>РЕСПУБЛИКА МОРДОВИЯ</w:t>
      </w:r>
    </w:p>
    <w:p w:rsidR="00BC5F38" w:rsidRDefault="00BC5F38" w:rsidP="000F4B3C">
      <w:pPr>
        <w:jc w:val="center"/>
        <w:rPr>
          <w:b/>
          <w:sz w:val="32"/>
          <w:szCs w:val="32"/>
        </w:rPr>
      </w:pPr>
    </w:p>
    <w:p w:rsidR="00BC5F38" w:rsidRDefault="00BC5F38" w:rsidP="000F4B3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АДМИНИСТРАЦИЯ </w:t>
      </w:r>
    </w:p>
    <w:p w:rsidR="00BC5F38" w:rsidRDefault="00BC5F38" w:rsidP="000F4B3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АРДАТОВСКОГО СЕЛЬСКОГО ПОСЕЛЕНИЯ </w:t>
      </w:r>
    </w:p>
    <w:p w:rsidR="00BC5F38" w:rsidRDefault="00BC5F38" w:rsidP="000F4B3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АРДАТОВСКОГО МУНИЦИПАЛЬНОГО  РАЙОНА</w:t>
      </w:r>
    </w:p>
    <w:p w:rsidR="00BC5F38" w:rsidRDefault="00BC5F38" w:rsidP="000F4B3C">
      <w:pPr>
        <w:jc w:val="center"/>
        <w:rPr>
          <w:sz w:val="32"/>
          <w:szCs w:val="32"/>
        </w:rPr>
      </w:pPr>
    </w:p>
    <w:p w:rsidR="00BC5F38" w:rsidRDefault="00BC5F38" w:rsidP="000F4B3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ПОСТАНОВЛЕНИЕ</w:t>
      </w:r>
    </w:p>
    <w:p w:rsidR="00BC5F38" w:rsidRDefault="00BC5F38" w:rsidP="000F4B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__________________________________________________________________</w:t>
      </w:r>
    </w:p>
    <w:p w:rsidR="00BC5F38" w:rsidRDefault="00BC5F38" w:rsidP="000F4B3C">
      <w:pPr>
        <w:rPr>
          <w:b/>
          <w:sz w:val="28"/>
          <w:szCs w:val="28"/>
        </w:rPr>
      </w:pPr>
    </w:p>
    <w:p w:rsidR="00BC5F38" w:rsidRPr="002B24BE" w:rsidRDefault="00BC5F38" w:rsidP="000F4B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30 декабря </w:t>
      </w:r>
      <w:smartTag w:uri="urn:schemas-microsoft-com:office:smarttags" w:element="metricconverter">
        <w:smartTagPr>
          <w:attr w:name="ProductID" w:val="2019 г"/>
        </w:smartTagPr>
        <w:r w:rsidRPr="002B24BE">
          <w:rPr>
            <w:b/>
            <w:sz w:val="28"/>
            <w:szCs w:val="28"/>
          </w:rPr>
          <w:t>2019 г</w:t>
        </w:r>
      </w:smartTag>
      <w:r>
        <w:rPr>
          <w:b/>
          <w:sz w:val="28"/>
          <w:szCs w:val="28"/>
        </w:rPr>
        <w:t xml:space="preserve">.           </w:t>
      </w:r>
      <w:r w:rsidRPr="002B24BE">
        <w:rPr>
          <w:b/>
          <w:sz w:val="28"/>
          <w:szCs w:val="28"/>
        </w:rPr>
        <w:t xml:space="preserve">         пос.ст. Ардатов             </w:t>
      </w:r>
      <w:r>
        <w:rPr>
          <w:b/>
          <w:sz w:val="28"/>
          <w:szCs w:val="28"/>
        </w:rPr>
        <w:t xml:space="preserve">                            №  34</w:t>
      </w:r>
      <w:r w:rsidRPr="002B24BE">
        <w:rPr>
          <w:b/>
          <w:sz w:val="28"/>
          <w:szCs w:val="28"/>
        </w:rPr>
        <w:t xml:space="preserve">                                </w:t>
      </w:r>
    </w:p>
    <w:p w:rsidR="00BC5F38" w:rsidRDefault="00BC5F38" w:rsidP="0076411A">
      <w:pPr>
        <w:jc w:val="center"/>
        <w:rPr>
          <w:b/>
          <w:sz w:val="22"/>
          <w:szCs w:val="22"/>
        </w:rPr>
      </w:pPr>
    </w:p>
    <w:p w:rsidR="00BC5F38" w:rsidRDefault="00BC5F38" w:rsidP="000F4B3C">
      <w:pPr>
        <w:rPr>
          <w:sz w:val="28"/>
          <w:szCs w:val="28"/>
        </w:rPr>
      </w:pPr>
    </w:p>
    <w:p w:rsidR="00BC5F38" w:rsidRPr="0047087F" w:rsidRDefault="00BC5F38" w:rsidP="0076411A">
      <w:pPr>
        <w:jc w:val="both"/>
        <w:rPr>
          <w:b/>
          <w:sz w:val="28"/>
          <w:szCs w:val="28"/>
        </w:rPr>
      </w:pPr>
      <w:r w:rsidRPr="0047087F">
        <w:rPr>
          <w:b/>
          <w:sz w:val="28"/>
          <w:szCs w:val="28"/>
        </w:rPr>
        <w:t>О внесении изменений в правила внутреннего трудового распорядка в администрации Ардатовского сельского поселения Ардатовского  муниципального района Республики Мордовия  утвержденные постановлением  администрации Ардатовского сельского поселения от 17.12.2013 года № 20</w:t>
      </w:r>
    </w:p>
    <w:p w:rsidR="00BC5F38" w:rsidRDefault="00BC5F38" w:rsidP="0076411A">
      <w:pPr>
        <w:jc w:val="both"/>
        <w:rPr>
          <w:sz w:val="28"/>
          <w:szCs w:val="28"/>
        </w:rPr>
      </w:pPr>
    </w:p>
    <w:p w:rsidR="00BC5F38" w:rsidRDefault="00BC5F38" w:rsidP="0076411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    В целях приведения муниципальных правовых актов в соответствие  действующему законодательству, руководствуясь </w:t>
      </w:r>
      <w:r w:rsidRPr="0013320B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сельского поселения, администрация Ардатовского  сельского поселения,  ПОСТАНОВЛЯЕТ:</w:t>
      </w:r>
    </w:p>
    <w:p w:rsidR="00BC5F38" w:rsidRDefault="00BC5F38" w:rsidP="0076411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C5F38" w:rsidRDefault="00BC5F38" w:rsidP="0076411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Внести в Правила внутреннего трудового распорядка в Ардатовском  сельском  поселении  Ардатовского муниципального района Республики Мордовия утвержденные  постановлением администрации Ардатовского  сельского поселения   от 17.12.2013года № 20  следующие изменения:</w:t>
      </w:r>
    </w:p>
    <w:p w:rsidR="00BC5F38" w:rsidRDefault="00BC5F38" w:rsidP="0076411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1)  Раздел 7 «Время отдыха» дополнить пунктом 7.11 следующего содержания:</w:t>
      </w:r>
    </w:p>
    <w:p w:rsidR="00BC5F38" w:rsidRDefault="00BC5F38" w:rsidP="0076411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«7.11 Женщины, работающие в сельской местности имеют право  на предоставление  по письменному заявлению одного   дополнительного  выходного дня  в месяц  без сохранения заработной платы»</w:t>
      </w:r>
    </w:p>
    <w:p w:rsidR="00BC5F38" w:rsidRDefault="00BC5F38" w:rsidP="0076411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Настоящее постановление вступает в силу  со дня его принятия и подлежит  официальному опубликованию в информационном бюллетене.</w:t>
      </w:r>
    </w:p>
    <w:p w:rsidR="00BC5F38" w:rsidRDefault="00BC5F38" w:rsidP="0076411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C5F38" w:rsidRDefault="00BC5F38" w:rsidP="0076411A">
      <w:pPr>
        <w:pStyle w:val="Heading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> </w:t>
      </w:r>
    </w:p>
    <w:p w:rsidR="00BC5F38" w:rsidRDefault="00BC5F38" w:rsidP="0076411A">
      <w:pPr>
        <w:pStyle w:val="Heading3"/>
        <w:shd w:val="clear" w:color="auto" w:fill="FFFFFF"/>
        <w:spacing w:before="0" w:after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Глава Ардатовского  </w:t>
      </w:r>
    </w:p>
    <w:p w:rsidR="00BC5F38" w:rsidRDefault="00BC5F38" w:rsidP="0076411A">
      <w:pPr>
        <w:pStyle w:val="Heading3"/>
        <w:shd w:val="clear" w:color="auto" w:fill="FFFFFF"/>
        <w:spacing w:before="0" w:after="0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сельского поселения                                                                Н.И. Юдин</w:t>
      </w:r>
    </w:p>
    <w:p w:rsidR="00BC5F38" w:rsidRDefault="00BC5F38" w:rsidP="0076411A">
      <w:pPr>
        <w:pStyle w:val="Heading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            </w:t>
      </w:r>
    </w:p>
    <w:p w:rsidR="00BC5F38" w:rsidRDefault="00BC5F38" w:rsidP="0076411A">
      <w:pPr>
        <w:pStyle w:val="NormalWeb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C5F38" w:rsidRDefault="00BC5F38" w:rsidP="0076411A">
      <w:pPr>
        <w:rPr>
          <w:sz w:val="28"/>
          <w:szCs w:val="28"/>
        </w:rPr>
      </w:pPr>
    </w:p>
    <w:p w:rsidR="00BC5F38" w:rsidRDefault="00BC5F38" w:rsidP="0076411A">
      <w:pPr>
        <w:jc w:val="center"/>
        <w:rPr>
          <w:sz w:val="28"/>
          <w:szCs w:val="28"/>
        </w:rPr>
      </w:pPr>
    </w:p>
    <w:p w:rsidR="00BC5F38" w:rsidRDefault="00BC5F38" w:rsidP="0076411A">
      <w:pPr>
        <w:jc w:val="center"/>
        <w:rPr>
          <w:sz w:val="28"/>
          <w:szCs w:val="28"/>
        </w:rPr>
      </w:pPr>
    </w:p>
    <w:p w:rsidR="00BC5F38" w:rsidRDefault="00BC5F38" w:rsidP="0076411A">
      <w:pPr>
        <w:jc w:val="center"/>
        <w:rPr>
          <w:sz w:val="28"/>
          <w:szCs w:val="28"/>
        </w:rPr>
      </w:pPr>
    </w:p>
    <w:p w:rsidR="00BC5F38" w:rsidRDefault="00BC5F38" w:rsidP="0076411A">
      <w:pPr>
        <w:jc w:val="center"/>
        <w:rPr>
          <w:sz w:val="28"/>
          <w:szCs w:val="28"/>
        </w:rPr>
      </w:pPr>
    </w:p>
    <w:p w:rsidR="00BC5F38" w:rsidRDefault="00BC5F38" w:rsidP="0076411A">
      <w:pPr>
        <w:jc w:val="center"/>
        <w:rPr>
          <w:sz w:val="28"/>
          <w:szCs w:val="28"/>
        </w:rPr>
      </w:pPr>
    </w:p>
    <w:p w:rsidR="00BC5F38" w:rsidRDefault="00BC5F38" w:rsidP="0076411A">
      <w:pPr>
        <w:jc w:val="center"/>
        <w:rPr>
          <w:sz w:val="28"/>
          <w:szCs w:val="28"/>
        </w:rPr>
      </w:pPr>
    </w:p>
    <w:p w:rsidR="00BC5F38" w:rsidRDefault="00BC5F38"/>
    <w:sectPr w:rsidR="00BC5F38" w:rsidSect="000F4B3C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11A"/>
    <w:rsid w:val="00006892"/>
    <w:rsid w:val="000126DA"/>
    <w:rsid w:val="000141B2"/>
    <w:rsid w:val="00032ED4"/>
    <w:rsid w:val="000B2D2D"/>
    <w:rsid w:val="000E69B2"/>
    <w:rsid w:val="000F4B3C"/>
    <w:rsid w:val="0013320B"/>
    <w:rsid w:val="001A400E"/>
    <w:rsid w:val="001A6AAE"/>
    <w:rsid w:val="001B0C1C"/>
    <w:rsid w:val="00225379"/>
    <w:rsid w:val="002B24BE"/>
    <w:rsid w:val="002E252D"/>
    <w:rsid w:val="0047087F"/>
    <w:rsid w:val="005B0E58"/>
    <w:rsid w:val="005B7C1B"/>
    <w:rsid w:val="0070352C"/>
    <w:rsid w:val="00712C83"/>
    <w:rsid w:val="0076411A"/>
    <w:rsid w:val="00BC5F38"/>
    <w:rsid w:val="00E74644"/>
    <w:rsid w:val="00E74D79"/>
    <w:rsid w:val="00F07E4A"/>
    <w:rsid w:val="00F7138B"/>
    <w:rsid w:val="00F81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11A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411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6411A"/>
    <w:rPr>
      <w:rFonts w:ascii="Cambria" w:hAnsi="Cambria" w:cs="Times New Roman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76411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76411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46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249</Words>
  <Characters>1422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2020-01-10T08:56:00Z</cp:lastPrinted>
  <dcterms:created xsi:type="dcterms:W3CDTF">2020-01-09T13:09:00Z</dcterms:created>
  <dcterms:modified xsi:type="dcterms:W3CDTF">2020-02-03T12:06:00Z</dcterms:modified>
</cp:coreProperties>
</file>