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EF5" w:rsidRDefault="00467EF5" w:rsidP="0043326A">
      <w:pPr>
        <w:rPr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РЕЕСТР </w:t>
      </w:r>
    </w:p>
    <w:p w:rsidR="00467EF5" w:rsidRDefault="00467EF5" w:rsidP="00A64C22">
      <w:pPr>
        <w:jc w:val="center"/>
        <w:rPr>
          <w:sz w:val="20"/>
          <w:szCs w:val="20"/>
        </w:rPr>
      </w:pPr>
      <w:r>
        <w:rPr>
          <w:sz w:val="20"/>
          <w:szCs w:val="20"/>
        </w:rPr>
        <w:t>Муниципальных служащих администрации  Ардатовского  сельского поселения Ардатовского муниципального района РМ</w:t>
      </w:r>
    </w:p>
    <w:p w:rsidR="00467EF5" w:rsidRDefault="00467EF5" w:rsidP="00A64C22">
      <w:pPr>
        <w:jc w:val="center"/>
        <w:rPr>
          <w:sz w:val="20"/>
          <w:szCs w:val="20"/>
        </w:rPr>
      </w:pPr>
      <w:r>
        <w:rPr>
          <w:sz w:val="20"/>
          <w:szCs w:val="20"/>
        </w:rPr>
        <w:t>по состоянию на 1 января  2020 года.</w:t>
      </w:r>
    </w:p>
    <w:tbl>
      <w:tblPr>
        <w:tblW w:w="16194" w:type="dxa"/>
        <w:tblInd w:w="-632" w:type="dxa"/>
        <w:tblLayout w:type="fixed"/>
        <w:tblLook w:val="00A0"/>
      </w:tblPr>
      <w:tblGrid>
        <w:gridCol w:w="540"/>
        <w:gridCol w:w="1529"/>
        <w:gridCol w:w="1531"/>
        <w:gridCol w:w="1280"/>
        <w:gridCol w:w="1260"/>
        <w:gridCol w:w="880"/>
        <w:gridCol w:w="1033"/>
        <w:gridCol w:w="1033"/>
        <w:gridCol w:w="1033"/>
        <w:gridCol w:w="1033"/>
        <w:gridCol w:w="1495"/>
        <w:gridCol w:w="1033"/>
        <w:gridCol w:w="1440"/>
        <w:gridCol w:w="1074"/>
      </w:tblGrid>
      <w:tr w:rsidR="00467EF5" w:rsidRPr="00955911" w:rsidTr="001C41FF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№</w:t>
            </w:r>
          </w:p>
          <w:p w:rsidR="00467EF5" w:rsidRPr="00955911" w:rsidRDefault="00467EF5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п/п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Фамилия, Имя, Отчество, замещающего муниципальную должность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Стаж муниципальной службы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Повышение квалификации (дата, специализации)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Переподготовка</w:t>
            </w:r>
          </w:p>
          <w:p w:rsidR="00467EF5" w:rsidRPr="00955911" w:rsidRDefault="00467EF5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( № диплома, удостоверения, свидетельства)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Наименование учебного заведения, в котором учится в настоящее время)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Награды (перечислить какие)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Состоит ли в резерве, на какую должность и с какой даты</w:t>
            </w: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3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8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11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13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14</w:t>
            </w: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Муниципальные должности  муниципальной службы, замещаемые на определенный срок</w:t>
            </w: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Высшая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Главная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2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Муниципальные должности муниципальной службы, замещаемые на неопределенный срок</w:t>
            </w:r>
          </w:p>
        </w:tc>
      </w:tr>
      <w:tr w:rsidR="00467EF5" w:rsidRPr="00955911" w:rsidTr="001C41FF">
        <w:trPr>
          <w:trHeight w:val="1271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2.1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napToGrid w:val="0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Высшая должность-</w:t>
            </w:r>
          </w:p>
          <w:p w:rsidR="00467EF5" w:rsidRPr="00955911" w:rsidRDefault="00467EF5" w:rsidP="00037173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 xml:space="preserve">Заместитель главы 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Князькина Наталья Валентиновна</w:t>
            </w: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 w:rsidP="001C41FF">
            <w:pPr>
              <w:snapToGrid w:val="0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06.09.1963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rPr>
                <w:sz w:val="20"/>
                <w:szCs w:val="20"/>
              </w:rPr>
            </w:pPr>
            <w:r w:rsidRPr="00955911">
              <w:rPr>
                <w:sz w:val="20"/>
                <w:szCs w:val="20"/>
              </w:rPr>
              <w:t>Высшее,</w:t>
            </w:r>
          </w:p>
          <w:p w:rsidR="00467EF5" w:rsidRPr="00955911" w:rsidRDefault="00467EF5">
            <w:pPr>
              <w:suppressAutoHyphens/>
              <w:snapToGrid w:val="0"/>
              <w:rPr>
                <w:sz w:val="20"/>
                <w:szCs w:val="20"/>
              </w:rPr>
            </w:pPr>
            <w:r w:rsidRPr="00955911">
              <w:rPr>
                <w:sz w:val="20"/>
                <w:szCs w:val="20"/>
              </w:rPr>
              <w:t>МГУ им.Н.П.</w:t>
            </w:r>
            <w:r>
              <w:rPr>
                <w:sz w:val="20"/>
                <w:szCs w:val="20"/>
              </w:rPr>
              <w:t xml:space="preserve"> Огарева в 19</w:t>
            </w:r>
            <w:r w:rsidRPr="00955911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1</w:t>
            </w:r>
            <w:r w:rsidRPr="00955911">
              <w:rPr>
                <w:sz w:val="20"/>
                <w:szCs w:val="20"/>
              </w:rPr>
              <w:t>г.</w:t>
            </w:r>
          </w:p>
          <w:p w:rsidR="00467EF5" w:rsidRDefault="00467EF5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Бухгалтерский учет и анализ  хозяйственной деятельности в сельском хозяйстве </w:t>
            </w:r>
          </w:p>
          <w:p w:rsidR="00467EF5" w:rsidRPr="00955911" w:rsidRDefault="00467EF5">
            <w:pPr>
              <w:suppressAutoHyphens/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Экономист по бухучету в  сельском хозяйстве</w:t>
            </w:r>
          </w:p>
          <w:p w:rsidR="00467EF5" w:rsidRPr="00955911" w:rsidRDefault="00467EF5" w:rsidP="001C41FF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  <w:lang w:eastAsia="ar-SA"/>
              </w:rPr>
              <w:t>Развитие городских (сельских )</w:t>
            </w:r>
            <w:r>
              <w:rPr>
                <w:sz w:val="20"/>
                <w:szCs w:val="20"/>
                <w:lang w:eastAsia="ar-SA"/>
              </w:rPr>
              <w:t xml:space="preserve"> </w:t>
            </w:r>
            <w:r w:rsidRPr="00955911">
              <w:rPr>
                <w:sz w:val="20"/>
                <w:szCs w:val="20"/>
                <w:lang w:eastAsia="ar-SA"/>
              </w:rPr>
              <w:t>поселений: правовые и социально-экономические аспекты</w:t>
            </w:r>
          </w:p>
          <w:p w:rsidR="00467EF5" w:rsidRPr="00955911" w:rsidRDefault="00467EF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  <w:lang w:eastAsia="ar-SA"/>
              </w:rPr>
              <w:t>С 11.11.2013-15.11.2013г.</w:t>
            </w:r>
          </w:p>
          <w:p w:rsidR="00467EF5" w:rsidRPr="00955911" w:rsidRDefault="00467EF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  <w:lang w:eastAsia="ar-SA"/>
              </w:rPr>
              <w:t>Развитие городских (сельских )поселений: правовые и социально-экономические аспекты</w:t>
            </w:r>
          </w:p>
          <w:p w:rsidR="00467EF5" w:rsidRPr="00955911" w:rsidRDefault="00467EF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  <w:lang w:eastAsia="ar-SA"/>
              </w:rPr>
              <w:t>С 09.11.2016-11.11.2016г.</w:t>
            </w:r>
          </w:p>
          <w:p w:rsidR="00467EF5" w:rsidRPr="00955911" w:rsidRDefault="00467EF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467EF5" w:rsidRPr="00955911" w:rsidTr="001C41FF">
        <w:trPr>
          <w:trHeight w:val="106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2.2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Главная должность-главный бухгалтер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 w:rsidP="00E6173E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2.3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2.4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 w:rsidRPr="00955911">
              <w:rPr>
                <w:sz w:val="20"/>
                <w:szCs w:val="20"/>
              </w:rPr>
              <w:t>Старшая должность</w:t>
            </w:r>
          </w:p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  <w:r w:rsidRPr="00955911">
              <w:rPr>
                <w:sz w:val="20"/>
                <w:szCs w:val="20"/>
              </w:rPr>
              <w:t>Специалист 1 категории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 w:rsidP="0043796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 w:rsidP="0043326A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467EF5" w:rsidRPr="00955911" w:rsidTr="001C41FF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7EF5" w:rsidRPr="00955911" w:rsidRDefault="00467EF5">
            <w:pPr>
              <w:suppressAutoHyphens/>
              <w:snapToGrid w:val="0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467EF5" w:rsidRDefault="00467EF5" w:rsidP="00A64C22">
      <w:pPr>
        <w:rPr>
          <w:sz w:val="24"/>
          <w:szCs w:val="24"/>
          <w:lang w:eastAsia="ar-SA"/>
        </w:rPr>
      </w:pPr>
    </w:p>
    <w:p w:rsidR="00467EF5" w:rsidRDefault="00467EF5" w:rsidP="00A64C22"/>
    <w:p w:rsidR="00467EF5" w:rsidRDefault="00467EF5" w:rsidP="00A64C22"/>
    <w:p w:rsidR="00467EF5" w:rsidRDefault="00467EF5" w:rsidP="00A64C22"/>
    <w:p w:rsidR="00467EF5" w:rsidRDefault="00467EF5" w:rsidP="00A64C22"/>
    <w:sectPr w:rsidR="00467EF5" w:rsidSect="001C41FF">
      <w:pgSz w:w="16838" w:h="11906" w:orient="landscape"/>
      <w:pgMar w:top="719" w:right="1134" w:bottom="89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DA7"/>
    <w:rsid w:val="00037173"/>
    <w:rsid w:val="001C41FF"/>
    <w:rsid w:val="00411004"/>
    <w:rsid w:val="0043326A"/>
    <w:rsid w:val="00437965"/>
    <w:rsid w:val="00467EF5"/>
    <w:rsid w:val="004C4DA7"/>
    <w:rsid w:val="004C6333"/>
    <w:rsid w:val="005357C2"/>
    <w:rsid w:val="00955911"/>
    <w:rsid w:val="00A64C22"/>
    <w:rsid w:val="00B26E8A"/>
    <w:rsid w:val="00B71479"/>
    <w:rsid w:val="00E6173E"/>
    <w:rsid w:val="00F17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00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93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</TotalTime>
  <Pages>3</Pages>
  <Words>277</Words>
  <Characters>1582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dcterms:created xsi:type="dcterms:W3CDTF">2020-06-19T10:15:00Z</dcterms:created>
  <dcterms:modified xsi:type="dcterms:W3CDTF">2020-07-30T08:06:00Z</dcterms:modified>
</cp:coreProperties>
</file>