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2AA" w:rsidRDefault="008542AA" w:rsidP="0009639C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32"/>
          <w:szCs w:val="32"/>
        </w:rPr>
      </w:pPr>
      <w:r>
        <w:rPr>
          <w:spacing w:val="8"/>
          <w:sz w:val="32"/>
          <w:szCs w:val="32"/>
        </w:rPr>
        <w:t>ПРОЕКТ</w:t>
      </w:r>
    </w:p>
    <w:p w:rsidR="008542AA" w:rsidRPr="00E06901" w:rsidRDefault="008542AA" w:rsidP="00713A8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2"/>
          <w:szCs w:val="22"/>
        </w:rPr>
      </w:pPr>
      <w:r w:rsidRPr="00E06901">
        <w:rPr>
          <w:spacing w:val="8"/>
          <w:sz w:val="22"/>
          <w:szCs w:val="22"/>
        </w:rPr>
        <w:t xml:space="preserve">Совет депутатов </w:t>
      </w:r>
      <w:r>
        <w:rPr>
          <w:spacing w:val="8"/>
          <w:sz w:val="22"/>
          <w:szCs w:val="22"/>
        </w:rPr>
        <w:t xml:space="preserve">Ардатовского </w:t>
      </w:r>
      <w:r w:rsidRPr="00E06901">
        <w:rPr>
          <w:spacing w:val="8"/>
          <w:sz w:val="22"/>
          <w:szCs w:val="22"/>
        </w:rPr>
        <w:t xml:space="preserve">сельского поселения </w:t>
      </w:r>
    </w:p>
    <w:p w:rsidR="008542AA" w:rsidRPr="00E06901" w:rsidRDefault="008542AA" w:rsidP="00713A8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2"/>
          <w:szCs w:val="22"/>
        </w:rPr>
      </w:pPr>
      <w:r w:rsidRPr="00E06901">
        <w:rPr>
          <w:spacing w:val="8"/>
          <w:sz w:val="22"/>
          <w:szCs w:val="22"/>
        </w:rPr>
        <w:t>Ардатовского муниципального района РМ</w:t>
      </w:r>
    </w:p>
    <w:p w:rsidR="008542AA" w:rsidRPr="00E06901" w:rsidRDefault="008542AA" w:rsidP="00713A8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2"/>
          <w:szCs w:val="22"/>
        </w:rPr>
      </w:pPr>
      <w:r>
        <w:rPr>
          <w:spacing w:val="8"/>
          <w:sz w:val="22"/>
          <w:szCs w:val="22"/>
        </w:rPr>
        <w:t>шестого</w:t>
      </w:r>
      <w:r w:rsidRPr="00E06901">
        <w:rPr>
          <w:spacing w:val="8"/>
          <w:sz w:val="22"/>
          <w:szCs w:val="22"/>
        </w:rPr>
        <w:t xml:space="preserve"> созыва </w:t>
      </w:r>
    </w:p>
    <w:p w:rsidR="008542AA" w:rsidRPr="00E06901" w:rsidRDefault="008542AA" w:rsidP="00713A8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2"/>
          <w:szCs w:val="22"/>
        </w:rPr>
      </w:pPr>
      <w:r>
        <w:rPr>
          <w:spacing w:val="8"/>
          <w:sz w:val="22"/>
          <w:szCs w:val="22"/>
        </w:rPr>
        <w:t>пос.ст. Ардатов</w:t>
      </w:r>
    </w:p>
    <w:p w:rsidR="008542AA" w:rsidRPr="00E06901" w:rsidRDefault="008542AA" w:rsidP="00713A8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2"/>
          <w:szCs w:val="22"/>
        </w:rPr>
      </w:pPr>
    </w:p>
    <w:p w:rsidR="008542AA" w:rsidRPr="00E06901" w:rsidRDefault="008542AA" w:rsidP="00713A87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2"/>
          <w:szCs w:val="22"/>
        </w:rPr>
      </w:pPr>
      <w:r w:rsidRPr="00E06901">
        <w:rPr>
          <w:spacing w:val="8"/>
          <w:sz w:val="22"/>
          <w:szCs w:val="22"/>
        </w:rPr>
        <w:t>РЕШЕНИЕ</w:t>
      </w:r>
    </w:p>
    <w:p w:rsidR="008542AA" w:rsidRPr="00E06901" w:rsidRDefault="008542AA" w:rsidP="009846D0">
      <w:pPr>
        <w:jc w:val="both"/>
        <w:outlineLvl w:val="0"/>
        <w:rPr>
          <w:bCs/>
          <w:caps/>
          <w:sz w:val="22"/>
          <w:szCs w:val="22"/>
        </w:rPr>
      </w:pPr>
      <w:r w:rsidRPr="00E06901">
        <w:rPr>
          <w:b/>
          <w:sz w:val="22"/>
          <w:szCs w:val="22"/>
        </w:rPr>
        <w:t xml:space="preserve">    </w:t>
      </w:r>
      <w:r>
        <w:rPr>
          <w:sz w:val="22"/>
          <w:szCs w:val="22"/>
        </w:rPr>
        <w:t>От ____________2020</w:t>
      </w:r>
      <w:r w:rsidRPr="00E06901">
        <w:rPr>
          <w:sz w:val="22"/>
          <w:szCs w:val="22"/>
        </w:rPr>
        <w:t xml:space="preserve">г                                                                             </w:t>
      </w:r>
      <w:r>
        <w:rPr>
          <w:sz w:val="22"/>
          <w:szCs w:val="22"/>
        </w:rPr>
        <w:t xml:space="preserve">                            </w:t>
      </w:r>
      <w:r w:rsidRPr="00E06901">
        <w:rPr>
          <w:sz w:val="22"/>
          <w:szCs w:val="22"/>
        </w:rPr>
        <w:t>№</w:t>
      </w:r>
      <w:r w:rsidRPr="00E06901">
        <w:rPr>
          <w:sz w:val="22"/>
          <w:szCs w:val="22"/>
        </w:rPr>
        <w:tab/>
      </w:r>
      <w:r w:rsidRPr="00E06901">
        <w:rPr>
          <w:rFonts w:ascii="Arial" w:hAnsi="Arial" w:cs="Arial"/>
          <w:sz w:val="22"/>
          <w:szCs w:val="22"/>
        </w:rPr>
        <w:tab/>
      </w:r>
      <w:r w:rsidRPr="00E06901">
        <w:rPr>
          <w:bCs/>
          <w:caps/>
          <w:sz w:val="22"/>
          <w:szCs w:val="22"/>
        </w:rPr>
        <w:t xml:space="preserve"> </w:t>
      </w:r>
    </w:p>
    <w:p w:rsidR="008542AA" w:rsidRPr="00E06901" w:rsidRDefault="008542AA" w:rsidP="00F564F6">
      <w:pPr>
        <w:pStyle w:val="Title"/>
        <w:rPr>
          <w:rFonts w:ascii="Times New Roman" w:hAnsi="Times New Roman" w:cs="Times New Roman"/>
          <w:b w:val="0"/>
          <w:sz w:val="22"/>
          <w:szCs w:val="22"/>
        </w:rPr>
      </w:pPr>
      <w:r w:rsidRPr="00E06901">
        <w:rPr>
          <w:rFonts w:ascii="Times New Roman" w:hAnsi="Times New Roman" w:cs="Times New Roman"/>
          <w:b w:val="0"/>
          <w:sz w:val="22"/>
          <w:szCs w:val="22"/>
        </w:rPr>
        <w:t xml:space="preserve">О бюджете </w:t>
      </w:r>
      <w:r>
        <w:rPr>
          <w:rFonts w:ascii="Times New Roman" w:hAnsi="Times New Roman" w:cs="Times New Roman"/>
          <w:b w:val="0"/>
          <w:sz w:val="22"/>
          <w:szCs w:val="22"/>
        </w:rPr>
        <w:t>Ардатовского</w:t>
      </w:r>
      <w:r w:rsidRPr="00E06901">
        <w:rPr>
          <w:rFonts w:ascii="Times New Roman" w:hAnsi="Times New Roman" w:cs="Times New Roman"/>
          <w:b w:val="0"/>
          <w:sz w:val="22"/>
          <w:szCs w:val="22"/>
        </w:rPr>
        <w:t xml:space="preserve"> сельского поселения Ардатовского муниципального ра</w:t>
      </w:r>
      <w:r>
        <w:rPr>
          <w:rFonts w:ascii="Times New Roman" w:hAnsi="Times New Roman" w:cs="Times New Roman"/>
          <w:b w:val="0"/>
          <w:sz w:val="22"/>
          <w:szCs w:val="22"/>
        </w:rPr>
        <w:t>йона Республики Мордовия  на 2021 и плановый период 2022-2023годов.</w:t>
      </w:r>
    </w:p>
    <w:p w:rsidR="008542AA" w:rsidRPr="00E06901" w:rsidRDefault="008542AA" w:rsidP="00713A87">
      <w:pPr>
        <w:ind w:firstLine="709"/>
        <w:jc w:val="both"/>
        <w:rPr>
          <w:sz w:val="22"/>
          <w:szCs w:val="22"/>
        </w:rPr>
      </w:pPr>
      <w:r w:rsidRPr="00E06901">
        <w:rPr>
          <w:sz w:val="22"/>
          <w:szCs w:val="22"/>
        </w:rPr>
        <w:t>В Соответствии с Бюджетным кодексом Российской Федерации, Законом Республики Мордовия «О республиканском бюд</w:t>
      </w:r>
      <w:r>
        <w:rPr>
          <w:sz w:val="22"/>
          <w:szCs w:val="22"/>
        </w:rPr>
        <w:t>жете Республики Мордовия на 2021 год и на плановый период 2022 и 2023</w:t>
      </w:r>
      <w:r w:rsidRPr="00E06901">
        <w:rPr>
          <w:sz w:val="22"/>
          <w:szCs w:val="22"/>
        </w:rPr>
        <w:t xml:space="preserve"> годов» и на основании прогноза социально-экономического развития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сельского поселения Ардатовского муниципального района Совет депутатов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 сельского поселения Ардатовского муниципального района Республики Мордовия решил:</w:t>
      </w:r>
    </w:p>
    <w:p w:rsidR="008542AA" w:rsidRPr="00E06901" w:rsidRDefault="008542AA" w:rsidP="00713A87">
      <w:pPr>
        <w:ind w:firstLine="709"/>
        <w:jc w:val="both"/>
        <w:rPr>
          <w:sz w:val="22"/>
          <w:szCs w:val="22"/>
        </w:rPr>
      </w:pPr>
    </w:p>
    <w:p w:rsidR="008542AA" w:rsidRPr="00E06901" w:rsidRDefault="008542AA" w:rsidP="001503F0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E06901">
        <w:rPr>
          <w:bCs/>
          <w:sz w:val="22"/>
          <w:szCs w:val="22"/>
        </w:rPr>
        <w:t xml:space="preserve">Статья 1. Основные характеристики бюджета </w:t>
      </w:r>
      <w:r>
        <w:rPr>
          <w:bCs/>
          <w:sz w:val="22"/>
          <w:szCs w:val="22"/>
        </w:rPr>
        <w:t>Ардатовского</w:t>
      </w:r>
      <w:r w:rsidRPr="00E06901">
        <w:rPr>
          <w:bCs/>
          <w:sz w:val="22"/>
          <w:szCs w:val="22"/>
        </w:rPr>
        <w:t xml:space="preserve"> сельского поселения Ардатовского муниципального района Республики Мордовия</w:t>
      </w:r>
    </w:p>
    <w:p w:rsidR="008542AA" w:rsidRPr="00E06901" w:rsidRDefault="008542AA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</w:p>
    <w:p w:rsidR="008542AA" w:rsidRPr="00E06901" w:rsidRDefault="008542AA" w:rsidP="00713A87">
      <w:pPr>
        <w:ind w:firstLine="709"/>
        <w:jc w:val="both"/>
        <w:rPr>
          <w:sz w:val="22"/>
          <w:szCs w:val="22"/>
        </w:rPr>
      </w:pPr>
      <w:r w:rsidRPr="00E06901">
        <w:rPr>
          <w:bCs/>
          <w:sz w:val="22"/>
          <w:szCs w:val="22"/>
        </w:rPr>
        <w:t xml:space="preserve">1. </w:t>
      </w:r>
      <w:r w:rsidRPr="00E06901">
        <w:rPr>
          <w:sz w:val="22"/>
          <w:szCs w:val="22"/>
        </w:rPr>
        <w:t xml:space="preserve">Утвердить бюджет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сельского поселения Ардатовского муниципального района  (далее – бюд</w:t>
      </w:r>
      <w:r>
        <w:rPr>
          <w:sz w:val="22"/>
          <w:szCs w:val="22"/>
        </w:rPr>
        <w:t>жет сельского поселения) на 2021</w:t>
      </w:r>
      <w:r w:rsidRPr="00E06901">
        <w:rPr>
          <w:sz w:val="22"/>
          <w:szCs w:val="22"/>
        </w:rPr>
        <w:t xml:space="preserve"> год по доходам в сумме </w:t>
      </w:r>
      <w:r>
        <w:rPr>
          <w:sz w:val="22"/>
          <w:szCs w:val="22"/>
        </w:rPr>
        <w:t>1255,7</w:t>
      </w:r>
      <w:r w:rsidRPr="00E06901">
        <w:rPr>
          <w:sz w:val="22"/>
          <w:szCs w:val="22"/>
        </w:rPr>
        <w:t xml:space="preserve"> тыс. р</w:t>
      </w:r>
      <w:r>
        <w:rPr>
          <w:sz w:val="22"/>
          <w:szCs w:val="22"/>
        </w:rPr>
        <w:t>ублей, расходам в сумме 1279,1 тыс. рублей с превышением расходов над доходами  в  сумме 23,4 тыс. рублей, исходя из уровня инфляции, не превышающего 5,0 процентов (декабрь 2021 года к декабрю 2020 года).</w:t>
      </w:r>
    </w:p>
    <w:p w:rsidR="008542AA" w:rsidRPr="00E06901" w:rsidRDefault="008542AA" w:rsidP="00C10466">
      <w:pPr>
        <w:ind w:firstLine="709"/>
        <w:jc w:val="both"/>
        <w:rPr>
          <w:sz w:val="22"/>
          <w:szCs w:val="22"/>
        </w:rPr>
      </w:pPr>
      <w:r>
        <w:rPr>
          <w:bCs/>
          <w:sz w:val="22"/>
          <w:szCs w:val="22"/>
        </w:rPr>
        <w:t>2</w:t>
      </w:r>
      <w:r w:rsidRPr="00E06901">
        <w:rPr>
          <w:bCs/>
          <w:sz w:val="22"/>
          <w:szCs w:val="22"/>
        </w:rPr>
        <w:t xml:space="preserve">. </w:t>
      </w:r>
      <w:r w:rsidRPr="00E06901">
        <w:rPr>
          <w:sz w:val="22"/>
          <w:szCs w:val="22"/>
        </w:rPr>
        <w:t xml:space="preserve">Утвердить бюджет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сельского поселения Ардатовского муниципального района  (далее – бюд</w:t>
      </w:r>
      <w:r>
        <w:rPr>
          <w:sz w:val="22"/>
          <w:szCs w:val="22"/>
        </w:rPr>
        <w:t>жет сельского поселения) на 2022</w:t>
      </w:r>
      <w:r w:rsidRPr="00E06901">
        <w:rPr>
          <w:sz w:val="22"/>
          <w:szCs w:val="22"/>
        </w:rPr>
        <w:t xml:space="preserve"> год по доходам в сумме </w:t>
      </w:r>
      <w:r>
        <w:rPr>
          <w:sz w:val="22"/>
          <w:szCs w:val="22"/>
        </w:rPr>
        <w:t>1364,3</w:t>
      </w:r>
      <w:r w:rsidRPr="00E06901">
        <w:rPr>
          <w:sz w:val="22"/>
          <w:szCs w:val="22"/>
        </w:rPr>
        <w:t xml:space="preserve"> тыс. р</w:t>
      </w:r>
      <w:r>
        <w:rPr>
          <w:sz w:val="22"/>
          <w:szCs w:val="22"/>
        </w:rPr>
        <w:t>ублей, расходам в сумме 1389,0 тыс. рублей с превышением расходов над доходами  в  сумме 24,7 тыс. рублей, исходя из уровня инфляции, не превышающего 5,0 процентов (декабрь 2022 года к декабрю 2021 года).</w:t>
      </w:r>
    </w:p>
    <w:p w:rsidR="008542AA" w:rsidRPr="00E06901" w:rsidRDefault="008542AA" w:rsidP="00C10466">
      <w:pPr>
        <w:ind w:firstLine="709"/>
        <w:jc w:val="both"/>
        <w:rPr>
          <w:sz w:val="22"/>
          <w:szCs w:val="22"/>
        </w:rPr>
      </w:pPr>
      <w:r>
        <w:rPr>
          <w:bCs/>
          <w:sz w:val="22"/>
          <w:szCs w:val="22"/>
        </w:rPr>
        <w:t>3</w:t>
      </w:r>
      <w:r w:rsidRPr="00E06901">
        <w:rPr>
          <w:bCs/>
          <w:sz w:val="22"/>
          <w:szCs w:val="22"/>
        </w:rPr>
        <w:t xml:space="preserve">. </w:t>
      </w:r>
      <w:r w:rsidRPr="00E06901">
        <w:rPr>
          <w:sz w:val="22"/>
          <w:szCs w:val="22"/>
        </w:rPr>
        <w:t xml:space="preserve">Утвердить бюджет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сельского поселения Ардатовского муниципального района  (далее – бюд</w:t>
      </w:r>
      <w:r>
        <w:rPr>
          <w:sz w:val="22"/>
          <w:szCs w:val="22"/>
        </w:rPr>
        <w:t>жет сельского поселения) на 2023</w:t>
      </w:r>
      <w:r w:rsidRPr="00E06901">
        <w:rPr>
          <w:sz w:val="22"/>
          <w:szCs w:val="22"/>
        </w:rPr>
        <w:t xml:space="preserve"> год по доходам в сумме </w:t>
      </w:r>
      <w:r>
        <w:rPr>
          <w:sz w:val="22"/>
          <w:szCs w:val="22"/>
        </w:rPr>
        <w:t>1428,5</w:t>
      </w:r>
      <w:r w:rsidRPr="00E06901">
        <w:rPr>
          <w:sz w:val="22"/>
          <w:szCs w:val="22"/>
        </w:rPr>
        <w:t xml:space="preserve"> тыс. р</w:t>
      </w:r>
      <w:r>
        <w:rPr>
          <w:sz w:val="22"/>
          <w:szCs w:val="22"/>
        </w:rPr>
        <w:t>ублей, расходам в сумме 1454,1 тыс. рублей с превышением расходов над доходами  в  сумме 25,6 тыс. рублей, исходя из уровня инфляции, не превышающего 5,0 процентов (декабрь 2023 года к декабрю 2022 года).</w:t>
      </w:r>
    </w:p>
    <w:p w:rsidR="008542AA" w:rsidRPr="00E06901" w:rsidRDefault="008542AA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  <w:highlight w:val="yellow"/>
        </w:rPr>
      </w:pPr>
    </w:p>
    <w:p w:rsidR="008542AA" w:rsidRPr="00E06901" w:rsidRDefault="008542AA" w:rsidP="001503F0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E06901">
        <w:rPr>
          <w:sz w:val="22"/>
          <w:szCs w:val="22"/>
        </w:rPr>
        <w:t>Статья 2. Главные администраторы доходов бюджета</w:t>
      </w:r>
      <w:r w:rsidRPr="00E06901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Ардатовского</w:t>
      </w:r>
      <w:r w:rsidRPr="00E06901">
        <w:rPr>
          <w:bCs/>
          <w:sz w:val="22"/>
          <w:szCs w:val="22"/>
        </w:rPr>
        <w:t xml:space="preserve"> сельского поселения Ардатовского муниципального района Республики Мордовия</w:t>
      </w:r>
      <w:r w:rsidRPr="00E06901">
        <w:rPr>
          <w:sz w:val="22"/>
          <w:szCs w:val="22"/>
        </w:rPr>
        <w:t xml:space="preserve"> и главные администраторы источников финансирования дефицита бюджета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сельского поселения </w:t>
      </w:r>
      <w:r w:rsidRPr="00E06901">
        <w:rPr>
          <w:bCs/>
          <w:sz w:val="22"/>
          <w:szCs w:val="22"/>
        </w:rPr>
        <w:t>Ардатовского муниципального района Республики Мордовия</w:t>
      </w:r>
    </w:p>
    <w:p w:rsidR="008542AA" w:rsidRPr="00E06901" w:rsidRDefault="008542AA" w:rsidP="00713A87">
      <w:pPr>
        <w:autoSpaceDE w:val="0"/>
        <w:autoSpaceDN w:val="0"/>
        <w:adjustRightInd w:val="0"/>
        <w:ind w:left="2340" w:firstLine="709"/>
        <w:jc w:val="both"/>
        <w:rPr>
          <w:b/>
          <w:sz w:val="22"/>
          <w:szCs w:val="22"/>
        </w:rPr>
      </w:pPr>
    </w:p>
    <w:p w:rsidR="008542AA" w:rsidRPr="00E06901" w:rsidRDefault="008542AA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E06901">
        <w:rPr>
          <w:bCs/>
          <w:sz w:val="22"/>
          <w:szCs w:val="22"/>
        </w:rPr>
        <w:t xml:space="preserve">1. Утвердить </w:t>
      </w:r>
      <w:hyperlink r:id="rId5" w:history="1">
        <w:r w:rsidRPr="00E06901">
          <w:rPr>
            <w:rStyle w:val="Hyperlink"/>
            <w:bCs/>
            <w:color w:val="auto"/>
            <w:sz w:val="22"/>
            <w:szCs w:val="22"/>
          </w:rPr>
          <w:t>перечень</w:t>
        </w:r>
      </w:hyperlink>
      <w:r w:rsidRPr="00E06901">
        <w:rPr>
          <w:bCs/>
          <w:sz w:val="22"/>
          <w:szCs w:val="22"/>
        </w:rPr>
        <w:t xml:space="preserve">  администраторов доходов бюджета </w:t>
      </w:r>
      <w:r>
        <w:rPr>
          <w:bCs/>
          <w:sz w:val="22"/>
          <w:szCs w:val="22"/>
        </w:rPr>
        <w:t>Ардатовского</w:t>
      </w:r>
      <w:r w:rsidRPr="00E06901">
        <w:rPr>
          <w:bCs/>
          <w:sz w:val="22"/>
          <w:szCs w:val="22"/>
        </w:rPr>
        <w:t xml:space="preserve"> сельского поселения Ардатовского муниципального района Республики Мордовия согласно приложению 1 к настоящему Решению.</w:t>
      </w:r>
    </w:p>
    <w:p w:rsidR="008542AA" w:rsidRPr="00E06901" w:rsidRDefault="008542AA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E06901">
        <w:rPr>
          <w:bCs/>
          <w:sz w:val="22"/>
          <w:szCs w:val="22"/>
        </w:rPr>
        <w:t>2. Утвердить п</w:t>
      </w:r>
      <w:hyperlink r:id="rId6" w:history="1">
        <w:r w:rsidRPr="00E06901">
          <w:rPr>
            <w:rStyle w:val="Hyperlink"/>
            <w:bCs/>
            <w:color w:val="auto"/>
            <w:sz w:val="22"/>
            <w:szCs w:val="22"/>
          </w:rPr>
          <w:t>еречень</w:t>
        </w:r>
      </w:hyperlink>
      <w:r w:rsidRPr="00E06901">
        <w:rPr>
          <w:bCs/>
          <w:sz w:val="22"/>
          <w:szCs w:val="22"/>
        </w:rPr>
        <w:t xml:space="preserve">  администраторов источников финансирования дефицита бюджета </w:t>
      </w:r>
      <w:r>
        <w:rPr>
          <w:bCs/>
          <w:sz w:val="22"/>
          <w:szCs w:val="22"/>
        </w:rPr>
        <w:t>Ардатовского</w:t>
      </w:r>
      <w:r w:rsidRPr="00E06901">
        <w:rPr>
          <w:bCs/>
          <w:sz w:val="22"/>
          <w:szCs w:val="22"/>
        </w:rPr>
        <w:t xml:space="preserve"> сельского поселения Ардатовского муниципального района Республики Мордовия согласно приложению 2 к настоящему Решению.</w:t>
      </w:r>
    </w:p>
    <w:p w:rsidR="008542AA" w:rsidRPr="00E06901" w:rsidRDefault="008542AA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E06901">
        <w:rPr>
          <w:bCs/>
          <w:sz w:val="22"/>
          <w:szCs w:val="22"/>
        </w:rPr>
        <w:t xml:space="preserve">3. Доходы бюджета </w:t>
      </w:r>
      <w:r>
        <w:rPr>
          <w:bCs/>
          <w:sz w:val="22"/>
          <w:szCs w:val="22"/>
        </w:rPr>
        <w:t>Ардатовского</w:t>
      </w:r>
      <w:r w:rsidRPr="00E06901">
        <w:rPr>
          <w:bCs/>
          <w:sz w:val="22"/>
          <w:szCs w:val="22"/>
        </w:rPr>
        <w:t xml:space="preserve"> сельского поселения Ардатовского муниципального района формируются в соответствии с классификацией доходов бюджетов Российской Федерации в суммах согласно приложению 3 к настоящему Решению.</w:t>
      </w:r>
    </w:p>
    <w:p w:rsidR="008542AA" w:rsidRPr="00E06901" w:rsidRDefault="008542AA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</w:p>
    <w:p w:rsidR="008542AA" w:rsidRPr="00E06901" w:rsidRDefault="008542AA" w:rsidP="001503F0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E06901">
        <w:rPr>
          <w:bCs/>
          <w:sz w:val="22"/>
          <w:szCs w:val="22"/>
        </w:rPr>
        <w:t xml:space="preserve">Статья 3. Общая характеристика доходов бюджета </w:t>
      </w:r>
      <w:r>
        <w:rPr>
          <w:bCs/>
          <w:sz w:val="22"/>
          <w:szCs w:val="22"/>
        </w:rPr>
        <w:t>Ардатовского</w:t>
      </w:r>
      <w:r w:rsidRPr="00E06901">
        <w:rPr>
          <w:bCs/>
          <w:sz w:val="22"/>
          <w:szCs w:val="22"/>
        </w:rPr>
        <w:t xml:space="preserve"> сельского поселения Ардатовского муниципального района</w:t>
      </w:r>
    </w:p>
    <w:p w:rsidR="008542AA" w:rsidRPr="00E06901" w:rsidRDefault="008542AA" w:rsidP="00713A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:rsidR="008542AA" w:rsidRPr="00E06901" w:rsidRDefault="008542AA" w:rsidP="00713A87">
      <w:pPr>
        <w:ind w:firstLine="709"/>
        <w:jc w:val="both"/>
        <w:rPr>
          <w:sz w:val="22"/>
          <w:szCs w:val="22"/>
        </w:rPr>
      </w:pPr>
      <w:r w:rsidRPr="00E06901">
        <w:rPr>
          <w:sz w:val="22"/>
          <w:szCs w:val="22"/>
        </w:rPr>
        <w:t xml:space="preserve">Доходы бюджета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сельского поселения Ардатовского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 </w:t>
      </w:r>
    </w:p>
    <w:p w:rsidR="008542AA" w:rsidRPr="00E06901" w:rsidRDefault="008542AA" w:rsidP="00713A87">
      <w:pPr>
        <w:ind w:firstLine="709"/>
        <w:jc w:val="both"/>
        <w:rPr>
          <w:sz w:val="22"/>
          <w:szCs w:val="22"/>
        </w:rPr>
      </w:pPr>
    </w:p>
    <w:p w:rsidR="008542AA" w:rsidRPr="00E06901" w:rsidRDefault="008542AA" w:rsidP="001503F0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E06901">
        <w:rPr>
          <w:bCs/>
          <w:sz w:val="22"/>
          <w:szCs w:val="22"/>
        </w:rPr>
        <w:t xml:space="preserve">Статья 4. Безвозмездные поступления в бюджет </w:t>
      </w:r>
      <w:r>
        <w:rPr>
          <w:bCs/>
          <w:sz w:val="22"/>
          <w:szCs w:val="22"/>
        </w:rPr>
        <w:t>Ардатовского</w:t>
      </w:r>
      <w:r w:rsidRPr="00E06901">
        <w:rPr>
          <w:bCs/>
          <w:sz w:val="22"/>
          <w:szCs w:val="22"/>
        </w:rPr>
        <w:t xml:space="preserve"> сельского поселения Ардатовского муниципального района Республики Мордовия</w:t>
      </w:r>
    </w:p>
    <w:p w:rsidR="008542AA" w:rsidRPr="00E06901" w:rsidRDefault="008542AA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</w:p>
    <w:p w:rsidR="008542AA" w:rsidRPr="00E06901" w:rsidRDefault="008542AA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E06901">
        <w:rPr>
          <w:bCs/>
          <w:sz w:val="22"/>
          <w:szCs w:val="22"/>
        </w:rPr>
        <w:t xml:space="preserve">Утвердить объем безвозмездных поступлений в бюджет </w:t>
      </w:r>
      <w:r>
        <w:rPr>
          <w:bCs/>
          <w:sz w:val="22"/>
          <w:szCs w:val="22"/>
        </w:rPr>
        <w:t>Ардатовского</w:t>
      </w:r>
      <w:r w:rsidRPr="00E06901">
        <w:rPr>
          <w:bCs/>
          <w:sz w:val="22"/>
          <w:szCs w:val="22"/>
        </w:rPr>
        <w:t xml:space="preserve"> сельского поселения Ардатовского муниципального ра</w:t>
      </w:r>
      <w:r>
        <w:rPr>
          <w:bCs/>
          <w:sz w:val="22"/>
          <w:szCs w:val="22"/>
        </w:rPr>
        <w:t>йона Республики Мордовия на 2021</w:t>
      </w:r>
      <w:r w:rsidRPr="00E06901">
        <w:rPr>
          <w:bCs/>
          <w:sz w:val="22"/>
          <w:szCs w:val="22"/>
        </w:rPr>
        <w:t xml:space="preserve"> год</w:t>
      </w:r>
      <w:r>
        <w:rPr>
          <w:bCs/>
          <w:sz w:val="22"/>
          <w:szCs w:val="22"/>
        </w:rPr>
        <w:t xml:space="preserve"> и плановый период  2022 и 2023 годов</w:t>
      </w:r>
      <w:r w:rsidRPr="00E06901">
        <w:rPr>
          <w:bCs/>
          <w:sz w:val="22"/>
          <w:szCs w:val="22"/>
        </w:rPr>
        <w:t xml:space="preserve"> согласно приложению 4 к настоящему Решению.</w:t>
      </w:r>
    </w:p>
    <w:p w:rsidR="008542AA" w:rsidRPr="00E06901" w:rsidRDefault="008542AA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  <w:highlight w:val="yellow"/>
        </w:rPr>
      </w:pPr>
    </w:p>
    <w:p w:rsidR="008542AA" w:rsidRPr="00E06901" w:rsidRDefault="008542AA" w:rsidP="001503F0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E06901">
        <w:rPr>
          <w:bCs/>
          <w:sz w:val="22"/>
          <w:szCs w:val="22"/>
        </w:rPr>
        <w:t xml:space="preserve">Статья 5. Распределение расходов бюджета </w:t>
      </w:r>
      <w:r>
        <w:rPr>
          <w:bCs/>
          <w:sz w:val="22"/>
          <w:szCs w:val="22"/>
        </w:rPr>
        <w:t>Ардатовского</w:t>
      </w:r>
      <w:r w:rsidRPr="00E06901">
        <w:rPr>
          <w:bCs/>
          <w:sz w:val="22"/>
          <w:szCs w:val="22"/>
        </w:rPr>
        <w:t xml:space="preserve"> сельского поселения Ардатовского муниципального района Республики Мордовия</w:t>
      </w:r>
    </w:p>
    <w:p w:rsidR="008542AA" w:rsidRPr="00E06901" w:rsidRDefault="008542AA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</w:p>
    <w:p w:rsidR="008542AA" w:rsidRPr="00E06901" w:rsidRDefault="008542AA" w:rsidP="00B71B3A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E06901">
        <w:rPr>
          <w:bCs/>
          <w:sz w:val="22"/>
          <w:szCs w:val="22"/>
        </w:rPr>
        <w:t>Утвердить:</w:t>
      </w:r>
      <w:bookmarkStart w:id="0" w:name="Par42"/>
      <w:bookmarkEnd w:id="0"/>
      <w:r w:rsidRPr="00E06901">
        <w:rPr>
          <w:bCs/>
          <w:sz w:val="22"/>
          <w:szCs w:val="22"/>
        </w:rPr>
        <w:t xml:space="preserve"> распределение бюджетных ассигнований бюджета </w:t>
      </w:r>
      <w:r>
        <w:rPr>
          <w:bCs/>
          <w:sz w:val="22"/>
          <w:szCs w:val="22"/>
        </w:rPr>
        <w:t>Ардатовского</w:t>
      </w:r>
      <w:r w:rsidRPr="00E06901">
        <w:rPr>
          <w:bCs/>
          <w:sz w:val="22"/>
          <w:szCs w:val="22"/>
        </w:rPr>
        <w:t xml:space="preserve"> сельского поселения Ардатовского муниципального района Республики Мордовия </w:t>
      </w:r>
      <w:r w:rsidRPr="00E06901">
        <w:rPr>
          <w:sz w:val="22"/>
          <w:szCs w:val="22"/>
        </w:rPr>
        <w:t xml:space="preserve">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</w:t>
      </w:r>
      <w:r>
        <w:rPr>
          <w:bCs/>
          <w:sz w:val="22"/>
          <w:szCs w:val="22"/>
        </w:rPr>
        <w:t>на 2021</w:t>
      </w:r>
      <w:r w:rsidRPr="00E06901">
        <w:rPr>
          <w:bCs/>
          <w:sz w:val="22"/>
          <w:szCs w:val="22"/>
        </w:rPr>
        <w:t xml:space="preserve"> год</w:t>
      </w:r>
      <w:r w:rsidRPr="00EC4AC3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 и плановый период  2022 и 2023 годов</w:t>
      </w:r>
      <w:r w:rsidRPr="00E06901">
        <w:rPr>
          <w:bCs/>
          <w:sz w:val="22"/>
          <w:szCs w:val="22"/>
        </w:rPr>
        <w:t xml:space="preserve">  согласно приложению 5 к настоящему Решению;</w:t>
      </w:r>
    </w:p>
    <w:p w:rsidR="008542AA" w:rsidRPr="00E06901" w:rsidRDefault="008542AA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E06901">
        <w:rPr>
          <w:sz w:val="22"/>
          <w:szCs w:val="22"/>
        </w:rPr>
        <w:t xml:space="preserve">ведомственную структуру расходов бюджета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 сельского поселения </w:t>
      </w:r>
      <w:r w:rsidRPr="00E06901">
        <w:rPr>
          <w:bCs/>
          <w:sz w:val="22"/>
          <w:szCs w:val="22"/>
        </w:rPr>
        <w:t>Ардатовского муниципального района Республики Мордовия н</w:t>
      </w:r>
      <w:r>
        <w:rPr>
          <w:bCs/>
          <w:sz w:val="22"/>
          <w:szCs w:val="22"/>
        </w:rPr>
        <w:t>а 2021</w:t>
      </w:r>
      <w:r w:rsidRPr="00EC4AC3">
        <w:rPr>
          <w:bCs/>
          <w:sz w:val="22"/>
          <w:szCs w:val="22"/>
        </w:rPr>
        <w:t xml:space="preserve"> </w:t>
      </w:r>
      <w:r w:rsidRPr="00E06901">
        <w:rPr>
          <w:bCs/>
          <w:sz w:val="22"/>
          <w:szCs w:val="22"/>
        </w:rPr>
        <w:t>год</w:t>
      </w:r>
      <w:r>
        <w:rPr>
          <w:bCs/>
          <w:sz w:val="22"/>
          <w:szCs w:val="22"/>
        </w:rPr>
        <w:t xml:space="preserve"> и плановый период  2022 и 2023 годов</w:t>
      </w:r>
      <w:r w:rsidRPr="00E06901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 </w:t>
      </w:r>
      <w:r w:rsidRPr="00E06901">
        <w:rPr>
          <w:bCs/>
          <w:sz w:val="22"/>
          <w:szCs w:val="22"/>
        </w:rPr>
        <w:t xml:space="preserve"> согласно </w:t>
      </w:r>
      <w:hyperlink r:id="rId7" w:history="1">
        <w:r w:rsidRPr="00E06901">
          <w:rPr>
            <w:rStyle w:val="Hyperlink"/>
            <w:bCs/>
            <w:color w:val="auto"/>
            <w:sz w:val="22"/>
            <w:szCs w:val="22"/>
          </w:rPr>
          <w:t xml:space="preserve">приложению </w:t>
        </w:r>
      </w:hyperlink>
      <w:r w:rsidRPr="00E06901">
        <w:rPr>
          <w:bCs/>
          <w:sz w:val="22"/>
          <w:szCs w:val="22"/>
        </w:rPr>
        <w:t>6 к настоящему Решению;</w:t>
      </w:r>
    </w:p>
    <w:p w:rsidR="008542AA" w:rsidRPr="00E06901" w:rsidRDefault="008542AA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E06901">
        <w:rPr>
          <w:bCs/>
          <w:sz w:val="22"/>
          <w:szCs w:val="22"/>
        </w:rPr>
        <w:t>распределение бюджетных</w:t>
      </w:r>
      <w:r>
        <w:rPr>
          <w:bCs/>
          <w:sz w:val="22"/>
          <w:szCs w:val="22"/>
        </w:rPr>
        <w:t xml:space="preserve"> ассигнований бюджета Ардатовского</w:t>
      </w:r>
      <w:r w:rsidRPr="00E06901">
        <w:rPr>
          <w:bCs/>
          <w:sz w:val="22"/>
          <w:szCs w:val="22"/>
        </w:rPr>
        <w:t xml:space="preserve"> сельского поселения Ардатовского муниципального района Республики Мордовия</w:t>
      </w:r>
      <w:r w:rsidRPr="00E06901">
        <w:rPr>
          <w:sz w:val="22"/>
          <w:szCs w:val="22"/>
        </w:rPr>
        <w:t xml:space="preserve"> по целевым статьям (муниципальных программам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</w:t>
      </w:r>
      <w:r w:rsidRPr="00E06901">
        <w:rPr>
          <w:bCs/>
          <w:sz w:val="22"/>
          <w:szCs w:val="22"/>
        </w:rPr>
        <w:t>2020 год</w:t>
      </w:r>
      <w:r w:rsidRPr="00EC4AC3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 и плановый период  2022 и 2023годов</w:t>
      </w:r>
      <w:r w:rsidRPr="00E06901">
        <w:rPr>
          <w:bCs/>
          <w:sz w:val="22"/>
          <w:szCs w:val="22"/>
        </w:rPr>
        <w:t xml:space="preserve">  согласно </w:t>
      </w:r>
      <w:hyperlink r:id="rId8" w:history="1">
        <w:r w:rsidRPr="00E06901">
          <w:rPr>
            <w:rStyle w:val="Hyperlink"/>
            <w:bCs/>
            <w:color w:val="auto"/>
            <w:sz w:val="22"/>
            <w:szCs w:val="22"/>
          </w:rPr>
          <w:t>приложению</w:t>
        </w:r>
      </w:hyperlink>
      <w:r w:rsidRPr="00E06901">
        <w:rPr>
          <w:sz w:val="22"/>
          <w:szCs w:val="22"/>
        </w:rPr>
        <w:t xml:space="preserve"> 7</w:t>
      </w:r>
      <w:r w:rsidRPr="00E06901">
        <w:rPr>
          <w:bCs/>
          <w:sz w:val="22"/>
          <w:szCs w:val="22"/>
        </w:rPr>
        <w:t xml:space="preserve"> к настоящему Решению.</w:t>
      </w:r>
    </w:p>
    <w:p w:rsidR="008542AA" w:rsidRPr="00E06901" w:rsidRDefault="008542AA" w:rsidP="00713A87">
      <w:pPr>
        <w:pStyle w:val="NoSpacing"/>
        <w:ind w:firstLine="709"/>
        <w:jc w:val="both"/>
        <w:rPr>
          <w:rFonts w:ascii="Times New Roman" w:hAnsi="Times New Roman"/>
          <w:b/>
        </w:rPr>
      </w:pPr>
    </w:p>
    <w:p w:rsidR="008542AA" w:rsidRPr="00E06901" w:rsidRDefault="008542AA" w:rsidP="001503F0">
      <w:pPr>
        <w:pStyle w:val="NoSpacing"/>
        <w:jc w:val="both"/>
        <w:rPr>
          <w:rFonts w:ascii="Times New Roman" w:hAnsi="Times New Roman"/>
        </w:rPr>
      </w:pPr>
      <w:r w:rsidRPr="00E06901">
        <w:rPr>
          <w:rFonts w:ascii="Times New Roman" w:hAnsi="Times New Roman"/>
        </w:rPr>
        <w:t xml:space="preserve">Статья 6. Бюджетные ассигнования на обеспечение выполнения функций казенных учреждений  </w:t>
      </w:r>
      <w:r>
        <w:rPr>
          <w:rFonts w:ascii="Times New Roman" w:hAnsi="Times New Roman"/>
        </w:rPr>
        <w:t>Ардатовского</w:t>
      </w:r>
      <w:r w:rsidRPr="00E06901">
        <w:rPr>
          <w:rFonts w:ascii="Times New Roman" w:hAnsi="Times New Roman"/>
        </w:rPr>
        <w:t xml:space="preserve"> сельского поселения, в том числе по оказанию муниципальных услуг (выполнению работ) физическим и (или) юридическим лицам</w:t>
      </w:r>
    </w:p>
    <w:p w:rsidR="008542AA" w:rsidRPr="00E06901" w:rsidRDefault="008542AA" w:rsidP="00713A87">
      <w:pPr>
        <w:pStyle w:val="NoSpacing"/>
        <w:ind w:left="2520" w:firstLine="709"/>
        <w:jc w:val="both"/>
        <w:rPr>
          <w:rFonts w:ascii="Times New Roman" w:hAnsi="Times New Roman"/>
          <w:b/>
        </w:rPr>
      </w:pPr>
    </w:p>
    <w:p w:rsidR="008542AA" w:rsidRPr="00E06901" w:rsidRDefault="008542AA" w:rsidP="00713A87">
      <w:pPr>
        <w:pStyle w:val="NoSpacing"/>
        <w:ind w:firstLine="709"/>
        <w:jc w:val="both"/>
        <w:rPr>
          <w:rFonts w:ascii="Times New Roman" w:hAnsi="Times New Roman"/>
        </w:rPr>
      </w:pPr>
      <w:r w:rsidRPr="00E06901">
        <w:rPr>
          <w:rFonts w:ascii="Times New Roman" w:hAnsi="Times New Roman"/>
        </w:rPr>
        <w:t xml:space="preserve">Казенным учреждениям </w:t>
      </w:r>
      <w:r>
        <w:rPr>
          <w:rFonts w:ascii="Times New Roman" w:hAnsi="Times New Roman"/>
        </w:rPr>
        <w:t>Ардатовского</w:t>
      </w:r>
      <w:r w:rsidRPr="00E06901">
        <w:rPr>
          <w:rFonts w:ascii="Times New Roman" w:hAnsi="Times New Roman"/>
        </w:rPr>
        <w:t xml:space="preserve"> сельского поселения  из бюджета </w:t>
      </w:r>
      <w:r>
        <w:rPr>
          <w:rFonts w:ascii="Times New Roman" w:hAnsi="Times New Roman"/>
        </w:rPr>
        <w:t>Ардатовского</w:t>
      </w:r>
      <w:r w:rsidRPr="00E06901">
        <w:rPr>
          <w:rFonts w:ascii="Times New Roman" w:hAnsi="Times New Roman"/>
        </w:rPr>
        <w:t xml:space="preserve">  сельского поселения предоставляются средства на обеспечение выполнения их функций, в том числе</w:t>
      </w:r>
      <w:r w:rsidRPr="00E06901">
        <w:rPr>
          <w:rFonts w:ascii="Times New Roman" w:hAnsi="Times New Roman"/>
          <w:b/>
        </w:rPr>
        <w:t xml:space="preserve"> </w:t>
      </w:r>
      <w:r w:rsidRPr="00E06901">
        <w:rPr>
          <w:rFonts w:ascii="Times New Roman" w:hAnsi="Times New Roman"/>
        </w:rPr>
        <w:t>по оказанию муниципальных услуг (выполнению работ) физическим и (или) юридическим лицам на:</w:t>
      </w:r>
    </w:p>
    <w:p w:rsidR="008542AA" w:rsidRPr="00E06901" w:rsidRDefault="008542AA" w:rsidP="00713A87">
      <w:pPr>
        <w:pStyle w:val="NoSpacing"/>
        <w:ind w:firstLine="709"/>
        <w:jc w:val="both"/>
        <w:rPr>
          <w:rFonts w:ascii="Times New Roman" w:hAnsi="Times New Roman"/>
        </w:rPr>
      </w:pPr>
      <w:r w:rsidRPr="00E06901">
        <w:rPr>
          <w:rFonts w:ascii="Times New Roman" w:hAnsi="Times New Roman"/>
        </w:rPr>
        <w:t xml:space="preserve">оплату труда  работников казенных учреждений, денежное содержание (денежное вознаграждение, заработную плату) работников органов местного самоуправления, </w:t>
      </w:r>
      <w:r w:rsidRPr="00E06901">
        <w:rPr>
          <w:rFonts w:ascii="Times New Roman" w:hAnsi="Times New Roman"/>
          <w:bCs/>
        </w:rPr>
        <w:t xml:space="preserve">замещающих муниципальные должности </w:t>
      </w:r>
      <w:r>
        <w:rPr>
          <w:rFonts w:ascii="Times New Roman" w:hAnsi="Times New Roman"/>
          <w:bCs/>
        </w:rPr>
        <w:t>Ардатовского</w:t>
      </w:r>
      <w:r w:rsidRPr="00E06901">
        <w:rPr>
          <w:rFonts w:ascii="Times New Roman" w:hAnsi="Times New Roman"/>
          <w:bCs/>
        </w:rPr>
        <w:t xml:space="preserve">  сельского поселения,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 и законодательством Российской Федерации,  Республики Мордовия и нормативно-правовыми актами Ардатовского  муниципального района;</w:t>
      </w:r>
    </w:p>
    <w:p w:rsidR="008542AA" w:rsidRPr="00E06901" w:rsidRDefault="008542AA" w:rsidP="00713A87">
      <w:pPr>
        <w:pStyle w:val="NoSpacing"/>
        <w:ind w:firstLine="709"/>
        <w:jc w:val="both"/>
        <w:rPr>
          <w:rFonts w:ascii="Times New Roman" w:hAnsi="Times New Roman"/>
          <w:bCs/>
        </w:rPr>
      </w:pPr>
      <w:r w:rsidRPr="00E06901">
        <w:rPr>
          <w:rFonts w:ascii="Times New Roman" w:hAnsi="Times New Roman"/>
          <w:bCs/>
        </w:rPr>
        <w:t>закупки товаров, работ, услуг для обеспечения муниципальных нужд;</w:t>
      </w:r>
    </w:p>
    <w:p w:rsidR="008542AA" w:rsidRDefault="008542AA" w:rsidP="00713A87">
      <w:pPr>
        <w:pStyle w:val="NoSpacing"/>
        <w:ind w:firstLine="709"/>
        <w:jc w:val="both"/>
        <w:rPr>
          <w:rFonts w:ascii="Times New Roman" w:hAnsi="Times New Roman"/>
          <w:bCs/>
        </w:rPr>
      </w:pPr>
      <w:r w:rsidRPr="00E06901">
        <w:rPr>
          <w:rFonts w:ascii="Times New Roman" w:hAnsi="Times New Roman"/>
          <w:bCs/>
        </w:rPr>
        <w:t>уплату налогов, сборов и иных обязательных платежей в бюджетн</w:t>
      </w:r>
      <w:r>
        <w:rPr>
          <w:rFonts w:ascii="Times New Roman" w:hAnsi="Times New Roman"/>
          <w:bCs/>
        </w:rPr>
        <w:t>ую систему Российской Федерации;</w:t>
      </w:r>
    </w:p>
    <w:p w:rsidR="008542AA" w:rsidRPr="00E06901" w:rsidRDefault="008542AA" w:rsidP="00713A87">
      <w:pPr>
        <w:pStyle w:val="NoSpacing"/>
        <w:ind w:firstLine="709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возмещение вред, причиненного казенным учреждениям при осуществлении его деятельности.</w:t>
      </w:r>
    </w:p>
    <w:p w:rsidR="008542AA" w:rsidRPr="00E06901" w:rsidRDefault="008542AA" w:rsidP="00713A87">
      <w:pPr>
        <w:pStyle w:val="NoSpacing"/>
        <w:ind w:firstLine="709"/>
        <w:jc w:val="both"/>
        <w:rPr>
          <w:rFonts w:ascii="Times New Roman" w:hAnsi="Times New Roman"/>
          <w:b/>
        </w:rPr>
      </w:pPr>
    </w:p>
    <w:p w:rsidR="008542AA" w:rsidRPr="00E06901" w:rsidRDefault="008542AA" w:rsidP="003A02AD">
      <w:pPr>
        <w:pStyle w:val="NoSpacing"/>
        <w:jc w:val="both"/>
        <w:rPr>
          <w:rFonts w:ascii="Times New Roman" w:hAnsi="Times New Roman"/>
        </w:rPr>
      </w:pPr>
      <w:r w:rsidRPr="00E06901">
        <w:rPr>
          <w:rFonts w:ascii="Times New Roman" w:hAnsi="Times New Roman"/>
        </w:rPr>
        <w:t xml:space="preserve">Статья 7. Бюджетные ассигнования на закупку товаров, работ, услуг для муниципальных нужд </w:t>
      </w:r>
      <w:r>
        <w:rPr>
          <w:rFonts w:ascii="Times New Roman" w:hAnsi="Times New Roman"/>
        </w:rPr>
        <w:t>Ардатовского</w:t>
      </w:r>
      <w:r w:rsidRPr="00E06901">
        <w:rPr>
          <w:rFonts w:ascii="Times New Roman" w:hAnsi="Times New Roman"/>
        </w:rPr>
        <w:t xml:space="preserve">  сельского поселения</w:t>
      </w:r>
    </w:p>
    <w:p w:rsidR="008542AA" w:rsidRPr="00E06901" w:rsidRDefault="008542AA" w:rsidP="00713A87">
      <w:pPr>
        <w:pStyle w:val="NoSpacing"/>
        <w:ind w:left="2520" w:firstLine="709"/>
        <w:jc w:val="both"/>
        <w:rPr>
          <w:rFonts w:ascii="Times New Roman" w:hAnsi="Times New Roman"/>
          <w:b/>
        </w:rPr>
      </w:pPr>
      <w:r w:rsidRPr="00E06901">
        <w:rPr>
          <w:rFonts w:ascii="Times New Roman" w:hAnsi="Times New Roman"/>
          <w:b/>
        </w:rPr>
        <w:t xml:space="preserve"> </w:t>
      </w:r>
    </w:p>
    <w:p w:rsidR="008542AA" w:rsidRPr="00E06901" w:rsidRDefault="008542AA" w:rsidP="00713A87">
      <w:pPr>
        <w:pStyle w:val="NoSpacing"/>
        <w:ind w:firstLine="709"/>
        <w:jc w:val="both"/>
        <w:rPr>
          <w:rFonts w:ascii="Times New Roman" w:hAnsi="Times New Roman"/>
        </w:rPr>
      </w:pPr>
      <w:r w:rsidRPr="00E06901">
        <w:rPr>
          <w:rFonts w:ascii="Times New Roman" w:hAnsi="Times New Roman"/>
        </w:rPr>
        <w:t xml:space="preserve">Из бюджета сельского поселения предоставляются бюджетные ассигнования на закупку товаров, работ, услуг для обеспечения  муниципальных нужд </w:t>
      </w:r>
      <w:r>
        <w:rPr>
          <w:rFonts w:ascii="Times New Roman" w:hAnsi="Times New Roman"/>
        </w:rPr>
        <w:t>Ардатовского</w:t>
      </w:r>
      <w:r w:rsidRPr="00E06901">
        <w:rPr>
          <w:rFonts w:ascii="Times New Roman" w:hAnsi="Times New Roman"/>
        </w:rPr>
        <w:t xml:space="preserve">   сельского поселения в целях оказания муниципальных 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8542AA" w:rsidRPr="00E06901" w:rsidRDefault="008542AA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</w:p>
    <w:p w:rsidR="008542AA" w:rsidRPr="00E06901" w:rsidRDefault="008542AA" w:rsidP="001503F0">
      <w:pPr>
        <w:pStyle w:val="NoSpacing"/>
        <w:jc w:val="both"/>
        <w:rPr>
          <w:rFonts w:ascii="Times New Roman" w:hAnsi="Times New Roman"/>
        </w:rPr>
      </w:pPr>
      <w:r w:rsidRPr="00E06901">
        <w:rPr>
          <w:rFonts w:ascii="Times New Roman" w:hAnsi="Times New Roman"/>
        </w:rPr>
        <w:t>Статья 8. Бюджетные ассигнования на социальное обеспечение населения, не связанные с предоставлением мер социальной поддержки</w:t>
      </w:r>
    </w:p>
    <w:p w:rsidR="008542AA" w:rsidRPr="00E06901" w:rsidRDefault="008542AA" w:rsidP="00713A87">
      <w:pPr>
        <w:pStyle w:val="NoSpacing"/>
        <w:ind w:left="2700" w:firstLine="709"/>
        <w:jc w:val="both"/>
        <w:rPr>
          <w:rFonts w:ascii="Times New Roman" w:hAnsi="Times New Roman"/>
        </w:rPr>
      </w:pPr>
    </w:p>
    <w:p w:rsidR="008542AA" w:rsidRPr="00E06901" w:rsidRDefault="008542AA" w:rsidP="00713A87">
      <w:pPr>
        <w:pStyle w:val="NoSpacing"/>
        <w:ind w:firstLine="709"/>
        <w:jc w:val="both"/>
        <w:rPr>
          <w:rFonts w:ascii="Times New Roman" w:hAnsi="Times New Roman"/>
        </w:rPr>
      </w:pPr>
      <w:r w:rsidRPr="00E06901">
        <w:rPr>
          <w:rFonts w:ascii="Times New Roman" w:hAnsi="Times New Roman"/>
        </w:rPr>
        <w:t xml:space="preserve">Из бюджета </w:t>
      </w:r>
      <w:r>
        <w:rPr>
          <w:rFonts w:ascii="Times New Roman" w:hAnsi="Times New Roman"/>
        </w:rPr>
        <w:t>Ардатовского</w:t>
      </w:r>
      <w:r w:rsidRPr="00E06901">
        <w:rPr>
          <w:rFonts w:ascii="Times New Roman" w:hAnsi="Times New Roman"/>
        </w:rPr>
        <w:t xml:space="preserve">  сельского поселения 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8542AA" w:rsidRPr="00E06901" w:rsidRDefault="008542AA" w:rsidP="00713A87">
      <w:pPr>
        <w:pStyle w:val="NoSpacing"/>
        <w:ind w:firstLine="709"/>
        <w:jc w:val="both"/>
        <w:rPr>
          <w:rFonts w:ascii="Times New Roman" w:hAnsi="Times New Roman"/>
          <w:color w:val="000000"/>
        </w:rPr>
      </w:pPr>
      <w:r w:rsidRPr="00E06901">
        <w:rPr>
          <w:rFonts w:ascii="Times New Roman" w:hAnsi="Times New Roman"/>
          <w:color w:val="000000"/>
        </w:rPr>
        <w:t>пенсия за выслугу лет по старости (инвалидности) лицам, замещавшим муниципальные должности и должности муниципальной службы в органах местного самоуправления.</w:t>
      </w:r>
    </w:p>
    <w:p w:rsidR="008542AA" w:rsidRPr="00E06901" w:rsidRDefault="008542AA" w:rsidP="00713A87">
      <w:pPr>
        <w:pStyle w:val="NoSpacing"/>
        <w:ind w:firstLine="709"/>
        <w:jc w:val="both"/>
        <w:rPr>
          <w:rFonts w:ascii="Times New Roman" w:hAnsi="Times New Roman"/>
        </w:rPr>
      </w:pPr>
      <w:r w:rsidRPr="00E06901">
        <w:rPr>
          <w:rFonts w:ascii="Times New Roman" w:hAnsi="Times New Roman"/>
        </w:rPr>
        <w:t xml:space="preserve">Объем бюджетных ассигнований, направляемых на исполнение публичных нормативных обязательств, предусмотренных решением Совета депутатов </w:t>
      </w:r>
      <w:r>
        <w:rPr>
          <w:rFonts w:ascii="Times New Roman" w:hAnsi="Times New Roman"/>
        </w:rPr>
        <w:t>Ардатовского</w:t>
      </w:r>
      <w:r w:rsidRPr="00E06901">
        <w:rPr>
          <w:rFonts w:ascii="Times New Roman" w:hAnsi="Times New Roman"/>
        </w:rPr>
        <w:t xml:space="preserve">  сельского поселени</w:t>
      </w:r>
      <w:r>
        <w:rPr>
          <w:rFonts w:ascii="Times New Roman" w:hAnsi="Times New Roman"/>
        </w:rPr>
        <w:t>я составляет в 2021  году  -  122,8</w:t>
      </w:r>
      <w:r w:rsidRPr="00E06901">
        <w:rPr>
          <w:rFonts w:ascii="Times New Roman" w:hAnsi="Times New Roman"/>
        </w:rPr>
        <w:t xml:space="preserve"> тыс. рублей</w:t>
      </w:r>
      <w:r>
        <w:rPr>
          <w:rFonts w:ascii="Times New Roman" w:hAnsi="Times New Roman"/>
        </w:rPr>
        <w:t>, в 2022 году – 141,3  тыс. рублей, в 2023 году – 146,2 тыс. рублей.</w:t>
      </w:r>
    </w:p>
    <w:p w:rsidR="008542AA" w:rsidRPr="00E06901" w:rsidRDefault="008542AA" w:rsidP="00713A87">
      <w:pPr>
        <w:autoSpaceDE w:val="0"/>
        <w:autoSpaceDN w:val="0"/>
        <w:adjustRightInd w:val="0"/>
        <w:ind w:left="2160" w:firstLine="709"/>
        <w:jc w:val="both"/>
        <w:rPr>
          <w:b/>
          <w:bCs/>
          <w:sz w:val="22"/>
          <w:szCs w:val="22"/>
        </w:rPr>
      </w:pPr>
      <w:bookmarkStart w:id="1" w:name="Par156"/>
      <w:bookmarkEnd w:id="1"/>
    </w:p>
    <w:p w:rsidR="008542AA" w:rsidRPr="00E06901" w:rsidRDefault="008542AA" w:rsidP="001503F0">
      <w:pPr>
        <w:jc w:val="both"/>
        <w:rPr>
          <w:sz w:val="22"/>
          <w:szCs w:val="22"/>
        </w:rPr>
      </w:pPr>
      <w:r w:rsidRPr="00E06901">
        <w:rPr>
          <w:sz w:val="22"/>
          <w:szCs w:val="22"/>
        </w:rPr>
        <w:t>Статья 9.</w:t>
      </w:r>
      <w:r w:rsidRPr="00E06901">
        <w:rPr>
          <w:bCs/>
          <w:sz w:val="22"/>
          <w:szCs w:val="22"/>
        </w:rPr>
        <w:t xml:space="preserve"> </w:t>
      </w:r>
      <w:r w:rsidRPr="00E06901">
        <w:rPr>
          <w:sz w:val="22"/>
          <w:szCs w:val="22"/>
        </w:rPr>
        <w:t>Бюджетные а</w:t>
      </w:r>
      <w:r>
        <w:rPr>
          <w:sz w:val="22"/>
          <w:szCs w:val="22"/>
        </w:rPr>
        <w:t>ссигнования Дорожного фонда Ардатовского</w:t>
      </w:r>
      <w:r w:rsidRPr="00E06901">
        <w:rPr>
          <w:sz w:val="22"/>
          <w:szCs w:val="22"/>
        </w:rPr>
        <w:t xml:space="preserve">  сельского поселения Ардатовского муниципального района Республики Мордовия</w:t>
      </w:r>
    </w:p>
    <w:p w:rsidR="008542AA" w:rsidRPr="00E06901" w:rsidRDefault="008542AA" w:rsidP="00713A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:rsidR="008542AA" w:rsidRPr="00E06901" w:rsidRDefault="008542AA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E06901">
        <w:rPr>
          <w:sz w:val="22"/>
          <w:szCs w:val="22"/>
        </w:rPr>
        <w:t xml:space="preserve">1. Утвердить объем бюджетных ассигнований Дорожного фонда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 сельского поселения Ардатовского муниципального района Республики </w:t>
      </w:r>
      <w:r>
        <w:rPr>
          <w:sz w:val="22"/>
          <w:szCs w:val="22"/>
        </w:rPr>
        <w:t>Мордовия на 2021 год в сумме  146,6</w:t>
      </w:r>
      <w:r w:rsidRPr="00E06901">
        <w:rPr>
          <w:sz w:val="22"/>
          <w:szCs w:val="22"/>
        </w:rPr>
        <w:t xml:space="preserve"> тыс. рублей</w:t>
      </w:r>
      <w:r>
        <w:rPr>
          <w:bCs/>
          <w:sz w:val="22"/>
          <w:szCs w:val="22"/>
        </w:rPr>
        <w:t>, на 2022 год в сумме 156,4 тыс. рублей, на 2023 год  в сумме 161,1 тыс. рублей.</w:t>
      </w:r>
    </w:p>
    <w:p w:rsidR="008542AA" w:rsidRPr="00E06901" w:rsidRDefault="008542AA" w:rsidP="00713A87">
      <w:pPr>
        <w:pStyle w:val="ConsPlusNormal0"/>
        <w:ind w:firstLine="709"/>
        <w:jc w:val="both"/>
        <w:rPr>
          <w:rFonts w:ascii="Times New Roman" w:hAnsi="Times New Roman" w:cs="Times New Roman"/>
          <w:bCs/>
        </w:rPr>
      </w:pPr>
      <w:r w:rsidRPr="00E06901">
        <w:rPr>
          <w:rFonts w:ascii="Times New Roman" w:hAnsi="Times New Roman" w:cs="Times New Roman"/>
        </w:rPr>
        <w:t>2.</w:t>
      </w:r>
      <w:r>
        <w:rPr>
          <w:rFonts w:ascii="Times New Roman" w:hAnsi="Times New Roman" w:cs="Times New Roman"/>
        </w:rPr>
        <w:t xml:space="preserve"> </w:t>
      </w:r>
      <w:r w:rsidRPr="00E06901">
        <w:rPr>
          <w:rFonts w:ascii="Times New Roman" w:hAnsi="Times New Roman" w:cs="Times New Roman"/>
        </w:rPr>
        <w:t xml:space="preserve">Бюджетные ассигнования Дорожного фонда </w:t>
      </w:r>
      <w:r>
        <w:rPr>
          <w:rFonts w:ascii="Times New Roman" w:hAnsi="Times New Roman" w:cs="Times New Roman"/>
        </w:rPr>
        <w:t>Ардатовского</w:t>
      </w:r>
      <w:r w:rsidRPr="00E06901">
        <w:rPr>
          <w:rFonts w:ascii="Times New Roman" w:hAnsi="Times New Roman" w:cs="Times New Roman"/>
        </w:rPr>
        <w:t xml:space="preserve">  сельского поселения Ардатовского муниципального района Республики Мордовия направляются: </w:t>
      </w:r>
    </w:p>
    <w:p w:rsidR="008542AA" w:rsidRPr="00E06901" w:rsidRDefault="008542AA" w:rsidP="00713A87">
      <w:pPr>
        <w:pStyle w:val="ConsPlusNormal0"/>
        <w:ind w:firstLine="709"/>
        <w:jc w:val="both"/>
        <w:rPr>
          <w:rFonts w:ascii="Times New Roman" w:hAnsi="Times New Roman" w:cs="Times New Roman"/>
        </w:rPr>
      </w:pPr>
      <w:r w:rsidRPr="00E06901">
        <w:rPr>
          <w:rFonts w:ascii="Times New Roman" w:hAnsi="Times New Roman" w:cs="Times New Roman"/>
        </w:rPr>
        <w:t>- на погашение задолженности на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значения);</w:t>
      </w:r>
    </w:p>
    <w:p w:rsidR="008542AA" w:rsidRPr="00E06901" w:rsidRDefault="008542AA" w:rsidP="00713A87">
      <w:pPr>
        <w:pStyle w:val="ConsPlusNormal0"/>
        <w:ind w:firstLine="709"/>
        <w:jc w:val="both"/>
        <w:rPr>
          <w:rFonts w:ascii="Times New Roman" w:hAnsi="Times New Roman" w:cs="Times New Roman"/>
        </w:rPr>
      </w:pPr>
      <w:r w:rsidRPr="00E06901">
        <w:rPr>
          <w:rFonts w:ascii="Times New Roman" w:hAnsi="Times New Roman" w:cs="Times New Roman"/>
        </w:rPr>
        <w:t>- на строительство (реконструкцию), капитальный ремонт и содержание автомобильных дорог общего пользования местного значения.</w:t>
      </w:r>
    </w:p>
    <w:p w:rsidR="008542AA" w:rsidRPr="00E06901" w:rsidRDefault="008542AA" w:rsidP="00713A87">
      <w:pPr>
        <w:ind w:firstLine="709"/>
        <w:jc w:val="both"/>
        <w:rPr>
          <w:sz w:val="22"/>
          <w:szCs w:val="22"/>
        </w:rPr>
      </w:pPr>
      <w:r w:rsidRPr="00E06901">
        <w:rPr>
          <w:sz w:val="22"/>
          <w:szCs w:val="22"/>
        </w:rPr>
        <w:t xml:space="preserve">3. Порядок формирования и использования </w:t>
      </w:r>
      <w:r w:rsidRPr="00E06901">
        <w:rPr>
          <w:bCs/>
          <w:sz w:val="22"/>
          <w:szCs w:val="22"/>
        </w:rPr>
        <w:t xml:space="preserve">Дорожного фонда сельского  поселения определяется Решением Совета депутатов </w:t>
      </w:r>
      <w:r>
        <w:rPr>
          <w:bCs/>
          <w:sz w:val="22"/>
          <w:szCs w:val="22"/>
        </w:rPr>
        <w:t>Ардатовского</w:t>
      </w:r>
      <w:r w:rsidRPr="00E06901">
        <w:rPr>
          <w:bCs/>
          <w:sz w:val="22"/>
          <w:szCs w:val="22"/>
        </w:rPr>
        <w:t xml:space="preserve"> сельского поселения Ардатовского муниципального района.</w:t>
      </w:r>
    </w:p>
    <w:p w:rsidR="008542AA" w:rsidRPr="00E06901" w:rsidRDefault="008542AA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</w:p>
    <w:p w:rsidR="008542AA" w:rsidRPr="00E06901" w:rsidRDefault="008542AA" w:rsidP="001503F0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E06901">
        <w:rPr>
          <w:bCs/>
          <w:sz w:val="22"/>
          <w:szCs w:val="22"/>
        </w:rPr>
        <w:t xml:space="preserve">Статья 10. Резервный фонд администрации </w:t>
      </w:r>
      <w:r>
        <w:rPr>
          <w:bCs/>
          <w:sz w:val="22"/>
          <w:szCs w:val="22"/>
        </w:rPr>
        <w:t>Ардатовского</w:t>
      </w:r>
      <w:r w:rsidRPr="00E06901">
        <w:rPr>
          <w:bCs/>
          <w:sz w:val="22"/>
          <w:szCs w:val="22"/>
        </w:rPr>
        <w:t xml:space="preserve">  сельского поселения Ардатовского муниципального района Республики Мордовия</w:t>
      </w:r>
    </w:p>
    <w:p w:rsidR="008542AA" w:rsidRPr="00E06901" w:rsidRDefault="008542AA" w:rsidP="00713A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:rsidR="008542AA" w:rsidRPr="00E06901" w:rsidRDefault="008542AA" w:rsidP="00713A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06901">
        <w:rPr>
          <w:sz w:val="22"/>
          <w:szCs w:val="22"/>
        </w:rPr>
        <w:t xml:space="preserve">Установить размер Резервного фонда администрации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 сельского поселения Ардатовского муниципального района Респуб</w:t>
      </w:r>
      <w:r>
        <w:rPr>
          <w:sz w:val="22"/>
          <w:szCs w:val="22"/>
        </w:rPr>
        <w:t>лики Мордовия на 2021 год в сумме 5,0 тыс. рублей,</w:t>
      </w:r>
      <w:r w:rsidRPr="000B0B44">
        <w:rPr>
          <w:sz w:val="22"/>
          <w:szCs w:val="22"/>
        </w:rPr>
        <w:t xml:space="preserve"> </w:t>
      </w:r>
      <w:r>
        <w:rPr>
          <w:sz w:val="22"/>
          <w:szCs w:val="22"/>
        </w:rPr>
        <w:t>на 2022</w:t>
      </w:r>
      <w:r w:rsidRPr="00E06901">
        <w:rPr>
          <w:sz w:val="22"/>
          <w:szCs w:val="22"/>
        </w:rPr>
        <w:t xml:space="preserve"> год в сумме 5,0 тыс. рублей</w:t>
      </w:r>
      <w:r>
        <w:rPr>
          <w:sz w:val="22"/>
          <w:szCs w:val="22"/>
        </w:rPr>
        <w:t>,</w:t>
      </w:r>
      <w:r w:rsidRPr="000B0B44">
        <w:rPr>
          <w:sz w:val="22"/>
          <w:szCs w:val="22"/>
        </w:rPr>
        <w:t xml:space="preserve"> </w:t>
      </w:r>
      <w:r>
        <w:rPr>
          <w:sz w:val="22"/>
          <w:szCs w:val="22"/>
        </w:rPr>
        <w:t>на 2023</w:t>
      </w:r>
      <w:r w:rsidRPr="00E06901">
        <w:rPr>
          <w:sz w:val="22"/>
          <w:szCs w:val="22"/>
        </w:rPr>
        <w:t xml:space="preserve"> год в сумме 5,0 тыс. рублей</w:t>
      </w:r>
      <w:r>
        <w:rPr>
          <w:sz w:val="22"/>
          <w:szCs w:val="22"/>
        </w:rPr>
        <w:t>.</w:t>
      </w:r>
    </w:p>
    <w:p w:rsidR="008542AA" w:rsidRPr="00E06901" w:rsidRDefault="008542AA" w:rsidP="00713A87">
      <w:pPr>
        <w:pStyle w:val="ConsNormal"/>
        <w:ind w:righ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E06901">
        <w:rPr>
          <w:rFonts w:ascii="Times New Roman" w:hAnsi="Times New Roman" w:cs="Times New Roman"/>
          <w:sz w:val="22"/>
          <w:szCs w:val="22"/>
        </w:rPr>
        <w:t xml:space="preserve">Средства Резервного фонда администрации </w:t>
      </w:r>
      <w:r>
        <w:rPr>
          <w:rFonts w:ascii="Times New Roman" w:hAnsi="Times New Roman" w:cs="Times New Roman"/>
          <w:sz w:val="22"/>
          <w:szCs w:val="22"/>
        </w:rPr>
        <w:t>Ардатовского</w:t>
      </w:r>
      <w:r w:rsidRPr="00E06901">
        <w:rPr>
          <w:rFonts w:ascii="Times New Roman" w:hAnsi="Times New Roman" w:cs="Times New Roman"/>
          <w:sz w:val="22"/>
          <w:szCs w:val="22"/>
        </w:rPr>
        <w:t xml:space="preserve">  сельского поселения  направляются на финансовое обеспечение непредвиденных расходов, </w:t>
      </w:r>
      <w:r>
        <w:rPr>
          <w:rFonts w:ascii="Times New Roman" w:hAnsi="Times New Roman" w:cs="Times New Roman"/>
          <w:sz w:val="22"/>
          <w:szCs w:val="22"/>
        </w:rPr>
        <w:t>связанных с иными мероприятиями в соответствии с Порядком использования бюджетных ассигнований резервного фонда администрации поселения,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8542AA" w:rsidRPr="00E06901" w:rsidRDefault="008542AA" w:rsidP="00713A87">
      <w:pPr>
        <w:pStyle w:val="ConsNormal"/>
        <w:ind w:righ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E06901">
        <w:rPr>
          <w:rFonts w:ascii="Times New Roman" w:hAnsi="Times New Roman" w:cs="Times New Roman"/>
          <w:sz w:val="22"/>
          <w:szCs w:val="22"/>
        </w:rPr>
        <w:t xml:space="preserve">Бюджетные ассигнования Резервного фонда администрации </w:t>
      </w:r>
      <w:r>
        <w:rPr>
          <w:rFonts w:ascii="Times New Roman" w:hAnsi="Times New Roman" w:cs="Times New Roman"/>
          <w:sz w:val="22"/>
          <w:szCs w:val="22"/>
        </w:rPr>
        <w:t>Ардатовского</w:t>
      </w:r>
      <w:r w:rsidRPr="00E06901">
        <w:rPr>
          <w:rFonts w:ascii="Times New Roman" w:hAnsi="Times New Roman" w:cs="Times New Roman"/>
          <w:sz w:val="22"/>
          <w:szCs w:val="22"/>
        </w:rPr>
        <w:t xml:space="preserve">  сельского  поселения, предусмотренные в составе бюджета </w:t>
      </w:r>
      <w:r>
        <w:rPr>
          <w:rFonts w:ascii="Times New Roman" w:hAnsi="Times New Roman" w:cs="Times New Roman"/>
          <w:sz w:val="22"/>
          <w:szCs w:val="22"/>
        </w:rPr>
        <w:t>Ардатовского</w:t>
      </w:r>
      <w:r w:rsidRPr="00E06901">
        <w:rPr>
          <w:rFonts w:ascii="Times New Roman" w:hAnsi="Times New Roman" w:cs="Times New Roman"/>
          <w:sz w:val="22"/>
          <w:szCs w:val="22"/>
        </w:rPr>
        <w:t xml:space="preserve">  сельского  поселения, используются по решению администрации  </w:t>
      </w:r>
      <w:r>
        <w:rPr>
          <w:rFonts w:ascii="Times New Roman" w:hAnsi="Times New Roman" w:cs="Times New Roman"/>
          <w:sz w:val="22"/>
          <w:szCs w:val="22"/>
        </w:rPr>
        <w:t>Ардатовского</w:t>
      </w:r>
      <w:r w:rsidRPr="00E06901">
        <w:rPr>
          <w:rFonts w:ascii="Times New Roman" w:hAnsi="Times New Roman" w:cs="Times New Roman"/>
          <w:sz w:val="22"/>
          <w:szCs w:val="22"/>
        </w:rPr>
        <w:t xml:space="preserve"> сельского  поселения.</w:t>
      </w:r>
    </w:p>
    <w:p w:rsidR="008542AA" w:rsidRPr="00E06901" w:rsidRDefault="008542AA" w:rsidP="00713A87">
      <w:pPr>
        <w:pStyle w:val="ConsNormal"/>
        <w:ind w:righ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E06901">
        <w:rPr>
          <w:rFonts w:ascii="Times New Roman" w:hAnsi="Times New Roman" w:cs="Times New Roman"/>
          <w:sz w:val="22"/>
          <w:szCs w:val="22"/>
        </w:rPr>
        <w:t xml:space="preserve">Порядок использования бюджетных ассигнований Резервного фонда администрации </w:t>
      </w:r>
      <w:r>
        <w:rPr>
          <w:rFonts w:ascii="Times New Roman" w:hAnsi="Times New Roman" w:cs="Times New Roman"/>
          <w:sz w:val="22"/>
          <w:szCs w:val="22"/>
        </w:rPr>
        <w:t>Ардатовского</w:t>
      </w:r>
      <w:r w:rsidRPr="00E06901">
        <w:rPr>
          <w:rFonts w:ascii="Times New Roman" w:hAnsi="Times New Roman" w:cs="Times New Roman"/>
          <w:sz w:val="22"/>
          <w:szCs w:val="22"/>
        </w:rPr>
        <w:t xml:space="preserve">  сельского  поселения,  устанавливается администрацией  </w:t>
      </w:r>
      <w:r>
        <w:rPr>
          <w:rFonts w:ascii="Times New Roman" w:hAnsi="Times New Roman" w:cs="Times New Roman"/>
          <w:sz w:val="22"/>
          <w:szCs w:val="22"/>
        </w:rPr>
        <w:t>Ардатовского</w:t>
      </w:r>
      <w:r w:rsidRPr="00E06901">
        <w:rPr>
          <w:rFonts w:ascii="Times New Roman" w:hAnsi="Times New Roman" w:cs="Times New Roman"/>
          <w:sz w:val="22"/>
          <w:szCs w:val="22"/>
        </w:rPr>
        <w:t xml:space="preserve"> сельского  поселения.</w:t>
      </w:r>
    </w:p>
    <w:p w:rsidR="008542AA" w:rsidRPr="00E06901" w:rsidRDefault="008542AA" w:rsidP="00713A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06901">
        <w:rPr>
          <w:sz w:val="22"/>
          <w:szCs w:val="22"/>
        </w:rPr>
        <w:t xml:space="preserve">Отчет об использовании бюджетных ассигнований Резервного фонда администрации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 сельского  поселения прилагается к годовому отчету об исполнении бюджета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 сельского  поселения.</w:t>
      </w:r>
    </w:p>
    <w:p w:rsidR="008542AA" w:rsidRPr="00E06901" w:rsidRDefault="008542AA" w:rsidP="00713A87">
      <w:pPr>
        <w:autoSpaceDE w:val="0"/>
        <w:autoSpaceDN w:val="0"/>
        <w:adjustRightInd w:val="0"/>
        <w:ind w:left="2520" w:firstLine="709"/>
        <w:jc w:val="both"/>
        <w:rPr>
          <w:bCs/>
          <w:spacing w:val="100"/>
          <w:sz w:val="22"/>
          <w:szCs w:val="22"/>
        </w:rPr>
      </w:pPr>
    </w:p>
    <w:p w:rsidR="008542AA" w:rsidRPr="00E06901" w:rsidRDefault="008542AA" w:rsidP="001503F0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E06901">
        <w:rPr>
          <w:sz w:val="22"/>
          <w:szCs w:val="22"/>
        </w:rPr>
        <w:t xml:space="preserve"> Статья 11.</w:t>
      </w:r>
      <w:r w:rsidRPr="00E06901">
        <w:rPr>
          <w:bCs/>
          <w:sz w:val="22"/>
          <w:szCs w:val="22"/>
        </w:rPr>
        <w:t xml:space="preserve"> </w:t>
      </w:r>
      <w:r w:rsidRPr="00E06901">
        <w:rPr>
          <w:sz w:val="22"/>
          <w:szCs w:val="22"/>
        </w:rPr>
        <w:t>Объем бюджетных ассигнований на исполнение публичных нормативных обязательств</w:t>
      </w:r>
    </w:p>
    <w:p w:rsidR="008542AA" w:rsidRPr="00E06901" w:rsidRDefault="008542AA" w:rsidP="00713A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:rsidR="008542AA" w:rsidRPr="00E06901" w:rsidRDefault="008542AA" w:rsidP="00713A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06901">
        <w:rPr>
          <w:sz w:val="22"/>
          <w:szCs w:val="22"/>
        </w:rPr>
        <w:t>Утвердить объем бюджетных ассигнований, направляемых на исполнение публичных нормативных обязательств, предусмотренных настоящим Решением, на</w:t>
      </w:r>
      <w:r>
        <w:rPr>
          <w:sz w:val="22"/>
          <w:szCs w:val="22"/>
        </w:rPr>
        <w:t xml:space="preserve"> 2021 год и плановый период 2022-2023 годов в в сумме  122,8 тыс. рублей, на 2022 год  в сумме 141,3 тыс. рублей, на 2023 год в сумме  146,2 тыс.рублей.</w:t>
      </w:r>
    </w:p>
    <w:p w:rsidR="008542AA" w:rsidRPr="00E06901" w:rsidRDefault="008542AA" w:rsidP="001503F0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8542AA" w:rsidRPr="00E06901" w:rsidRDefault="008542AA" w:rsidP="00645316">
      <w:pPr>
        <w:pStyle w:val="Heading6"/>
        <w:shd w:val="clear" w:color="auto" w:fill="FFFFFF"/>
        <w:spacing w:before="0" w:after="0"/>
        <w:jc w:val="both"/>
        <w:rPr>
          <w:b w:val="0"/>
        </w:rPr>
      </w:pPr>
      <w:r w:rsidRPr="00E06901">
        <w:rPr>
          <w:b w:val="0"/>
          <w:color w:val="000000"/>
        </w:rPr>
        <w:t xml:space="preserve">Статья 12. Расходы на исполнение судебных актов по искам к </w:t>
      </w:r>
      <w:r>
        <w:rPr>
          <w:b w:val="0"/>
          <w:color w:val="000000"/>
        </w:rPr>
        <w:t>Ардатовскому</w:t>
      </w:r>
      <w:r w:rsidRPr="00E06901">
        <w:rPr>
          <w:b w:val="0"/>
          <w:color w:val="000000"/>
        </w:rPr>
        <w:t xml:space="preserve"> сельскому поселению Ардатовского муниципального района Республики Мордовия</w:t>
      </w:r>
    </w:p>
    <w:p w:rsidR="008542AA" w:rsidRPr="00E06901" w:rsidRDefault="008542AA" w:rsidP="001503F0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2"/>
          <w:szCs w:val="22"/>
        </w:rPr>
      </w:pPr>
      <w:r w:rsidRPr="00E06901">
        <w:rPr>
          <w:color w:val="000000"/>
          <w:sz w:val="22"/>
          <w:szCs w:val="22"/>
        </w:rPr>
        <w:t xml:space="preserve">1. Из бюджета </w:t>
      </w:r>
      <w:r>
        <w:rPr>
          <w:color w:val="000000"/>
          <w:sz w:val="22"/>
          <w:szCs w:val="22"/>
        </w:rPr>
        <w:t>Ардатовского</w:t>
      </w:r>
      <w:r w:rsidRPr="00E06901">
        <w:rPr>
          <w:color w:val="000000"/>
          <w:sz w:val="22"/>
          <w:szCs w:val="22"/>
        </w:rPr>
        <w:t xml:space="preserve"> сельского поселения Ардатовского муниципального района Республики Мордовия предоставляются бюджетные ассигнования на:</w:t>
      </w:r>
    </w:p>
    <w:p w:rsidR="008542AA" w:rsidRPr="00E06901" w:rsidRDefault="008542AA" w:rsidP="001503F0">
      <w:pPr>
        <w:pStyle w:val="Heading6"/>
        <w:shd w:val="clear" w:color="auto" w:fill="FFFFFF"/>
        <w:spacing w:before="0" w:after="0"/>
        <w:ind w:firstLine="709"/>
        <w:jc w:val="both"/>
        <w:rPr>
          <w:b w:val="0"/>
          <w:bCs w:val="0"/>
          <w:color w:val="000000"/>
        </w:rPr>
      </w:pPr>
      <w:r w:rsidRPr="00E06901">
        <w:rPr>
          <w:b w:val="0"/>
          <w:bCs w:val="0"/>
          <w:color w:val="000000"/>
        </w:rPr>
        <w:t xml:space="preserve">- исполнение судебных актов по искам к </w:t>
      </w:r>
      <w:r>
        <w:rPr>
          <w:b w:val="0"/>
          <w:bCs w:val="0"/>
          <w:color w:val="000000"/>
        </w:rPr>
        <w:t>Ардатовскому</w:t>
      </w:r>
      <w:r w:rsidRPr="00E06901">
        <w:rPr>
          <w:b w:val="0"/>
          <w:bCs w:val="0"/>
          <w:color w:val="000000"/>
        </w:rPr>
        <w:t xml:space="preserve"> сельскому поселению Ардатовского муниципального района Республики Мордовия о возмещении вреда, причиненного гражданину или юридическому лицу в результате незаконных</w:t>
      </w:r>
      <w:r>
        <w:rPr>
          <w:b w:val="0"/>
          <w:bCs w:val="0"/>
          <w:color w:val="000000"/>
        </w:rPr>
        <w:t xml:space="preserve"> действий (бездействия) органов</w:t>
      </w:r>
      <w:r w:rsidRPr="00E06901">
        <w:rPr>
          <w:b w:val="0"/>
          <w:bCs w:val="0"/>
          <w:color w:val="000000"/>
        </w:rPr>
        <w:t xml:space="preserve"> </w:t>
      </w:r>
      <w:r>
        <w:rPr>
          <w:b w:val="0"/>
          <w:bCs w:val="0"/>
          <w:color w:val="000000"/>
        </w:rPr>
        <w:t>муниципальной власти (муниципальных  органов) либо должностных лиц этих органов;</w:t>
      </w:r>
    </w:p>
    <w:p w:rsidR="008542AA" w:rsidRPr="00E06901" w:rsidRDefault="008542AA" w:rsidP="001503F0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E06901">
        <w:rPr>
          <w:color w:val="000000"/>
          <w:sz w:val="22"/>
          <w:szCs w:val="22"/>
        </w:rPr>
        <w:t xml:space="preserve">- исполнение судебных актов, предусматривающих обращение взыскания на средства бюджета </w:t>
      </w:r>
      <w:r>
        <w:rPr>
          <w:color w:val="000000"/>
          <w:sz w:val="22"/>
          <w:szCs w:val="22"/>
        </w:rPr>
        <w:t>Ардатовского</w:t>
      </w:r>
      <w:r w:rsidRPr="00E06901">
        <w:rPr>
          <w:color w:val="000000"/>
          <w:sz w:val="22"/>
          <w:szCs w:val="22"/>
        </w:rPr>
        <w:t xml:space="preserve"> сельского поселения Ардатовского муниципального района Республики Мордовия по денежным обязательствам казенных учреждений </w:t>
      </w:r>
      <w:r>
        <w:rPr>
          <w:color w:val="000000"/>
          <w:sz w:val="22"/>
          <w:szCs w:val="22"/>
        </w:rPr>
        <w:t>Ардатовского</w:t>
      </w:r>
      <w:r w:rsidRPr="00E06901">
        <w:rPr>
          <w:color w:val="000000"/>
          <w:sz w:val="22"/>
          <w:szCs w:val="22"/>
        </w:rPr>
        <w:t xml:space="preserve"> сельского поселения Ардатовского муниципального района;</w:t>
      </w:r>
    </w:p>
    <w:p w:rsidR="008542AA" w:rsidRPr="00E06901" w:rsidRDefault="008542AA" w:rsidP="001503F0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E06901">
        <w:rPr>
          <w:color w:val="000000"/>
          <w:sz w:val="22"/>
          <w:szCs w:val="22"/>
        </w:rPr>
        <w:t xml:space="preserve">- исполнение решения налогового органа о взыскании налога, сбора, страхового взноса, пеней и штрафов, предусматривающего обращение взыскания на средства бюджета </w:t>
      </w:r>
      <w:r>
        <w:rPr>
          <w:color w:val="000000"/>
          <w:sz w:val="22"/>
          <w:szCs w:val="22"/>
        </w:rPr>
        <w:t>Ардатовского</w:t>
      </w:r>
      <w:r w:rsidRPr="00E06901">
        <w:rPr>
          <w:color w:val="000000"/>
          <w:sz w:val="22"/>
          <w:szCs w:val="22"/>
        </w:rPr>
        <w:t xml:space="preserve"> сельского поселения Ардатовского муниципального района Республики Мордовия.</w:t>
      </w:r>
    </w:p>
    <w:p w:rsidR="008542AA" w:rsidRPr="00E06901" w:rsidRDefault="008542AA" w:rsidP="001503F0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2"/>
          <w:szCs w:val="22"/>
        </w:rPr>
      </w:pPr>
      <w:r w:rsidRPr="00E06901">
        <w:rPr>
          <w:color w:val="000000"/>
          <w:sz w:val="22"/>
          <w:szCs w:val="22"/>
        </w:rPr>
        <w:t>- на исполнение судебных актов о присуждении компенсации за нарушения права на исполнение судебного акта в разумный срок за счет средств местного бюджета.</w:t>
      </w:r>
    </w:p>
    <w:p w:rsidR="008542AA" w:rsidRPr="00E06901" w:rsidRDefault="008542AA" w:rsidP="00713A87">
      <w:pPr>
        <w:pStyle w:val="ConsNormal"/>
        <w:ind w:right="0" w:firstLine="0"/>
        <w:jc w:val="both"/>
        <w:rPr>
          <w:rFonts w:ascii="Times New Roman" w:hAnsi="Times New Roman" w:cs="Times New Roman"/>
          <w:color w:val="FFFF99"/>
          <w:sz w:val="22"/>
          <w:szCs w:val="22"/>
        </w:rPr>
      </w:pPr>
    </w:p>
    <w:p w:rsidR="008542AA" w:rsidRPr="00E06901" w:rsidRDefault="008542AA" w:rsidP="001503F0">
      <w:pPr>
        <w:jc w:val="both"/>
        <w:rPr>
          <w:sz w:val="22"/>
          <w:szCs w:val="22"/>
        </w:rPr>
      </w:pPr>
      <w:r w:rsidRPr="00E06901">
        <w:rPr>
          <w:sz w:val="22"/>
          <w:szCs w:val="22"/>
        </w:rPr>
        <w:t>Статья 13.</w:t>
      </w:r>
      <w:r w:rsidRPr="00E06901">
        <w:rPr>
          <w:bCs/>
          <w:sz w:val="22"/>
          <w:szCs w:val="22"/>
        </w:rPr>
        <w:t xml:space="preserve"> </w:t>
      </w:r>
      <w:r w:rsidRPr="00E06901">
        <w:rPr>
          <w:sz w:val="22"/>
          <w:szCs w:val="22"/>
        </w:rPr>
        <w:t xml:space="preserve">Муниципальные внутренние заимствования, муниципальный долг и предоставление муниципальных гарантий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 сельского поселения Ардатовского муниципального района Республики Мордовия</w:t>
      </w:r>
    </w:p>
    <w:p w:rsidR="008542AA" w:rsidRPr="00E06901" w:rsidRDefault="008542AA" w:rsidP="00713A87">
      <w:pPr>
        <w:pStyle w:val="ConsPlusNormal0"/>
        <w:ind w:firstLine="709"/>
        <w:jc w:val="both"/>
        <w:rPr>
          <w:rFonts w:ascii="Times New Roman" w:hAnsi="Times New Roman" w:cs="Times New Roman"/>
        </w:rPr>
      </w:pPr>
    </w:p>
    <w:p w:rsidR="008542AA" w:rsidRPr="00E06901" w:rsidRDefault="008542AA" w:rsidP="00713A87">
      <w:pPr>
        <w:pStyle w:val="ConsPlusNormal0"/>
        <w:ind w:firstLine="709"/>
        <w:jc w:val="both"/>
        <w:rPr>
          <w:rFonts w:ascii="Times New Roman" w:hAnsi="Times New Roman" w:cs="Times New Roman"/>
          <w:bCs/>
        </w:rPr>
      </w:pPr>
      <w:r w:rsidRPr="00E06901">
        <w:rPr>
          <w:rFonts w:ascii="Times New Roman" w:hAnsi="Times New Roman" w:cs="Times New Roman"/>
        </w:rPr>
        <w:t xml:space="preserve">1. </w:t>
      </w:r>
      <w:r w:rsidRPr="00E06901">
        <w:rPr>
          <w:rFonts w:ascii="Times New Roman" w:hAnsi="Times New Roman" w:cs="Times New Roman"/>
          <w:bCs/>
        </w:rPr>
        <w:t xml:space="preserve">Право осуществления от имени </w:t>
      </w:r>
      <w:r>
        <w:rPr>
          <w:rFonts w:ascii="Times New Roman" w:hAnsi="Times New Roman" w:cs="Times New Roman"/>
          <w:bCs/>
        </w:rPr>
        <w:t>Ардатовского</w:t>
      </w:r>
      <w:r w:rsidRPr="00E06901">
        <w:rPr>
          <w:rFonts w:ascii="Times New Roman" w:hAnsi="Times New Roman" w:cs="Times New Roman"/>
          <w:bCs/>
        </w:rPr>
        <w:t xml:space="preserve"> сельского поселения </w:t>
      </w:r>
      <w:r w:rsidRPr="00E06901">
        <w:rPr>
          <w:rFonts w:ascii="Times New Roman" w:hAnsi="Times New Roman" w:cs="Times New Roman"/>
        </w:rPr>
        <w:t>Ардатовского муниципального района Республики Мордовия</w:t>
      </w:r>
      <w:r w:rsidRPr="00E06901">
        <w:rPr>
          <w:rFonts w:ascii="Times New Roman" w:hAnsi="Times New Roman" w:cs="Times New Roman"/>
          <w:bCs/>
        </w:rPr>
        <w:t xml:space="preserve"> муниципальных внутренних заимствований, являющихся бюджетными кредитами, привлекаемыми в бюджет </w:t>
      </w:r>
      <w:r>
        <w:rPr>
          <w:rFonts w:ascii="Times New Roman" w:hAnsi="Times New Roman" w:cs="Times New Roman"/>
          <w:bCs/>
        </w:rPr>
        <w:t>Ардатовского</w:t>
      </w:r>
      <w:r w:rsidRPr="00E06901">
        <w:rPr>
          <w:rFonts w:ascii="Times New Roman" w:hAnsi="Times New Roman" w:cs="Times New Roman"/>
          <w:bCs/>
        </w:rPr>
        <w:t xml:space="preserve"> сельского поселения </w:t>
      </w:r>
      <w:r w:rsidRPr="00E06901">
        <w:rPr>
          <w:rFonts w:ascii="Times New Roman" w:hAnsi="Times New Roman" w:cs="Times New Roman"/>
        </w:rPr>
        <w:t>Ардатовского муниципального района Республики Мордовия</w:t>
      </w:r>
      <w:r w:rsidRPr="00E06901">
        <w:rPr>
          <w:rFonts w:ascii="Times New Roman" w:hAnsi="Times New Roman" w:cs="Times New Roman"/>
          <w:bCs/>
        </w:rPr>
        <w:t xml:space="preserve"> из районного бюджета, принадлежит администрации </w:t>
      </w:r>
      <w:r>
        <w:rPr>
          <w:rFonts w:ascii="Times New Roman" w:hAnsi="Times New Roman" w:cs="Times New Roman"/>
          <w:bCs/>
        </w:rPr>
        <w:t>Ардатовского</w:t>
      </w:r>
      <w:r w:rsidRPr="00E06901">
        <w:rPr>
          <w:rFonts w:ascii="Times New Roman" w:hAnsi="Times New Roman" w:cs="Times New Roman"/>
          <w:bCs/>
        </w:rPr>
        <w:t xml:space="preserve"> сельского поселения Ардатовского муниципального района Республики Мордовия.</w:t>
      </w:r>
    </w:p>
    <w:p w:rsidR="008542AA" w:rsidRPr="00E06901" w:rsidRDefault="008542AA" w:rsidP="00713A87">
      <w:pPr>
        <w:pStyle w:val="ConsPlusNormal0"/>
        <w:ind w:firstLine="709"/>
        <w:jc w:val="both"/>
        <w:rPr>
          <w:rFonts w:ascii="Times New Roman" w:hAnsi="Times New Roman" w:cs="Times New Roman"/>
        </w:rPr>
      </w:pPr>
      <w:r w:rsidRPr="00E06901">
        <w:rPr>
          <w:rFonts w:ascii="Times New Roman" w:hAnsi="Times New Roman" w:cs="Times New Roman"/>
        </w:rPr>
        <w:t xml:space="preserve">2. Утвердить источники внутреннего финансирования дефицита бюджета </w:t>
      </w:r>
      <w:r>
        <w:rPr>
          <w:rFonts w:ascii="Times New Roman" w:hAnsi="Times New Roman" w:cs="Times New Roman"/>
        </w:rPr>
        <w:t>Ардатовского</w:t>
      </w:r>
      <w:r w:rsidRPr="00E06901">
        <w:rPr>
          <w:rFonts w:ascii="Times New Roman" w:hAnsi="Times New Roman" w:cs="Times New Roman"/>
        </w:rPr>
        <w:t xml:space="preserve"> сельского поселения Ардатовского муниципального района Республики Мордовия на 202</w:t>
      </w:r>
      <w:r>
        <w:rPr>
          <w:rFonts w:ascii="Times New Roman" w:hAnsi="Times New Roman" w:cs="Times New Roman"/>
        </w:rPr>
        <w:t>1</w:t>
      </w:r>
      <w:r w:rsidRPr="00273FB4">
        <w:rPr>
          <w:bCs/>
        </w:rPr>
        <w:t xml:space="preserve"> </w:t>
      </w:r>
      <w:r w:rsidRPr="00273FB4">
        <w:rPr>
          <w:rFonts w:ascii="Times New Roman" w:hAnsi="Times New Roman" w:cs="Times New Roman"/>
          <w:bCs/>
        </w:rPr>
        <w:t xml:space="preserve">год и плановый период  2022 и </w:t>
      </w:r>
      <w:r w:rsidRPr="00C331CB">
        <w:rPr>
          <w:rFonts w:ascii="Times New Roman" w:hAnsi="Times New Roman" w:cs="Times New Roman"/>
          <w:bCs/>
        </w:rPr>
        <w:t>2023</w:t>
      </w:r>
      <w:r>
        <w:rPr>
          <w:rFonts w:ascii="Times New Roman" w:hAnsi="Times New Roman" w:cs="Times New Roman"/>
          <w:bCs/>
        </w:rPr>
        <w:t xml:space="preserve"> </w:t>
      </w:r>
      <w:r w:rsidRPr="00C331CB">
        <w:rPr>
          <w:rFonts w:ascii="Times New Roman" w:hAnsi="Times New Roman" w:cs="Times New Roman"/>
          <w:bCs/>
        </w:rPr>
        <w:t>годов</w:t>
      </w:r>
      <w:r w:rsidRPr="00E06901">
        <w:rPr>
          <w:bCs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Pr="00E06901">
        <w:rPr>
          <w:rFonts w:ascii="Times New Roman" w:hAnsi="Times New Roman" w:cs="Times New Roman"/>
        </w:rPr>
        <w:t xml:space="preserve"> согласно приложению 8 к настоящему Решению.</w:t>
      </w:r>
    </w:p>
    <w:p w:rsidR="008542AA" w:rsidRPr="00E06901" w:rsidRDefault="008542AA" w:rsidP="00713A87">
      <w:pPr>
        <w:pStyle w:val="ConsPlusNormal0"/>
        <w:ind w:firstLine="709"/>
        <w:jc w:val="both"/>
        <w:rPr>
          <w:rFonts w:ascii="Times New Roman" w:hAnsi="Times New Roman" w:cs="Times New Roman"/>
        </w:rPr>
      </w:pPr>
      <w:r w:rsidRPr="00E06901">
        <w:rPr>
          <w:rFonts w:ascii="Times New Roman" w:hAnsi="Times New Roman" w:cs="Times New Roman"/>
        </w:rPr>
        <w:t xml:space="preserve">3. Утвердить Программу муниципальных внутренних заимствований </w:t>
      </w:r>
      <w:r>
        <w:rPr>
          <w:rFonts w:ascii="Times New Roman" w:hAnsi="Times New Roman" w:cs="Times New Roman"/>
        </w:rPr>
        <w:t>Ардатовского</w:t>
      </w:r>
      <w:r w:rsidRPr="00E06901">
        <w:rPr>
          <w:rFonts w:ascii="Times New Roman" w:hAnsi="Times New Roman" w:cs="Times New Roman"/>
        </w:rPr>
        <w:t xml:space="preserve"> сельского поселения Ардатовского муниципального ра</w:t>
      </w:r>
      <w:r>
        <w:rPr>
          <w:rFonts w:ascii="Times New Roman" w:hAnsi="Times New Roman" w:cs="Times New Roman"/>
        </w:rPr>
        <w:t>йона Республики Мордовия на 2021</w:t>
      </w:r>
      <w:r w:rsidRPr="00E06901">
        <w:rPr>
          <w:rFonts w:ascii="Times New Roman" w:hAnsi="Times New Roman" w:cs="Times New Roman"/>
        </w:rPr>
        <w:t xml:space="preserve"> год</w:t>
      </w:r>
      <w:r w:rsidRPr="00273FB4">
        <w:rPr>
          <w:rFonts w:ascii="Times New Roman" w:hAnsi="Times New Roman" w:cs="Times New Roman"/>
          <w:bCs/>
        </w:rPr>
        <w:t xml:space="preserve">  и плановый период  2022 и 2023</w:t>
      </w:r>
      <w:r>
        <w:rPr>
          <w:rFonts w:ascii="Times New Roman" w:hAnsi="Times New Roman" w:cs="Times New Roman"/>
          <w:bCs/>
        </w:rPr>
        <w:t xml:space="preserve"> </w:t>
      </w:r>
      <w:r w:rsidRPr="00273FB4">
        <w:rPr>
          <w:rFonts w:ascii="Times New Roman" w:hAnsi="Times New Roman" w:cs="Times New Roman"/>
          <w:bCs/>
        </w:rPr>
        <w:t xml:space="preserve">годов </w:t>
      </w:r>
      <w:r w:rsidRPr="00273FB4">
        <w:rPr>
          <w:rFonts w:ascii="Times New Roman" w:hAnsi="Times New Roman" w:cs="Times New Roman"/>
        </w:rPr>
        <w:t xml:space="preserve"> </w:t>
      </w:r>
      <w:r w:rsidRPr="00E06901">
        <w:rPr>
          <w:rFonts w:ascii="Times New Roman" w:hAnsi="Times New Roman" w:cs="Times New Roman"/>
        </w:rPr>
        <w:t>согласно приложению 9 к настоящему Решению.</w:t>
      </w:r>
    </w:p>
    <w:p w:rsidR="008542AA" w:rsidRPr="00E06901" w:rsidRDefault="008542AA" w:rsidP="00713A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06901">
        <w:rPr>
          <w:sz w:val="22"/>
          <w:szCs w:val="22"/>
        </w:rPr>
        <w:t xml:space="preserve">4. Установить предельный объем заимствований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сельского поселения Ардатовского муниципального ра</w:t>
      </w:r>
      <w:r>
        <w:rPr>
          <w:sz w:val="22"/>
          <w:szCs w:val="22"/>
        </w:rPr>
        <w:t>йона Республики Мордовия на 2021 и плановый период 2022-2023 годов, на 2021 год в сумме 23,4 тыс. рублей, на 2022 год  в сумме 24,7 тыс. рублей, на 2023 год в сумме 25,6 тыс. рублей.</w:t>
      </w:r>
    </w:p>
    <w:p w:rsidR="008542AA" w:rsidRPr="00E06901" w:rsidRDefault="008542AA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E06901">
        <w:rPr>
          <w:sz w:val="22"/>
          <w:szCs w:val="22"/>
        </w:rPr>
        <w:t xml:space="preserve">5. Установить верхний предел муниципального внутреннего долга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сельского поселения Ардатовского муниципального района Республики Мордовия на 1</w:t>
      </w:r>
      <w:r>
        <w:rPr>
          <w:sz w:val="22"/>
          <w:szCs w:val="22"/>
        </w:rPr>
        <w:t xml:space="preserve"> января 2022</w:t>
      </w:r>
      <w:r w:rsidRPr="00E06901">
        <w:rPr>
          <w:sz w:val="22"/>
          <w:szCs w:val="22"/>
        </w:rPr>
        <w:t xml:space="preserve"> года в сумме  </w:t>
      </w:r>
      <w:r>
        <w:rPr>
          <w:sz w:val="22"/>
          <w:szCs w:val="22"/>
        </w:rPr>
        <w:t>468,5</w:t>
      </w:r>
      <w:r w:rsidRPr="003D7A72">
        <w:rPr>
          <w:sz w:val="22"/>
          <w:szCs w:val="22"/>
        </w:rPr>
        <w:t xml:space="preserve"> </w:t>
      </w:r>
      <w:r>
        <w:rPr>
          <w:sz w:val="22"/>
          <w:szCs w:val="22"/>
        </w:rPr>
        <w:t>тыс. рублей, на 1 января 2023года  в сумме 494,6 тыс. рублей, на 1 января 2024 в сумме 512,3 тыс. рублей.</w:t>
      </w:r>
    </w:p>
    <w:p w:rsidR="008542AA" w:rsidRPr="00E06901" w:rsidRDefault="008542AA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E06901">
        <w:rPr>
          <w:sz w:val="22"/>
          <w:szCs w:val="22"/>
        </w:rPr>
        <w:t xml:space="preserve">6. Утвердить объем расходов на обслуживание муниципального долга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 сельского поселения Ардатовского муниципального ра</w:t>
      </w:r>
      <w:r>
        <w:rPr>
          <w:sz w:val="22"/>
          <w:szCs w:val="22"/>
        </w:rPr>
        <w:t>йона Республики Мордовия на 2021 и плановый период 2022-2023 годов, на 2021 год</w:t>
      </w:r>
      <w:r w:rsidRPr="00E06901">
        <w:rPr>
          <w:sz w:val="22"/>
          <w:szCs w:val="22"/>
        </w:rPr>
        <w:t xml:space="preserve"> в сумме  </w:t>
      </w:r>
      <w:r>
        <w:rPr>
          <w:sz w:val="22"/>
          <w:szCs w:val="22"/>
        </w:rPr>
        <w:t>2,0 тыс. рублей, на 2022 год в сумме 2,0 тыс. рублей, на 2023 год в сумме  2,0 тыс. рублей.</w:t>
      </w:r>
    </w:p>
    <w:p w:rsidR="008542AA" w:rsidRPr="00E06901" w:rsidRDefault="008542AA" w:rsidP="00713A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06901">
        <w:rPr>
          <w:sz w:val="22"/>
          <w:szCs w:val="22"/>
        </w:rPr>
        <w:t xml:space="preserve">7. Установить верхний предел муниципального долга по муниципальным гарантиям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сельского поселения Ардатовского муниципального района Респ</w:t>
      </w:r>
      <w:r>
        <w:rPr>
          <w:sz w:val="22"/>
          <w:szCs w:val="22"/>
        </w:rPr>
        <w:t>ублики Мордовия на 1 января 2022</w:t>
      </w:r>
      <w:r w:rsidRPr="00E06901">
        <w:rPr>
          <w:sz w:val="22"/>
          <w:szCs w:val="22"/>
        </w:rPr>
        <w:t xml:space="preserve"> года</w:t>
      </w:r>
      <w:r>
        <w:rPr>
          <w:sz w:val="22"/>
          <w:szCs w:val="22"/>
        </w:rPr>
        <w:t xml:space="preserve">, на 2023 и 2024 годов </w:t>
      </w:r>
      <w:r w:rsidRPr="00E06901">
        <w:rPr>
          <w:sz w:val="22"/>
          <w:szCs w:val="22"/>
        </w:rPr>
        <w:t xml:space="preserve"> в сумме  0,00 тыс. рублей.</w:t>
      </w:r>
    </w:p>
    <w:p w:rsidR="008542AA" w:rsidRPr="00E06901" w:rsidRDefault="008542AA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</w:p>
    <w:p w:rsidR="008542AA" w:rsidRPr="00E06901" w:rsidRDefault="008542AA" w:rsidP="001503F0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E06901">
        <w:rPr>
          <w:bCs/>
          <w:sz w:val="22"/>
          <w:szCs w:val="22"/>
        </w:rPr>
        <w:t xml:space="preserve">Статья 14. Особенности исполнения бюджета </w:t>
      </w:r>
      <w:r>
        <w:rPr>
          <w:bCs/>
          <w:sz w:val="22"/>
          <w:szCs w:val="22"/>
        </w:rPr>
        <w:t>Ардатовского</w:t>
      </w:r>
      <w:r w:rsidRPr="00E06901">
        <w:rPr>
          <w:bCs/>
          <w:sz w:val="22"/>
          <w:szCs w:val="22"/>
        </w:rPr>
        <w:t xml:space="preserve"> сельского поселения </w:t>
      </w:r>
      <w:r w:rsidRPr="00E06901">
        <w:rPr>
          <w:sz w:val="22"/>
          <w:szCs w:val="22"/>
        </w:rPr>
        <w:t xml:space="preserve">Ардатовского муниципального района </w:t>
      </w:r>
      <w:r>
        <w:rPr>
          <w:bCs/>
          <w:sz w:val="22"/>
          <w:szCs w:val="22"/>
        </w:rPr>
        <w:t>Республики Мордовия в 2020</w:t>
      </w:r>
      <w:r w:rsidRPr="00E06901">
        <w:rPr>
          <w:bCs/>
          <w:sz w:val="22"/>
          <w:szCs w:val="22"/>
        </w:rPr>
        <w:t xml:space="preserve"> году</w:t>
      </w:r>
    </w:p>
    <w:p w:rsidR="008542AA" w:rsidRPr="00E06901" w:rsidRDefault="008542AA" w:rsidP="00713A87">
      <w:pPr>
        <w:tabs>
          <w:tab w:val="left" w:pos="3090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06901">
        <w:rPr>
          <w:sz w:val="22"/>
          <w:szCs w:val="22"/>
        </w:rPr>
        <w:t xml:space="preserve"> </w:t>
      </w:r>
      <w:r w:rsidRPr="00E06901">
        <w:rPr>
          <w:sz w:val="22"/>
          <w:szCs w:val="22"/>
        </w:rPr>
        <w:tab/>
      </w:r>
    </w:p>
    <w:p w:rsidR="008542AA" w:rsidRPr="00E06901" w:rsidRDefault="008542AA" w:rsidP="00713A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06901">
        <w:rPr>
          <w:sz w:val="22"/>
          <w:szCs w:val="22"/>
        </w:rPr>
        <w:t xml:space="preserve">1. Установить в соответствии с </w:t>
      </w:r>
      <w:hyperlink r:id="rId9" w:history="1">
        <w:r w:rsidRPr="00E06901">
          <w:rPr>
            <w:rStyle w:val="Hyperlink"/>
            <w:color w:val="auto"/>
            <w:sz w:val="22"/>
            <w:szCs w:val="22"/>
          </w:rPr>
          <w:t>пунктом 8 статьи 217</w:t>
        </w:r>
      </w:hyperlink>
      <w:r w:rsidRPr="00E06901">
        <w:rPr>
          <w:sz w:val="22"/>
          <w:szCs w:val="22"/>
        </w:rPr>
        <w:t xml:space="preserve"> Бюджетного кодекса Российской Федерации следующие дополнительные основания внесения изменений в сводную бюджетную роспись бюджета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сельского поселения Ардатовского муниципального района Республики Мордовия без внесения изменений в настоящее Решение, помимо оснований, установленных </w:t>
      </w:r>
      <w:hyperlink r:id="rId10" w:history="1">
        <w:r w:rsidRPr="00E06901">
          <w:rPr>
            <w:rStyle w:val="Hyperlink"/>
            <w:color w:val="auto"/>
            <w:sz w:val="22"/>
            <w:szCs w:val="22"/>
          </w:rPr>
          <w:t>пунктом 3 статьи 217</w:t>
        </w:r>
      </w:hyperlink>
      <w:r w:rsidRPr="00E06901">
        <w:rPr>
          <w:sz w:val="22"/>
          <w:szCs w:val="22"/>
        </w:rPr>
        <w:t xml:space="preserve"> Бюджетного кодекса Российской Федерации:</w:t>
      </w:r>
    </w:p>
    <w:p w:rsidR="008542AA" w:rsidRPr="00E06901" w:rsidRDefault="008542AA" w:rsidP="00713A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06901">
        <w:rPr>
          <w:sz w:val="22"/>
          <w:szCs w:val="22"/>
        </w:rPr>
        <w:t xml:space="preserve">1) осуществление выплат, сокращающих долговые обязательства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сельского поселения Ардатовского муниципального района Республики Мордовия в соответствии со </w:t>
      </w:r>
      <w:hyperlink r:id="rId11" w:history="1">
        <w:r w:rsidRPr="00E06901">
          <w:rPr>
            <w:rStyle w:val="Hyperlink"/>
            <w:color w:val="auto"/>
            <w:sz w:val="22"/>
            <w:szCs w:val="22"/>
          </w:rPr>
          <w:t>статьей 95</w:t>
        </w:r>
      </w:hyperlink>
      <w:r w:rsidRPr="00E06901">
        <w:rPr>
          <w:sz w:val="22"/>
          <w:szCs w:val="22"/>
        </w:rPr>
        <w:t xml:space="preserve"> Бюджетного кодекса Российской Федерации;</w:t>
      </w:r>
    </w:p>
    <w:p w:rsidR="008542AA" w:rsidRPr="00E06901" w:rsidRDefault="008542AA" w:rsidP="00713A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06901">
        <w:rPr>
          <w:sz w:val="22"/>
          <w:szCs w:val="22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8542AA" w:rsidRPr="00E06901" w:rsidRDefault="008542AA" w:rsidP="00713A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06901">
        <w:rPr>
          <w:sz w:val="22"/>
          <w:szCs w:val="22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работ).</w:t>
      </w:r>
    </w:p>
    <w:p w:rsidR="008542AA" w:rsidRPr="00E06901" w:rsidRDefault="008542AA" w:rsidP="00713A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:rsidR="008542AA" w:rsidRPr="00E06901" w:rsidRDefault="008542AA" w:rsidP="001503F0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E06901">
        <w:rPr>
          <w:bCs/>
          <w:sz w:val="22"/>
          <w:szCs w:val="22"/>
        </w:rPr>
        <w:t xml:space="preserve">Статья 15. Действие нормативных правовых актов </w:t>
      </w:r>
      <w:r>
        <w:rPr>
          <w:bCs/>
          <w:sz w:val="22"/>
          <w:szCs w:val="22"/>
        </w:rPr>
        <w:t>Ардатовского</w:t>
      </w:r>
      <w:r w:rsidRPr="00E06901">
        <w:rPr>
          <w:bCs/>
          <w:sz w:val="22"/>
          <w:szCs w:val="22"/>
        </w:rPr>
        <w:t xml:space="preserve"> сельского поселения Ардатовского муниципального района Республики Мордовия</w:t>
      </w:r>
    </w:p>
    <w:p w:rsidR="008542AA" w:rsidRPr="00E06901" w:rsidRDefault="008542AA" w:rsidP="00713A87">
      <w:pPr>
        <w:autoSpaceDE w:val="0"/>
        <w:autoSpaceDN w:val="0"/>
        <w:adjustRightInd w:val="0"/>
        <w:ind w:left="709" w:firstLine="709"/>
        <w:jc w:val="both"/>
        <w:rPr>
          <w:bCs/>
          <w:sz w:val="22"/>
          <w:szCs w:val="22"/>
        </w:rPr>
      </w:pPr>
    </w:p>
    <w:p w:rsidR="008542AA" w:rsidRPr="00E06901" w:rsidRDefault="008542AA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E06901">
        <w:rPr>
          <w:bCs/>
          <w:sz w:val="22"/>
          <w:szCs w:val="22"/>
        </w:rPr>
        <w:t xml:space="preserve">Установить, что нормативные правовые акты </w:t>
      </w:r>
      <w:r>
        <w:rPr>
          <w:bCs/>
          <w:sz w:val="22"/>
          <w:szCs w:val="22"/>
        </w:rPr>
        <w:t>Ардатовского</w:t>
      </w:r>
      <w:r w:rsidRPr="00E06901">
        <w:rPr>
          <w:bCs/>
          <w:sz w:val="22"/>
          <w:szCs w:val="22"/>
        </w:rPr>
        <w:t xml:space="preserve"> сельского поселения </w:t>
      </w:r>
      <w:r w:rsidRPr="00E06901">
        <w:rPr>
          <w:sz w:val="22"/>
          <w:szCs w:val="22"/>
        </w:rPr>
        <w:t>Ардатовского муниципального района Республики Мордовия</w:t>
      </w:r>
      <w:r w:rsidRPr="00E06901">
        <w:rPr>
          <w:bCs/>
          <w:sz w:val="22"/>
          <w:szCs w:val="22"/>
        </w:rPr>
        <w:t xml:space="preserve">, принятые на основе и во исполнение решения Совета депутатов </w:t>
      </w:r>
      <w:r>
        <w:rPr>
          <w:bCs/>
          <w:sz w:val="22"/>
          <w:szCs w:val="22"/>
        </w:rPr>
        <w:t>Ардатовского</w:t>
      </w:r>
      <w:r w:rsidRPr="00E06901">
        <w:rPr>
          <w:bCs/>
          <w:sz w:val="22"/>
          <w:szCs w:val="22"/>
        </w:rPr>
        <w:t xml:space="preserve"> сельского поселения </w:t>
      </w:r>
      <w:r w:rsidRPr="00E06901">
        <w:rPr>
          <w:sz w:val="22"/>
          <w:szCs w:val="22"/>
        </w:rPr>
        <w:t>Ардатовского муниципального района Республики Мордовия</w:t>
      </w:r>
      <w:r w:rsidRPr="00E06901">
        <w:rPr>
          <w:bCs/>
          <w:sz w:val="22"/>
          <w:szCs w:val="22"/>
        </w:rPr>
        <w:t xml:space="preserve"> «</w:t>
      </w:r>
      <w:hyperlink r:id="rId12" w:history="1">
        <w:r w:rsidRPr="00E06901">
          <w:rPr>
            <w:rStyle w:val="Hyperlink"/>
            <w:bCs/>
            <w:color w:val="auto"/>
            <w:sz w:val="22"/>
            <w:szCs w:val="22"/>
          </w:rPr>
          <w:t>О бюджете</w:t>
        </w:r>
      </w:hyperlink>
      <w:r w:rsidRPr="00E06901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Ардатовского</w:t>
      </w:r>
      <w:r w:rsidRPr="00E06901">
        <w:rPr>
          <w:bCs/>
          <w:sz w:val="22"/>
          <w:szCs w:val="22"/>
        </w:rPr>
        <w:t xml:space="preserve">  сельского поселения </w:t>
      </w:r>
      <w:r w:rsidRPr="00E06901">
        <w:rPr>
          <w:sz w:val="22"/>
          <w:szCs w:val="22"/>
        </w:rPr>
        <w:t>Ардатовского муниципального района Республики Мордовия</w:t>
      </w:r>
      <w:r>
        <w:rPr>
          <w:bCs/>
          <w:sz w:val="22"/>
          <w:szCs w:val="22"/>
        </w:rPr>
        <w:t xml:space="preserve"> на 2020</w:t>
      </w:r>
      <w:r w:rsidRPr="00E06901">
        <w:rPr>
          <w:bCs/>
          <w:sz w:val="22"/>
          <w:szCs w:val="22"/>
        </w:rPr>
        <w:t xml:space="preserve"> год», действуют в части, не противоречащей настоящему Решению.</w:t>
      </w:r>
    </w:p>
    <w:p w:rsidR="008542AA" w:rsidRPr="00E06901" w:rsidRDefault="008542AA" w:rsidP="00713A87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</w:p>
    <w:p w:rsidR="008542AA" w:rsidRPr="00E06901" w:rsidRDefault="008542AA" w:rsidP="001503F0">
      <w:pPr>
        <w:autoSpaceDE w:val="0"/>
        <w:spacing w:line="252" w:lineRule="auto"/>
        <w:jc w:val="both"/>
        <w:rPr>
          <w:bCs/>
          <w:sz w:val="22"/>
          <w:szCs w:val="22"/>
        </w:rPr>
      </w:pPr>
      <w:r w:rsidRPr="00E06901">
        <w:rPr>
          <w:bCs/>
          <w:sz w:val="22"/>
          <w:szCs w:val="22"/>
        </w:rPr>
        <w:t>Статья 16. Вступление настоящего Решения в силу</w:t>
      </w:r>
    </w:p>
    <w:p w:rsidR="008542AA" w:rsidRPr="00E06901" w:rsidRDefault="008542AA" w:rsidP="001503F0">
      <w:pPr>
        <w:autoSpaceDE w:val="0"/>
        <w:spacing w:line="252" w:lineRule="auto"/>
        <w:jc w:val="both"/>
        <w:rPr>
          <w:bCs/>
          <w:sz w:val="22"/>
          <w:szCs w:val="22"/>
        </w:rPr>
      </w:pPr>
    </w:p>
    <w:p w:rsidR="008542AA" w:rsidRPr="00E06901" w:rsidRDefault="008542AA" w:rsidP="00713A87">
      <w:pPr>
        <w:autoSpaceDE w:val="0"/>
        <w:autoSpaceDN w:val="0"/>
        <w:adjustRightInd w:val="0"/>
        <w:spacing w:line="252" w:lineRule="auto"/>
        <w:jc w:val="both"/>
        <w:rPr>
          <w:bCs/>
          <w:sz w:val="22"/>
          <w:szCs w:val="22"/>
        </w:rPr>
      </w:pPr>
      <w:r w:rsidRPr="00E06901">
        <w:rPr>
          <w:bCs/>
          <w:sz w:val="22"/>
          <w:szCs w:val="22"/>
        </w:rPr>
        <w:t>1. Настоящее Решение</w:t>
      </w:r>
      <w:r>
        <w:rPr>
          <w:bCs/>
          <w:sz w:val="22"/>
          <w:szCs w:val="22"/>
        </w:rPr>
        <w:t xml:space="preserve"> вступает в силу с 1 января 2021</w:t>
      </w:r>
      <w:r w:rsidRPr="00E06901">
        <w:rPr>
          <w:bCs/>
          <w:sz w:val="22"/>
          <w:szCs w:val="22"/>
        </w:rPr>
        <w:t xml:space="preserve"> год</w:t>
      </w:r>
      <w:r>
        <w:rPr>
          <w:bCs/>
          <w:sz w:val="22"/>
          <w:szCs w:val="22"/>
        </w:rPr>
        <w:t>а и действует по 31 декабря 2021</w:t>
      </w:r>
      <w:r w:rsidRPr="00E06901">
        <w:rPr>
          <w:bCs/>
          <w:sz w:val="22"/>
          <w:szCs w:val="22"/>
        </w:rPr>
        <w:t xml:space="preserve"> года и </w:t>
      </w:r>
      <w:r>
        <w:rPr>
          <w:bCs/>
          <w:sz w:val="22"/>
          <w:szCs w:val="22"/>
        </w:rPr>
        <w:t xml:space="preserve">плановый период с 01 января 2022 года по 31 декабря 2022 года, с 01 января 2023 года по 31 декабря 2023 года и  </w:t>
      </w:r>
      <w:r w:rsidRPr="00E06901">
        <w:rPr>
          <w:bCs/>
          <w:sz w:val="22"/>
          <w:szCs w:val="22"/>
        </w:rPr>
        <w:t>подл</w:t>
      </w:r>
      <w:r>
        <w:rPr>
          <w:bCs/>
          <w:sz w:val="22"/>
          <w:szCs w:val="22"/>
        </w:rPr>
        <w:t>ежит официальному опубликованию</w:t>
      </w:r>
      <w:r w:rsidRPr="00E06901">
        <w:rPr>
          <w:bCs/>
          <w:sz w:val="22"/>
          <w:szCs w:val="22"/>
        </w:rPr>
        <w:t>»</w:t>
      </w:r>
    </w:p>
    <w:p w:rsidR="008542AA" w:rsidRPr="00E06901" w:rsidRDefault="008542AA" w:rsidP="00713A87">
      <w:pPr>
        <w:autoSpaceDE w:val="0"/>
        <w:autoSpaceDN w:val="0"/>
        <w:adjustRightInd w:val="0"/>
        <w:spacing w:line="252" w:lineRule="auto"/>
        <w:ind w:firstLine="540"/>
        <w:jc w:val="both"/>
        <w:rPr>
          <w:b/>
          <w:bCs/>
          <w:sz w:val="22"/>
          <w:szCs w:val="22"/>
        </w:rPr>
      </w:pPr>
    </w:p>
    <w:p w:rsidR="008542AA" w:rsidRPr="00E06901" w:rsidRDefault="008542AA" w:rsidP="00713A87">
      <w:pPr>
        <w:autoSpaceDE w:val="0"/>
        <w:autoSpaceDN w:val="0"/>
        <w:adjustRightInd w:val="0"/>
        <w:rPr>
          <w:sz w:val="22"/>
          <w:szCs w:val="22"/>
        </w:rPr>
      </w:pPr>
    </w:p>
    <w:p w:rsidR="008542AA" w:rsidRPr="00E06901" w:rsidRDefault="008542AA" w:rsidP="001503F0">
      <w:pPr>
        <w:autoSpaceDE w:val="0"/>
        <w:autoSpaceDN w:val="0"/>
        <w:adjustRightInd w:val="0"/>
        <w:rPr>
          <w:sz w:val="22"/>
          <w:szCs w:val="22"/>
        </w:rPr>
      </w:pPr>
      <w:r w:rsidRPr="00E06901">
        <w:rPr>
          <w:sz w:val="22"/>
          <w:szCs w:val="22"/>
        </w:rPr>
        <w:t xml:space="preserve">Глава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сельского поселения:                       </w:t>
      </w:r>
      <w:r>
        <w:rPr>
          <w:sz w:val="22"/>
          <w:szCs w:val="22"/>
        </w:rPr>
        <w:t>Н.И. Юдин</w:t>
      </w:r>
      <w:r w:rsidRPr="00E06901">
        <w:rPr>
          <w:sz w:val="22"/>
          <w:szCs w:val="22"/>
        </w:rPr>
        <w:t xml:space="preserve">                                                           </w:t>
      </w:r>
    </w:p>
    <w:p w:rsidR="008542AA" w:rsidRPr="00E06901" w:rsidRDefault="008542AA" w:rsidP="001503F0">
      <w:pPr>
        <w:jc w:val="right"/>
        <w:rPr>
          <w:sz w:val="22"/>
          <w:szCs w:val="22"/>
        </w:rPr>
      </w:pPr>
    </w:p>
    <w:p w:rsidR="008542AA" w:rsidRPr="00E06901" w:rsidRDefault="008542AA" w:rsidP="001503F0">
      <w:pPr>
        <w:jc w:val="right"/>
        <w:rPr>
          <w:sz w:val="22"/>
          <w:szCs w:val="22"/>
        </w:rPr>
      </w:pPr>
    </w:p>
    <w:p w:rsidR="008542AA" w:rsidRPr="00E06901" w:rsidRDefault="008542AA" w:rsidP="00713A87">
      <w:pPr>
        <w:jc w:val="center"/>
        <w:rPr>
          <w:sz w:val="22"/>
          <w:szCs w:val="22"/>
        </w:rPr>
      </w:pPr>
      <w:r w:rsidRPr="00E06901">
        <w:rPr>
          <w:sz w:val="22"/>
          <w:szCs w:val="22"/>
        </w:rPr>
        <w:t xml:space="preserve">                                                                                            </w:t>
      </w:r>
    </w:p>
    <w:p w:rsidR="008542AA" w:rsidRPr="00E06901" w:rsidRDefault="008542AA" w:rsidP="00713A87">
      <w:pPr>
        <w:jc w:val="center"/>
        <w:rPr>
          <w:sz w:val="22"/>
          <w:szCs w:val="22"/>
        </w:rPr>
      </w:pPr>
      <w:r w:rsidRPr="00E06901">
        <w:rPr>
          <w:sz w:val="22"/>
          <w:szCs w:val="22"/>
        </w:rPr>
        <w:t xml:space="preserve">                                                                                                     ПРИЛОЖЕНИЕ  1 </w:t>
      </w:r>
    </w:p>
    <w:p w:rsidR="008542AA" w:rsidRPr="00E06901" w:rsidRDefault="008542AA" w:rsidP="00713A87">
      <w:pPr>
        <w:jc w:val="center"/>
        <w:rPr>
          <w:sz w:val="22"/>
          <w:szCs w:val="22"/>
        </w:rPr>
      </w:pPr>
    </w:p>
    <w:p w:rsidR="008542AA" w:rsidRDefault="008542AA" w:rsidP="00A920EE">
      <w:pPr>
        <w:jc w:val="right"/>
        <w:rPr>
          <w:sz w:val="22"/>
          <w:szCs w:val="22"/>
        </w:rPr>
      </w:pPr>
      <w:r w:rsidRPr="00E06901">
        <w:rPr>
          <w:sz w:val="22"/>
          <w:szCs w:val="22"/>
        </w:rPr>
        <w:t xml:space="preserve">к решению Совета депутатов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сельского поселения </w:t>
      </w:r>
    </w:p>
    <w:p w:rsidR="008542AA" w:rsidRDefault="008542AA" w:rsidP="00A920EE">
      <w:pPr>
        <w:jc w:val="right"/>
        <w:rPr>
          <w:sz w:val="22"/>
          <w:szCs w:val="22"/>
        </w:rPr>
      </w:pPr>
      <w:r w:rsidRPr="00E06901">
        <w:rPr>
          <w:sz w:val="22"/>
          <w:szCs w:val="22"/>
        </w:rPr>
        <w:t xml:space="preserve">"О бюджете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се</w:t>
      </w:r>
      <w:r>
        <w:rPr>
          <w:sz w:val="22"/>
          <w:szCs w:val="22"/>
        </w:rPr>
        <w:t>льского поселения</w:t>
      </w:r>
    </w:p>
    <w:p w:rsidR="008542AA" w:rsidRPr="00E06901" w:rsidRDefault="008542AA" w:rsidP="00A920EE">
      <w:pPr>
        <w:jc w:val="right"/>
        <w:rPr>
          <w:sz w:val="22"/>
          <w:szCs w:val="22"/>
        </w:rPr>
      </w:pPr>
      <w:r>
        <w:rPr>
          <w:sz w:val="22"/>
          <w:szCs w:val="22"/>
        </w:rPr>
        <w:t>на 2021год и плановый период 2022 и 2023 годов"</w:t>
      </w:r>
      <w:r w:rsidRPr="00E06901">
        <w:rPr>
          <w:sz w:val="22"/>
          <w:szCs w:val="22"/>
        </w:rPr>
        <w:t xml:space="preserve">  </w:t>
      </w:r>
    </w:p>
    <w:p w:rsidR="008542AA" w:rsidRPr="00E06901" w:rsidRDefault="008542AA" w:rsidP="00713A87">
      <w:pPr>
        <w:jc w:val="center"/>
        <w:rPr>
          <w:sz w:val="22"/>
          <w:szCs w:val="22"/>
        </w:rPr>
      </w:pPr>
      <w:r w:rsidRPr="00E06901">
        <w:rPr>
          <w:sz w:val="22"/>
          <w:szCs w:val="22"/>
        </w:rPr>
        <w:t xml:space="preserve">                                                                                  </w:t>
      </w:r>
    </w:p>
    <w:p w:rsidR="008542AA" w:rsidRPr="00E06901" w:rsidRDefault="008542AA" w:rsidP="00713A87">
      <w:pPr>
        <w:pStyle w:val="ConsPlusNormal0"/>
        <w:widowControl/>
        <w:ind w:firstLine="0"/>
        <w:jc w:val="center"/>
        <w:rPr>
          <w:rFonts w:ascii="Times New Roman" w:hAnsi="Times New Roman" w:cs="Times New Roman"/>
        </w:rPr>
      </w:pPr>
      <w:r w:rsidRPr="00E06901">
        <w:rPr>
          <w:rFonts w:ascii="Times New Roman" w:hAnsi="Times New Roman" w:cs="Times New Roman"/>
        </w:rPr>
        <w:t xml:space="preserve">Перечень  главных администраторов доходов бюджета  </w:t>
      </w:r>
      <w:r>
        <w:rPr>
          <w:rFonts w:ascii="Times New Roman" w:hAnsi="Times New Roman" w:cs="Times New Roman"/>
        </w:rPr>
        <w:t>Ардатовского</w:t>
      </w:r>
      <w:r w:rsidRPr="00E06901">
        <w:rPr>
          <w:rFonts w:ascii="Times New Roman" w:hAnsi="Times New Roman" w:cs="Times New Roman"/>
        </w:rPr>
        <w:t xml:space="preserve"> сельского поселения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851"/>
        <w:gridCol w:w="2551"/>
        <w:gridCol w:w="5843"/>
      </w:tblGrid>
      <w:tr w:rsidR="008542AA" w:rsidRPr="00E06901" w:rsidTr="00B71B3A">
        <w:trPr>
          <w:cantSplit/>
          <w:trHeight w:val="36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</w:rPr>
            </w:pPr>
            <w:r w:rsidRPr="00E06901">
              <w:rPr>
                <w:rFonts w:ascii="Times New Roman" w:hAnsi="Times New Roman" w:cs="Times New Roman"/>
              </w:rPr>
              <w:t xml:space="preserve">Код </w:t>
            </w:r>
            <w:r w:rsidRPr="00E06901">
              <w:rPr>
                <w:rFonts w:ascii="Times New Roman" w:hAnsi="Times New Roman" w:cs="Times New Roman"/>
              </w:rPr>
              <w:br/>
              <w:t>администратора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</w:rPr>
            </w:pPr>
            <w:r w:rsidRPr="00E06901">
              <w:rPr>
                <w:rFonts w:ascii="Times New Roman" w:hAnsi="Times New Roman" w:cs="Times New Roman"/>
              </w:rPr>
              <w:t xml:space="preserve">Код дохода      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</w:rPr>
            </w:pPr>
            <w:r w:rsidRPr="00E06901">
              <w:rPr>
                <w:rFonts w:ascii="Times New Roman" w:hAnsi="Times New Roman" w:cs="Times New Roman"/>
              </w:rPr>
              <w:t>Наименование администратора</w:t>
            </w:r>
          </w:p>
        </w:tc>
      </w:tr>
      <w:tr w:rsidR="008542AA" w:rsidRPr="00E06901" w:rsidTr="00B71B3A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 w:rsidP="00884C12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>
            <w:r w:rsidRPr="00E06901">
              <w:rPr>
                <w:sz w:val="22"/>
                <w:szCs w:val="22"/>
              </w:rPr>
              <w:t>1 08 04020 01</w:t>
            </w:r>
            <w:r w:rsidRPr="00205B9A">
              <w:rPr>
                <w:sz w:val="22"/>
                <w:szCs w:val="22"/>
              </w:rPr>
              <w:t xml:space="preserve"> 1000</w:t>
            </w:r>
            <w:r w:rsidRPr="00E06901">
              <w:rPr>
                <w:sz w:val="22"/>
                <w:szCs w:val="22"/>
              </w:rPr>
              <w:t xml:space="preserve"> 110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>
            <w:r w:rsidRPr="00E06901">
              <w:rPr>
                <w:sz w:val="22"/>
                <w:szCs w:val="22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8542AA" w:rsidRPr="00E06901" w:rsidTr="00B71B3A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 w:rsidP="00884C12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>
            <w:pPr>
              <w:widowControl w:val="0"/>
              <w:autoSpaceDE w:val="0"/>
              <w:autoSpaceDN w:val="0"/>
              <w:adjustRightInd w:val="0"/>
            </w:pPr>
            <w:r w:rsidRPr="00E06901">
              <w:rPr>
                <w:sz w:val="22"/>
                <w:szCs w:val="22"/>
              </w:rPr>
              <w:t>1 11 05025 10 0000 120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>
            <w:pPr>
              <w:widowControl w:val="0"/>
              <w:autoSpaceDE w:val="0"/>
              <w:autoSpaceDN w:val="0"/>
              <w:adjustRightInd w:val="0"/>
            </w:pPr>
            <w:r w:rsidRPr="00E06901">
              <w:rPr>
                <w:sz w:val="22"/>
                <w:szCs w:val="22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 поселений (за исключением земельных участков муниципальных бюджетных и автономных учреждений)</w:t>
            </w:r>
          </w:p>
        </w:tc>
      </w:tr>
      <w:tr w:rsidR="008542AA" w:rsidRPr="00E06901" w:rsidTr="00B71B3A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 w:rsidP="00884C12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>
            <w:pPr>
              <w:widowControl w:val="0"/>
              <w:autoSpaceDE w:val="0"/>
              <w:autoSpaceDN w:val="0"/>
              <w:adjustRightInd w:val="0"/>
            </w:pPr>
            <w:r w:rsidRPr="00E06901">
              <w:rPr>
                <w:sz w:val="22"/>
                <w:szCs w:val="22"/>
              </w:rPr>
              <w:t>1 11 05035 10 0000 120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>
            <w:pPr>
              <w:widowControl w:val="0"/>
              <w:autoSpaceDE w:val="0"/>
              <w:autoSpaceDN w:val="0"/>
              <w:adjustRightInd w:val="0"/>
            </w:pPr>
            <w:r w:rsidRPr="00E06901">
              <w:rPr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8542AA" w:rsidRPr="00E06901" w:rsidTr="00B71B3A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 w:rsidP="00884C12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>
            <w:pPr>
              <w:widowControl w:val="0"/>
              <w:autoSpaceDE w:val="0"/>
              <w:autoSpaceDN w:val="0"/>
              <w:adjustRightInd w:val="0"/>
            </w:pPr>
            <w:r w:rsidRPr="00E06901">
              <w:rPr>
                <w:sz w:val="22"/>
                <w:szCs w:val="22"/>
              </w:rPr>
              <w:t>1 13 02995 10 0000 130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>
            <w:pPr>
              <w:widowControl w:val="0"/>
              <w:autoSpaceDE w:val="0"/>
              <w:autoSpaceDN w:val="0"/>
              <w:adjustRightInd w:val="0"/>
            </w:pPr>
            <w:r w:rsidRPr="00E06901">
              <w:rPr>
                <w:sz w:val="22"/>
                <w:szCs w:val="22"/>
              </w:rPr>
              <w:t>Прочие доходы от компенсации затрат бюджетов сельских поселений</w:t>
            </w:r>
          </w:p>
        </w:tc>
      </w:tr>
      <w:tr w:rsidR="008542AA" w:rsidRPr="00E06901" w:rsidTr="00B71B3A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 w:rsidP="00884C12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>
            <w:pPr>
              <w:widowControl w:val="0"/>
              <w:autoSpaceDE w:val="0"/>
              <w:autoSpaceDN w:val="0"/>
              <w:adjustRightInd w:val="0"/>
            </w:pPr>
            <w:r w:rsidRPr="00E06901">
              <w:rPr>
                <w:sz w:val="22"/>
                <w:szCs w:val="22"/>
              </w:rPr>
              <w:t>1 14 06025 10 0000 430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>
            <w:pPr>
              <w:widowControl w:val="0"/>
              <w:autoSpaceDE w:val="0"/>
              <w:autoSpaceDN w:val="0"/>
              <w:adjustRightInd w:val="0"/>
            </w:pPr>
            <w:r w:rsidRPr="00E06901">
              <w:rPr>
                <w:sz w:val="22"/>
                <w:szCs w:val="22"/>
              </w:rPr>
              <w:t>Доходы от продажи земельных участков, находящихся в собственности сельских  поселений (за исключением земельных участков муниципальных бюджетных и автономных учреждений)</w:t>
            </w:r>
          </w:p>
        </w:tc>
      </w:tr>
      <w:tr w:rsidR="008542AA" w:rsidRPr="00E06901" w:rsidTr="00B71B3A">
        <w:trPr>
          <w:cantSplit/>
          <w:trHeight w:val="65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 w:rsidP="00884C12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>
            <w:pPr>
              <w:widowControl w:val="0"/>
              <w:autoSpaceDE w:val="0"/>
              <w:autoSpaceDN w:val="0"/>
              <w:adjustRightInd w:val="0"/>
            </w:pPr>
            <w:r w:rsidRPr="00E06901">
              <w:rPr>
                <w:sz w:val="22"/>
                <w:szCs w:val="22"/>
              </w:rPr>
              <w:t>1 15 02050 10 0000 140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>
            <w:pPr>
              <w:widowControl w:val="0"/>
              <w:autoSpaceDE w:val="0"/>
              <w:autoSpaceDN w:val="0"/>
              <w:adjustRightInd w:val="0"/>
            </w:pPr>
            <w:r w:rsidRPr="00E06901">
              <w:rPr>
                <w:sz w:val="22"/>
                <w:szCs w:val="22"/>
              </w:rPr>
              <w:t>Платежи, взимаемые органами местного самоуправления (организациями) сельских  поселений за выполнение определенных функций</w:t>
            </w:r>
          </w:p>
        </w:tc>
      </w:tr>
      <w:tr w:rsidR="008542AA" w:rsidRPr="00E06901" w:rsidTr="00B71B3A">
        <w:trPr>
          <w:cantSplit/>
          <w:trHeight w:val="65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 w:rsidP="00884C12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>
            <w:pPr>
              <w:widowControl w:val="0"/>
              <w:autoSpaceDE w:val="0"/>
              <w:autoSpaceDN w:val="0"/>
              <w:adjustRightInd w:val="0"/>
            </w:pPr>
            <w:r w:rsidRPr="00E06901">
              <w:rPr>
                <w:sz w:val="22"/>
                <w:szCs w:val="22"/>
              </w:rPr>
              <w:t>1 16 51040 02 0000 140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>
            <w:pPr>
              <w:widowControl w:val="0"/>
              <w:autoSpaceDE w:val="0"/>
              <w:autoSpaceDN w:val="0"/>
              <w:adjustRightInd w:val="0"/>
            </w:pPr>
            <w:r w:rsidRPr="00E06901">
              <w:rPr>
                <w:sz w:val="22"/>
                <w:szCs w:val="22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8542AA" w:rsidRPr="00E06901" w:rsidTr="00B71B3A">
        <w:trPr>
          <w:cantSplit/>
          <w:trHeight w:val="58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 w:rsidP="00884C12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>
            <w:pPr>
              <w:widowControl w:val="0"/>
              <w:autoSpaceDE w:val="0"/>
              <w:autoSpaceDN w:val="0"/>
              <w:adjustRightInd w:val="0"/>
            </w:pPr>
            <w:r w:rsidRPr="00E06901">
              <w:rPr>
                <w:sz w:val="22"/>
                <w:szCs w:val="22"/>
              </w:rPr>
              <w:t>1 17 01050 10 0000 180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>
            <w:pPr>
              <w:widowControl w:val="0"/>
              <w:autoSpaceDE w:val="0"/>
              <w:autoSpaceDN w:val="0"/>
              <w:adjustRightInd w:val="0"/>
            </w:pPr>
            <w:r w:rsidRPr="00E06901">
              <w:rPr>
                <w:sz w:val="22"/>
                <w:szCs w:val="22"/>
              </w:rPr>
              <w:t>Невыясненные поступления, зачисляемые в бюджеты сельских  поселений</w:t>
            </w:r>
          </w:p>
        </w:tc>
      </w:tr>
      <w:tr w:rsidR="008542AA" w:rsidRPr="00E06901" w:rsidTr="00B71B3A">
        <w:trPr>
          <w:cantSplit/>
          <w:trHeight w:val="458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 w:rsidP="00884C12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>
            <w:pPr>
              <w:widowControl w:val="0"/>
              <w:autoSpaceDE w:val="0"/>
              <w:autoSpaceDN w:val="0"/>
              <w:adjustRightInd w:val="0"/>
            </w:pPr>
            <w:r w:rsidRPr="00E06901">
              <w:rPr>
                <w:sz w:val="22"/>
                <w:szCs w:val="22"/>
              </w:rPr>
              <w:t>1 17 05050 10 0000 180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>
            <w:pPr>
              <w:widowControl w:val="0"/>
              <w:autoSpaceDE w:val="0"/>
              <w:autoSpaceDN w:val="0"/>
              <w:adjustRightInd w:val="0"/>
            </w:pPr>
            <w:r w:rsidRPr="00E06901">
              <w:rPr>
                <w:sz w:val="22"/>
                <w:szCs w:val="22"/>
              </w:rPr>
              <w:t>Прочие неналоговые доходы бюджетов сельских поселений</w:t>
            </w:r>
          </w:p>
        </w:tc>
      </w:tr>
      <w:tr w:rsidR="008542AA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 w:rsidP="00884C12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>
            <w:r w:rsidRPr="00E06901">
              <w:rPr>
                <w:sz w:val="22"/>
                <w:szCs w:val="22"/>
              </w:rPr>
              <w:t>2 02 01001 10 0000 151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>
            <w:r w:rsidRPr="00E06901">
              <w:rPr>
                <w:sz w:val="22"/>
                <w:szCs w:val="22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8542AA" w:rsidRPr="00E06901" w:rsidTr="00B71B3A">
        <w:trPr>
          <w:cantSplit/>
          <w:trHeight w:val="2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 w:rsidP="00884C12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>
            <w:r w:rsidRPr="00E06901">
              <w:rPr>
                <w:sz w:val="22"/>
                <w:szCs w:val="22"/>
              </w:rPr>
              <w:t>2 02 01999 10 0000 151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>
            <w:r w:rsidRPr="00E06901">
              <w:rPr>
                <w:sz w:val="22"/>
                <w:szCs w:val="22"/>
              </w:rPr>
              <w:t>Прочие дотации бюджетам сельских поселений</w:t>
            </w:r>
          </w:p>
        </w:tc>
      </w:tr>
      <w:tr w:rsidR="008542AA" w:rsidRPr="00E06901" w:rsidTr="00B71B3A">
        <w:trPr>
          <w:cantSplit/>
          <w:trHeight w:val="2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 w:rsidP="00884C12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>
            <w:r w:rsidRPr="00E06901">
              <w:rPr>
                <w:sz w:val="22"/>
                <w:szCs w:val="22"/>
              </w:rPr>
              <w:t>2 02 02051 10 0000 151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>
            <w:r w:rsidRPr="00E06901">
              <w:rPr>
                <w:sz w:val="22"/>
                <w:szCs w:val="22"/>
              </w:rPr>
              <w:t>Субсидии бюджетам сельских поселений на реализацию федеральных целевых программ</w:t>
            </w:r>
          </w:p>
        </w:tc>
      </w:tr>
      <w:tr w:rsidR="008542AA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 w:rsidP="00884C12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>
            <w:r w:rsidRPr="00E06901">
              <w:rPr>
                <w:sz w:val="22"/>
                <w:szCs w:val="22"/>
              </w:rPr>
              <w:t>2 02 02077 10 0000 151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>
            <w:r w:rsidRPr="00E06901">
              <w:rPr>
                <w:sz w:val="22"/>
                <w:szCs w:val="22"/>
              </w:rPr>
              <w:t>Субсидии бюджетам сельских поселений на софинансирование капитальных вложений в объекты муниципальной собственности</w:t>
            </w:r>
          </w:p>
        </w:tc>
      </w:tr>
      <w:tr w:rsidR="008542AA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 w:rsidP="00884C12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>
            <w:r w:rsidRPr="00E06901">
              <w:rPr>
                <w:sz w:val="22"/>
                <w:szCs w:val="22"/>
              </w:rPr>
              <w:t>2 02 02088 10 0001 151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>
            <w:r w:rsidRPr="00E06901">
              <w:rPr>
                <w:sz w:val="22"/>
                <w:szCs w:val="22"/>
              </w:rPr>
              <w:t>Субсидии бюджетам сельских поселений на обеспечение мероприятий по капитальному ремонту многоквартирных домов за счет средств, поступивших от государственной корпорации – Фонда содействия реформированию жилищно-коммунального хозяйства</w:t>
            </w:r>
          </w:p>
        </w:tc>
      </w:tr>
      <w:tr w:rsidR="008542AA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 w:rsidP="00884C12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>
            <w:r w:rsidRPr="00E06901">
              <w:rPr>
                <w:sz w:val="22"/>
                <w:szCs w:val="22"/>
              </w:rPr>
              <w:t>2 02 02088 10 0004 151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>
            <w:r w:rsidRPr="00E06901">
              <w:rPr>
                <w:sz w:val="22"/>
                <w:szCs w:val="22"/>
              </w:rPr>
              <w:t>Субсидии бюджетам сельских поселений на обеспечение мероприятий по переселению граждан из аварийного жилищного фонда с учетом необходимости развития малоэтажного жилищного строительства за счет средств, поступивших от государственной корпорации – Фонда содействия реформированию жилищно-коммунального хозяйства</w:t>
            </w:r>
          </w:p>
        </w:tc>
      </w:tr>
      <w:tr w:rsidR="008542AA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 w:rsidP="00884C12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>
            <w:r w:rsidRPr="00E06901">
              <w:rPr>
                <w:sz w:val="22"/>
                <w:szCs w:val="22"/>
              </w:rPr>
              <w:t>2 02 02089 10 0001 151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>
            <w:r w:rsidRPr="00E06901">
              <w:rPr>
                <w:sz w:val="22"/>
                <w:szCs w:val="22"/>
              </w:rPr>
              <w:t>Субсидии бюджетам сельских поселений на обеспечение мероприятий по капитальному ремонту многоквартирных домов за счет средств бюджетов</w:t>
            </w:r>
          </w:p>
        </w:tc>
      </w:tr>
      <w:tr w:rsidR="008542AA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 w:rsidP="00884C12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>
            <w:r w:rsidRPr="00E06901">
              <w:rPr>
                <w:sz w:val="22"/>
                <w:szCs w:val="22"/>
              </w:rPr>
              <w:t>2 02 02089 10 0004 151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>
            <w:r w:rsidRPr="00E06901">
              <w:rPr>
                <w:sz w:val="22"/>
                <w:szCs w:val="22"/>
              </w:rPr>
              <w:t>Субсидии бюджетам сельских поселений на обеспечение мероприятий по переселению граждан из аварийного жилищного фонда с учетом необходимости развития малоэтажного жилищного строительства за счет средств бюджетов</w:t>
            </w:r>
          </w:p>
        </w:tc>
      </w:tr>
      <w:tr w:rsidR="008542AA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 w:rsidP="00884C12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>
            <w:pPr>
              <w:rPr>
                <w:color w:val="000000"/>
              </w:rPr>
            </w:pPr>
            <w:r w:rsidRPr="00E06901">
              <w:rPr>
                <w:color w:val="000000"/>
                <w:sz w:val="22"/>
                <w:szCs w:val="22"/>
              </w:rPr>
              <w:t xml:space="preserve">2 02 02150 10 0000 151 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>
            <w:pPr>
              <w:rPr>
                <w:color w:val="000000"/>
              </w:rPr>
            </w:pPr>
            <w:r w:rsidRPr="00E06901">
              <w:rPr>
                <w:color w:val="000000"/>
                <w:sz w:val="22"/>
                <w:szCs w:val="22"/>
              </w:rPr>
              <w:t>Субсидии бюджетам сельских поселений на реализацию программы энергосбережения и повышения энергетической эффективности на период до 2020 года</w:t>
            </w:r>
          </w:p>
        </w:tc>
      </w:tr>
      <w:tr w:rsidR="008542AA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 w:rsidP="00884C12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>
            <w:r w:rsidRPr="00E06901">
              <w:rPr>
                <w:sz w:val="22"/>
                <w:szCs w:val="22"/>
              </w:rPr>
              <w:t>2 02 02999 10 0000 151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>
            <w:r w:rsidRPr="00E06901">
              <w:rPr>
                <w:sz w:val="22"/>
                <w:szCs w:val="22"/>
              </w:rPr>
              <w:t>Прочие субсидии бюджетам сельских поселений</w:t>
            </w:r>
          </w:p>
        </w:tc>
      </w:tr>
      <w:tr w:rsidR="008542AA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 w:rsidP="00884C12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>
            <w:r w:rsidRPr="00E06901">
              <w:rPr>
                <w:sz w:val="22"/>
                <w:szCs w:val="22"/>
              </w:rPr>
              <w:t>2 02 03015 10 0000 151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>
            <w:r w:rsidRPr="00E06901">
              <w:rPr>
                <w:sz w:val="22"/>
                <w:szCs w:val="22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8542AA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 w:rsidP="00884C12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>
            <w:r w:rsidRPr="00E06901">
              <w:rPr>
                <w:sz w:val="22"/>
                <w:szCs w:val="22"/>
              </w:rPr>
              <w:t>2 02 03024 10 0000 151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>
            <w:r w:rsidRPr="00E06901">
              <w:rPr>
                <w:sz w:val="22"/>
                <w:szCs w:val="22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8542AA" w:rsidRPr="00E06901" w:rsidTr="00B71B3A">
        <w:trPr>
          <w:cantSplit/>
          <w:trHeight w:val="32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 w:rsidP="00884C12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>
            <w:r w:rsidRPr="00E06901">
              <w:rPr>
                <w:sz w:val="22"/>
                <w:szCs w:val="22"/>
              </w:rPr>
              <w:t>2 02 03999 10 0000 151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>
            <w:r w:rsidRPr="00E06901">
              <w:rPr>
                <w:sz w:val="22"/>
                <w:szCs w:val="22"/>
              </w:rPr>
              <w:t>Прочие субвенции бюджетам сельских поселений</w:t>
            </w:r>
          </w:p>
        </w:tc>
      </w:tr>
      <w:tr w:rsidR="008542AA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 w:rsidP="00884C12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>
            <w:r w:rsidRPr="00E06901">
              <w:rPr>
                <w:sz w:val="22"/>
                <w:szCs w:val="22"/>
              </w:rPr>
              <w:t>2 02 04012 10 0000 151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>
            <w:r w:rsidRPr="00E06901">
              <w:rPr>
                <w:sz w:val="22"/>
                <w:szCs w:val="22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8542AA" w:rsidRPr="00E06901" w:rsidTr="00B71B3A">
        <w:trPr>
          <w:cantSplit/>
          <w:trHeight w:val="36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 w:rsidP="00884C12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>
            <w:r w:rsidRPr="00E06901">
              <w:rPr>
                <w:sz w:val="22"/>
                <w:szCs w:val="22"/>
              </w:rPr>
              <w:t>2 02 04025 10 0000 151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>
            <w:r w:rsidRPr="00E06901">
              <w:rPr>
                <w:sz w:val="22"/>
                <w:szCs w:val="22"/>
              </w:rPr>
              <w:t>Межбюджетные трансферты, передаваемые бюджетам сельских поселений на комплектование книжных фондов библиотек муниципальных образований</w:t>
            </w:r>
          </w:p>
        </w:tc>
      </w:tr>
      <w:tr w:rsidR="008542AA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 w:rsidP="00884C12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>
            <w:r w:rsidRPr="00E06901">
              <w:rPr>
                <w:sz w:val="22"/>
                <w:szCs w:val="22"/>
              </w:rPr>
              <w:t>2 02 04999 10 0000 151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>
            <w:r w:rsidRPr="00E06901">
              <w:rPr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</w:tr>
      <w:tr w:rsidR="008542AA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 w:rsidP="00884C12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>
            <w:r w:rsidRPr="00E06901">
              <w:rPr>
                <w:sz w:val="22"/>
                <w:szCs w:val="22"/>
              </w:rPr>
              <w:t>2 07 05030 10 0000 180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>
            <w:r w:rsidRPr="00E06901">
              <w:rPr>
                <w:sz w:val="22"/>
                <w:szCs w:val="22"/>
              </w:rPr>
              <w:t xml:space="preserve">Прочие безвозмездные поступления в бюджеты </w:t>
            </w:r>
            <w:r w:rsidRPr="00E06901">
              <w:rPr>
                <w:color w:val="000000"/>
                <w:sz w:val="22"/>
                <w:szCs w:val="22"/>
              </w:rPr>
              <w:t>сельских</w:t>
            </w:r>
            <w:r w:rsidRPr="00E06901">
              <w:rPr>
                <w:sz w:val="22"/>
                <w:szCs w:val="22"/>
              </w:rPr>
              <w:t xml:space="preserve"> поселений</w:t>
            </w:r>
          </w:p>
        </w:tc>
      </w:tr>
      <w:tr w:rsidR="008542AA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 w:rsidP="00884C12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>
            <w:r w:rsidRPr="00E06901">
              <w:rPr>
                <w:sz w:val="22"/>
                <w:szCs w:val="22"/>
              </w:rPr>
              <w:t>2 08 05000 10 0000 180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>
            <w:r w:rsidRPr="00E06901">
              <w:rPr>
                <w:sz w:val="22"/>
                <w:szCs w:val="22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8542AA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 w:rsidP="00884C12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>
            <w:r w:rsidRPr="00E06901">
              <w:rPr>
                <w:sz w:val="22"/>
                <w:szCs w:val="22"/>
              </w:rPr>
              <w:t>2 19 05000 10 0000 151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>
            <w:r w:rsidRPr="00E06901">
              <w:rPr>
                <w:sz w:val="22"/>
                <w:szCs w:val="22"/>
              </w:rPr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  <w:tr w:rsidR="008542AA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 w:rsidP="00884C12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42AA" w:rsidRPr="00E06901" w:rsidRDefault="008542AA">
            <w:r w:rsidRPr="00E06901">
              <w:rPr>
                <w:sz w:val="22"/>
                <w:szCs w:val="22"/>
              </w:rPr>
              <w:t>2  02  040141 00  000  151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>
            <w:pPr>
              <w:pStyle w:val="ConsPlusNormal0"/>
              <w:ind w:firstLine="0"/>
              <w:rPr>
                <w:rFonts w:ascii="Times New Roman" w:hAnsi="Times New Roman" w:cs="Times New Roman"/>
              </w:rPr>
            </w:pPr>
            <w:r w:rsidRPr="00E06901">
              <w:rPr>
                <w:rFonts w:ascii="Times New Roman" w:hAnsi="Times New Roman" w:cs="Times New Roman"/>
              </w:rPr>
              <w:t xml:space="preserve">Межбюджетные трансферты, передаваемые бюджетам сельских  поселений из бюджетов муниципальных  районов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</w:tr>
      <w:tr w:rsidR="008542AA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 w:rsidP="00884C12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>
            <w:r w:rsidRPr="00E06901">
              <w:rPr>
                <w:sz w:val="22"/>
                <w:szCs w:val="22"/>
              </w:rPr>
              <w:t xml:space="preserve">1 08 04020 01 </w:t>
            </w:r>
            <w:r w:rsidRPr="00E06901">
              <w:rPr>
                <w:color w:val="FF0000"/>
                <w:sz w:val="22"/>
                <w:szCs w:val="22"/>
              </w:rPr>
              <w:t>4</w:t>
            </w:r>
            <w:r w:rsidRPr="00E06901">
              <w:rPr>
                <w:sz w:val="22"/>
                <w:szCs w:val="22"/>
              </w:rPr>
              <w:t>000 110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2AA" w:rsidRPr="00E06901" w:rsidRDefault="008542AA">
            <w:r w:rsidRPr="00E06901">
              <w:rPr>
                <w:sz w:val="22"/>
                <w:szCs w:val="22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 (прочие поступления)</w:t>
            </w:r>
          </w:p>
        </w:tc>
      </w:tr>
    </w:tbl>
    <w:p w:rsidR="008542AA" w:rsidRPr="00E06901" w:rsidRDefault="008542AA" w:rsidP="00713A87">
      <w:pPr>
        <w:rPr>
          <w:sz w:val="22"/>
          <w:szCs w:val="22"/>
        </w:rPr>
      </w:pPr>
    </w:p>
    <w:p w:rsidR="008542AA" w:rsidRPr="00E06901" w:rsidRDefault="008542AA" w:rsidP="00713A87">
      <w:pPr>
        <w:rPr>
          <w:sz w:val="22"/>
          <w:szCs w:val="22"/>
        </w:rPr>
      </w:pPr>
    </w:p>
    <w:p w:rsidR="008542AA" w:rsidRPr="00E06901" w:rsidRDefault="008542AA" w:rsidP="00713A87">
      <w:pPr>
        <w:rPr>
          <w:sz w:val="22"/>
          <w:szCs w:val="22"/>
        </w:rPr>
      </w:pPr>
    </w:p>
    <w:p w:rsidR="008542AA" w:rsidRPr="00E06901" w:rsidRDefault="008542AA" w:rsidP="009A1EE6">
      <w:pPr>
        <w:jc w:val="right"/>
        <w:rPr>
          <w:sz w:val="22"/>
          <w:szCs w:val="22"/>
        </w:rPr>
      </w:pPr>
      <w:r w:rsidRPr="00E06901">
        <w:rPr>
          <w:sz w:val="22"/>
          <w:szCs w:val="22"/>
        </w:rPr>
        <w:t>ПРИЛОЖЕНИЕ 2</w:t>
      </w:r>
    </w:p>
    <w:p w:rsidR="008542AA" w:rsidRDefault="008542AA" w:rsidP="009A1EE6">
      <w:pPr>
        <w:jc w:val="right"/>
        <w:rPr>
          <w:sz w:val="22"/>
          <w:szCs w:val="22"/>
        </w:rPr>
      </w:pPr>
      <w:r w:rsidRPr="00E06901">
        <w:rPr>
          <w:sz w:val="22"/>
          <w:szCs w:val="22"/>
        </w:rPr>
        <w:t xml:space="preserve">к решению Совета депутатов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сельского поселения "О бюджете </w:t>
      </w:r>
      <w:r>
        <w:rPr>
          <w:sz w:val="22"/>
          <w:szCs w:val="22"/>
        </w:rPr>
        <w:t>Ардатовского сельского поселения на  2021год и плановый период 2022 и 2023 годов</w:t>
      </w:r>
      <w:r w:rsidRPr="00E0690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" </w:t>
      </w:r>
    </w:p>
    <w:p w:rsidR="008542AA" w:rsidRPr="00E06901" w:rsidRDefault="008542AA" w:rsidP="009A1EE6">
      <w:pPr>
        <w:jc w:val="right"/>
        <w:rPr>
          <w:sz w:val="22"/>
          <w:szCs w:val="22"/>
        </w:rPr>
      </w:pPr>
    </w:p>
    <w:p w:rsidR="008542AA" w:rsidRPr="00E06901" w:rsidRDefault="008542AA" w:rsidP="002720FE">
      <w:pPr>
        <w:jc w:val="center"/>
        <w:rPr>
          <w:sz w:val="22"/>
          <w:szCs w:val="22"/>
        </w:rPr>
      </w:pPr>
      <w:r w:rsidRPr="00E06901">
        <w:rPr>
          <w:sz w:val="22"/>
          <w:szCs w:val="22"/>
        </w:rPr>
        <w:t>Перечень главных администраторов источников внутреннего финансирования</w:t>
      </w:r>
    </w:p>
    <w:p w:rsidR="008542AA" w:rsidRPr="00E06901" w:rsidRDefault="008542AA" w:rsidP="002720FE">
      <w:pPr>
        <w:jc w:val="center"/>
        <w:rPr>
          <w:sz w:val="22"/>
          <w:szCs w:val="22"/>
        </w:rPr>
      </w:pPr>
      <w:r w:rsidRPr="00E06901">
        <w:rPr>
          <w:sz w:val="22"/>
          <w:szCs w:val="22"/>
        </w:rPr>
        <w:t>дефицита бюджета сельского поселения</w:t>
      </w:r>
    </w:p>
    <w:tbl>
      <w:tblPr>
        <w:tblW w:w="12051" w:type="dxa"/>
        <w:tblInd w:w="-432" w:type="dxa"/>
        <w:tblLook w:val="00A0"/>
      </w:tblPr>
      <w:tblGrid>
        <w:gridCol w:w="1620"/>
        <w:gridCol w:w="4140"/>
        <w:gridCol w:w="4320"/>
        <w:gridCol w:w="1971"/>
      </w:tblGrid>
      <w:tr w:rsidR="008542AA" w:rsidRPr="00E06901" w:rsidTr="00713A87">
        <w:trPr>
          <w:trHeight w:val="315"/>
        </w:trPr>
        <w:tc>
          <w:tcPr>
            <w:tcW w:w="5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2AA" w:rsidRPr="00E06901" w:rsidRDefault="008542AA">
            <w:pPr>
              <w:jc w:val="center"/>
            </w:pPr>
            <w:r w:rsidRPr="00E06901">
              <w:rPr>
                <w:sz w:val="22"/>
                <w:szCs w:val="22"/>
              </w:rPr>
              <w:t>Код бюджетной классификации</w:t>
            </w:r>
          </w:p>
        </w:tc>
        <w:tc>
          <w:tcPr>
            <w:tcW w:w="4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2AA" w:rsidRPr="00E06901" w:rsidRDefault="008542AA">
            <w:pPr>
              <w:jc w:val="center"/>
            </w:pPr>
            <w:r w:rsidRPr="00E06901">
              <w:rPr>
                <w:sz w:val="22"/>
                <w:szCs w:val="22"/>
              </w:rPr>
              <w:t>Наименование главного администратора источников  финансирования дефицита бюджета</w:t>
            </w:r>
          </w:p>
        </w:tc>
        <w:tc>
          <w:tcPr>
            <w:tcW w:w="1971" w:type="dxa"/>
          </w:tcPr>
          <w:p w:rsidR="008542AA" w:rsidRPr="00E06901" w:rsidRDefault="008542AA">
            <w:pPr>
              <w:jc w:val="right"/>
              <w:rPr>
                <w:b/>
                <w:bCs/>
              </w:rPr>
            </w:pPr>
          </w:p>
        </w:tc>
      </w:tr>
      <w:tr w:rsidR="008542AA" w:rsidRPr="00E06901" w:rsidTr="00713A87">
        <w:trPr>
          <w:trHeight w:val="315"/>
        </w:trPr>
        <w:tc>
          <w:tcPr>
            <w:tcW w:w="5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2AA" w:rsidRPr="00E06901" w:rsidRDefault="008542AA">
            <w:pPr>
              <w:jc w:val="center"/>
            </w:pPr>
            <w:r w:rsidRPr="00E06901">
              <w:rPr>
                <w:sz w:val="22"/>
                <w:szCs w:val="22"/>
              </w:rPr>
              <w:t>Российской Федерации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AA" w:rsidRPr="00E06901" w:rsidRDefault="008542AA"/>
        </w:tc>
        <w:tc>
          <w:tcPr>
            <w:tcW w:w="1971" w:type="dxa"/>
          </w:tcPr>
          <w:p w:rsidR="008542AA" w:rsidRPr="00E06901" w:rsidRDefault="008542AA">
            <w:pPr>
              <w:jc w:val="right"/>
              <w:rPr>
                <w:b/>
                <w:bCs/>
              </w:rPr>
            </w:pPr>
          </w:p>
        </w:tc>
      </w:tr>
      <w:tr w:rsidR="008542AA" w:rsidRPr="00E06901" w:rsidTr="00713A87">
        <w:trPr>
          <w:trHeight w:val="82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2AA" w:rsidRPr="00E06901" w:rsidRDefault="008542AA"/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42AA" w:rsidRPr="00E06901" w:rsidRDefault="008542AA">
            <w:pPr>
              <w:jc w:val="center"/>
            </w:pPr>
            <w:r w:rsidRPr="00E06901">
              <w:rPr>
                <w:sz w:val="22"/>
                <w:szCs w:val="22"/>
              </w:rPr>
              <w:t>источников внутреннего финансирования дефицита  районного бюджета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AA" w:rsidRPr="00E06901" w:rsidRDefault="008542AA"/>
        </w:tc>
        <w:tc>
          <w:tcPr>
            <w:tcW w:w="1971" w:type="dxa"/>
          </w:tcPr>
          <w:p w:rsidR="008542AA" w:rsidRPr="00E06901" w:rsidRDefault="008542AA">
            <w:pPr>
              <w:jc w:val="right"/>
              <w:rPr>
                <w:b/>
                <w:bCs/>
              </w:rPr>
            </w:pPr>
          </w:p>
        </w:tc>
      </w:tr>
      <w:tr w:rsidR="008542AA" w:rsidRPr="00E06901" w:rsidTr="00713A87">
        <w:trPr>
          <w:trHeight w:val="27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2AA" w:rsidRPr="00E06901" w:rsidRDefault="008542AA">
            <w:pPr>
              <w:jc w:val="right"/>
            </w:pPr>
            <w:r w:rsidRPr="00E06901">
              <w:rPr>
                <w:sz w:val="22"/>
                <w:szCs w:val="22"/>
              </w:rPr>
              <w:t>1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42AA" w:rsidRPr="00E06901" w:rsidRDefault="008542AA">
            <w:pPr>
              <w:jc w:val="right"/>
            </w:pPr>
            <w:r w:rsidRPr="00E06901">
              <w:rPr>
                <w:sz w:val="22"/>
                <w:szCs w:val="22"/>
              </w:rPr>
              <w:t>2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42AA" w:rsidRPr="00E06901" w:rsidRDefault="008542AA">
            <w:pPr>
              <w:jc w:val="right"/>
            </w:pPr>
            <w:r w:rsidRPr="00E06901">
              <w:rPr>
                <w:sz w:val="22"/>
                <w:szCs w:val="22"/>
              </w:rPr>
              <w:t>3</w:t>
            </w:r>
          </w:p>
        </w:tc>
        <w:tc>
          <w:tcPr>
            <w:tcW w:w="1971" w:type="dxa"/>
            <w:noWrap/>
            <w:vAlign w:val="bottom"/>
          </w:tcPr>
          <w:p w:rsidR="008542AA" w:rsidRPr="00E06901" w:rsidRDefault="008542AA">
            <w:pPr>
              <w:jc w:val="right"/>
            </w:pPr>
          </w:p>
        </w:tc>
      </w:tr>
      <w:tr w:rsidR="008542AA" w:rsidRPr="00E06901" w:rsidTr="00713A87">
        <w:trPr>
          <w:trHeight w:val="315"/>
        </w:trPr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542AA" w:rsidRPr="00E06901" w:rsidRDefault="008542AA" w:rsidP="00205B9A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2AA" w:rsidRPr="00E06901" w:rsidRDefault="008542AA">
            <w:pPr>
              <w:jc w:val="center"/>
            </w:pPr>
            <w:r w:rsidRPr="00E06901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</w:t>
            </w:r>
            <w:r w:rsidRPr="00E06901">
              <w:rPr>
                <w:sz w:val="22"/>
                <w:szCs w:val="22"/>
              </w:rPr>
              <w:t xml:space="preserve"> сельского поселения Ардатовского муниципального района</w:t>
            </w:r>
          </w:p>
        </w:tc>
        <w:tc>
          <w:tcPr>
            <w:tcW w:w="1971" w:type="dxa"/>
            <w:noWrap/>
            <w:vAlign w:val="bottom"/>
          </w:tcPr>
          <w:p w:rsidR="008542AA" w:rsidRPr="00E06901" w:rsidRDefault="008542AA">
            <w:pPr>
              <w:jc w:val="right"/>
            </w:pPr>
          </w:p>
        </w:tc>
      </w:tr>
      <w:tr w:rsidR="008542AA" w:rsidRPr="00E06901" w:rsidTr="00713A87">
        <w:trPr>
          <w:trHeight w:val="270"/>
        </w:trPr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2AA" w:rsidRPr="00E06901" w:rsidRDefault="008542AA"/>
        </w:tc>
        <w:tc>
          <w:tcPr>
            <w:tcW w:w="1971" w:type="dxa"/>
            <w:noWrap/>
            <w:vAlign w:val="bottom"/>
          </w:tcPr>
          <w:p w:rsidR="008542AA" w:rsidRPr="00E06901" w:rsidRDefault="008542AA">
            <w:pPr>
              <w:jc w:val="right"/>
            </w:pPr>
          </w:p>
        </w:tc>
      </w:tr>
      <w:tr w:rsidR="008542AA" w:rsidRPr="00E06901" w:rsidTr="00713A87">
        <w:trPr>
          <w:trHeight w:val="459"/>
        </w:trPr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542AA" w:rsidRPr="00E06901" w:rsidRDefault="008542AA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2AA" w:rsidRPr="00E06901" w:rsidRDefault="008542AA">
            <w:pPr>
              <w:jc w:val="center"/>
            </w:pPr>
            <w:r w:rsidRPr="00E06901">
              <w:rPr>
                <w:sz w:val="22"/>
                <w:szCs w:val="22"/>
              </w:rPr>
              <w:t>000 01 02 00 00 00 0000 000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42AA" w:rsidRPr="00E06901" w:rsidRDefault="008542AA">
            <w:pPr>
              <w:jc w:val="center"/>
            </w:pPr>
            <w:r w:rsidRPr="00E06901">
              <w:rPr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1971" w:type="dxa"/>
            <w:noWrap/>
            <w:vAlign w:val="bottom"/>
          </w:tcPr>
          <w:p w:rsidR="008542AA" w:rsidRPr="00E06901" w:rsidRDefault="008542AA">
            <w:pPr>
              <w:jc w:val="right"/>
            </w:pPr>
          </w:p>
        </w:tc>
      </w:tr>
      <w:tr w:rsidR="008542AA" w:rsidRPr="00E06901" w:rsidTr="00713A87">
        <w:trPr>
          <w:trHeight w:val="525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542AA" w:rsidRPr="00E06901" w:rsidRDefault="008542AA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2AA" w:rsidRPr="00E06901" w:rsidRDefault="008542AA">
            <w:pPr>
              <w:jc w:val="center"/>
            </w:pPr>
            <w:r w:rsidRPr="00E06901">
              <w:rPr>
                <w:sz w:val="22"/>
                <w:szCs w:val="22"/>
              </w:rPr>
              <w:t>000 01 02 00 00 00 0000 700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42AA" w:rsidRPr="00E06901" w:rsidRDefault="008542AA">
            <w:pPr>
              <w:jc w:val="center"/>
            </w:pPr>
            <w:r w:rsidRPr="00E06901">
              <w:rPr>
                <w:sz w:val="22"/>
                <w:szCs w:val="22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971" w:type="dxa"/>
            <w:noWrap/>
            <w:vAlign w:val="bottom"/>
          </w:tcPr>
          <w:p w:rsidR="008542AA" w:rsidRPr="00E06901" w:rsidRDefault="008542AA">
            <w:pPr>
              <w:jc w:val="right"/>
            </w:pPr>
          </w:p>
        </w:tc>
      </w:tr>
      <w:tr w:rsidR="008542AA" w:rsidRPr="00E06901" w:rsidTr="00713A87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542AA" w:rsidRPr="00E06901" w:rsidRDefault="008542AA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2AA" w:rsidRPr="00E06901" w:rsidRDefault="008542AA">
            <w:pPr>
              <w:jc w:val="center"/>
            </w:pPr>
            <w:r w:rsidRPr="00E06901">
              <w:rPr>
                <w:sz w:val="22"/>
                <w:szCs w:val="22"/>
              </w:rPr>
              <w:t>000 01 02 00 00 10 2600 710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42AA" w:rsidRPr="00E06901" w:rsidRDefault="008542AA">
            <w:pPr>
              <w:jc w:val="center"/>
            </w:pPr>
            <w:r w:rsidRPr="00E06901">
              <w:rPr>
                <w:sz w:val="22"/>
                <w:szCs w:val="22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971" w:type="dxa"/>
            <w:noWrap/>
            <w:vAlign w:val="bottom"/>
          </w:tcPr>
          <w:p w:rsidR="008542AA" w:rsidRPr="00E06901" w:rsidRDefault="008542AA">
            <w:pPr>
              <w:jc w:val="right"/>
            </w:pPr>
          </w:p>
        </w:tc>
      </w:tr>
      <w:tr w:rsidR="008542AA" w:rsidRPr="00E06901" w:rsidTr="00713A87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542AA" w:rsidRPr="00E06901" w:rsidRDefault="008542AA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2AA" w:rsidRPr="00E06901" w:rsidRDefault="008542AA">
            <w:pPr>
              <w:jc w:val="center"/>
            </w:pPr>
            <w:r w:rsidRPr="00E06901">
              <w:rPr>
                <w:sz w:val="22"/>
                <w:szCs w:val="22"/>
              </w:rPr>
              <w:t>000 01 03 00 00 00 0000 000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42AA" w:rsidRPr="00E06901" w:rsidRDefault="008542AA">
            <w:pPr>
              <w:jc w:val="center"/>
            </w:pPr>
            <w:r w:rsidRPr="00E06901">
              <w:rPr>
                <w:sz w:val="22"/>
                <w:szCs w:val="22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971" w:type="dxa"/>
            <w:noWrap/>
            <w:vAlign w:val="bottom"/>
          </w:tcPr>
          <w:p w:rsidR="008542AA" w:rsidRPr="00E06901" w:rsidRDefault="008542AA">
            <w:pPr>
              <w:jc w:val="right"/>
            </w:pPr>
          </w:p>
        </w:tc>
      </w:tr>
      <w:tr w:rsidR="008542AA" w:rsidRPr="00E06901" w:rsidTr="00713A87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542AA" w:rsidRPr="00E06901" w:rsidRDefault="008542AA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2AA" w:rsidRPr="00E06901" w:rsidRDefault="008542AA">
            <w:pPr>
              <w:jc w:val="center"/>
            </w:pPr>
            <w:r w:rsidRPr="00E06901">
              <w:rPr>
                <w:sz w:val="22"/>
                <w:szCs w:val="22"/>
              </w:rPr>
              <w:t>000 01 03 00 00 00 2600 700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42AA" w:rsidRPr="00E06901" w:rsidRDefault="008542AA">
            <w:pPr>
              <w:jc w:val="center"/>
            </w:pPr>
            <w:r w:rsidRPr="00E06901">
              <w:rPr>
                <w:sz w:val="22"/>
                <w:szCs w:val="22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971" w:type="dxa"/>
            <w:noWrap/>
            <w:vAlign w:val="bottom"/>
          </w:tcPr>
          <w:p w:rsidR="008542AA" w:rsidRPr="00E06901" w:rsidRDefault="008542AA">
            <w:pPr>
              <w:jc w:val="right"/>
            </w:pPr>
          </w:p>
        </w:tc>
      </w:tr>
      <w:tr w:rsidR="008542AA" w:rsidRPr="00E06901" w:rsidTr="00713A87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542AA" w:rsidRPr="00E06901" w:rsidRDefault="008542AA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2AA" w:rsidRPr="00E06901" w:rsidRDefault="008542AA">
            <w:pPr>
              <w:jc w:val="center"/>
            </w:pPr>
            <w:r w:rsidRPr="00E06901">
              <w:rPr>
                <w:sz w:val="22"/>
                <w:szCs w:val="22"/>
              </w:rPr>
              <w:t>000 01 03 00 00 10 2600 710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42AA" w:rsidRPr="00E06901" w:rsidRDefault="008542AA">
            <w:pPr>
              <w:jc w:val="center"/>
            </w:pPr>
            <w:r w:rsidRPr="00E06901">
              <w:rPr>
                <w:sz w:val="22"/>
                <w:szCs w:val="22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1971" w:type="dxa"/>
            <w:noWrap/>
            <w:vAlign w:val="bottom"/>
          </w:tcPr>
          <w:p w:rsidR="008542AA" w:rsidRPr="00E06901" w:rsidRDefault="008542AA">
            <w:pPr>
              <w:jc w:val="right"/>
            </w:pPr>
          </w:p>
        </w:tc>
      </w:tr>
      <w:tr w:rsidR="008542AA" w:rsidRPr="00E06901" w:rsidTr="00713A87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542AA" w:rsidRPr="00E06901" w:rsidRDefault="008542AA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2AA" w:rsidRPr="00E06901" w:rsidRDefault="008542AA">
            <w:pPr>
              <w:jc w:val="center"/>
            </w:pPr>
            <w:r w:rsidRPr="00E06901">
              <w:rPr>
                <w:sz w:val="22"/>
                <w:szCs w:val="22"/>
              </w:rPr>
              <w:t>000 01 03 00 00 00 0000 800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42AA" w:rsidRPr="00E06901" w:rsidRDefault="008542AA">
            <w:pPr>
              <w:jc w:val="center"/>
            </w:pPr>
            <w:r w:rsidRPr="00E06901">
              <w:rPr>
                <w:sz w:val="22"/>
                <w:szCs w:val="22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971" w:type="dxa"/>
            <w:noWrap/>
            <w:vAlign w:val="bottom"/>
          </w:tcPr>
          <w:p w:rsidR="008542AA" w:rsidRPr="00E06901" w:rsidRDefault="008542AA">
            <w:pPr>
              <w:jc w:val="right"/>
            </w:pPr>
          </w:p>
        </w:tc>
      </w:tr>
      <w:tr w:rsidR="008542AA" w:rsidRPr="00E06901" w:rsidTr="00713A87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542AA" w:rsidRPr="00E06901" w:rsidRDefault="008542AA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2AA" w:rsidRPr="00E06901" w:rsidRDefault="008542AA">
            <w:pPr>
              <w:jc w:val="center"/>
            </w:pPr>
            <w:r w:rsidRPr="00E06901">
              <w:rPr>
                <w:sz w:val="22"/>
                <w:szCs w:val="22"/>
              </w:rPr>
              <w:t>000 01 03 00 00 10 2600 810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42AA" w:rsidRPr="00E06901" w:rsidRDefault="008542AA">
            <w:pPr>
              <w:jc w:val="center"/>
            </w:pPr>
            <w:r w:rsidRPr="00E06901">
              <w:rPr>
                <w:sz w:val="22"/>
                <w:szCs w:val="22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971" w:type="dxa"/>
            <w:noWrap/>
            <w:vAlign w:val="bottom"/>
          </w:tcPr>
          <w:p w:rsidR="008542AA" w:rsidRPr="00E06901" w:rsidRDefault="008542AA">
            <w:pPr>
              <w:jc w:val="right"/>
            </w:pPr>
          </w:p>
        </w:tc>
      </w:tr>
      <w:tr w:rsidR="008542AA" w:rsidRPr="00E06901" w:rsidTr="00713A87">
        <w:trPr>
          <w:trHeight w:val="643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2AA" w:rsidRPr="00E06901" w:rsidRDefault="008542AA">
            <w:pPr>
              <w:jc w:val="center"/>
            </w:pP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542AA" w:rsidRPr="00E06901" w:rsidRDefault="008542AA">
            <w:pPr>
              <w:jc w:val="center"/>
            </w:pPr>
            <w:r w:rsidRPr="00E06901">
              <w:rPr>
                <w:sz w:val="22"/>
                <w:szCs w:val="22"/>
              </w:rPr>
              <w:t>Доходы, закрепляемые за всеми администраторами доходов бюджета Ардатовского  муниципального района Республики Мордовия</w:t>
            </w:r>
          </w:p>
        </w:tc>
        <w:tc>
          <w:tcPr>
            <w:tcW w:w="1971" w:type="dxa"/>
            <w:noWrap/>
            <w:vAlign w:val="bottom"/>
          </w:tcPr>
          <w:p w:rsidR="008542AA" w:rsidRPr="00E06901" w:rsidRDefault="008542AA">
            <w:pPr>
              <w:jc w:val="right"/>
            </w:pPr>
          </w:p>
        </w:tc>
      </w:tr>
      <w:tr w:rsidR="008542AA" w:rsidRPr="00E06901" w:rsidTr="00713A87">
        <w:trPr>
          <w:trHeight w:val="123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2AA" w:rsidRPr="00E06901" w:rsidRDefault="008542AA" w:rsidP="00205B9A">
            <w:r>
              <w:rPr>
                <w:sz w:val="22"/>
                <w:szCs w:val="22"/>
              </w:rPr>
              <w:t>910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42AA" w:rsidRPr="00E06901" w:rsidRDefault="008542AA">
            <w:pPr>
              <w:jc w:val="center"/>
              <w:rPr>
                <w:color w:val="000000"/>
              </w:rPr>
            </w:pPr>
            <w:r w:rsidRPr="00E06901">
              <w:rPr>
                <w:color w:val="000000"/>
                <w:sz w:val="22"/>
                <w:szCs w:val="22"/>
              </w:rPr>
              <w:t>1 14 06014 10 0000 430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42AA" w:rsidRPr="00E06901" w:rsidRDefault="008542AA">
            <w:pPr>
              <w:jc w:val="center"/>
              <w:rPr>
                <w:color w:val="000000"/>
              </w:rPr>
            </w:pPr>
            <w:r w:rsidRPr="00E06901">
              <w:rPr>
                <w:color w:val="000000"/>
                <w:sz w:val="22"/>
                <w:szCs w:val="22"/>
              </w:rPr>
              <w:t>Поступления от продажи земельных участков, государственная  собственность на которые не разграничена, расположенных в границах поселений (за исключением земельных участков, предназначенных для целей жилищного строительства)</w:t>
            </w:r>
          </w:p>
        </w:tc>
        <w:tc>
          <w:tcPr>
            <w:tcW w:w="1971" w:type="dxa"/>
            <w:noWrap/>
            <w:vAlign w:val="bottom"/>
          </w:tcPr>
          <w:p w:rsidR="008542AA" w:rsidRPr="00E06901" w:rsidRDefault="008542AA">
            <w:pPr>
              <w:jc w:val="right"/>
            </w:pPr>
          </w:p>
        </w:tc>
      </w:tr>
      <w:tr w:rsidR="008542AA" w:rsidRPr="00E06901" w:rsidTr="00713A87">
        <w:trPr>
          <w:trHeight w:val="1116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2AA" w:rsidRPr="00E06901" w:rsidRDefault="008542AA" w:rsidP="00205B9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42AA" w:rsidRPr="00E06901" w:rsidRDefault="008542AA">
            <w:pPr>
              <w:jc w:val="center"/>
              <w:rPr>
                <w:color w:val="000000"/>
              </w:rPr>
            </w:pPr>
            <w:r w:rsidRPr="00E06901">
              <w:rPr>
                <w:color w:val="000000"/>
                <w:sz w:val="22"/>
                <w:szCs w:val="22"/>
              </w:rPr>
              <w:t>0 10 60502 05 2600 640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42AA" w:rsidRPr="00E06901" w:rsidRDefault="008542AA">
            <w:pPr>
              <w:jc w:val="center"/>
              <w:rPr>
                <w:color w:val="000000"/>
              </w:rPr>
            </w:pPr>
            <w:r w:rsidRPr="00E06901">
              <w:rPr>
                <w:color w:val="000000"/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971" w:type="dxa"/>
            <w:noWrap/>
            <w:vAlign w:val="bottom"/>
          </w:tcPr>
          <w:p w:rsidR="008542AA" w:rsidRPr="00E06901" w:rsidRDefault="008542AA">
            <w:pPr>
              <w:jc w:val="right"/>
              <w:rPr>
                <w:color w:val="FF0000"/>
              </w:rPr>
            </w:pPr>
          </w:p>
        </w:tc>
      </w:tr>
    </w:tbl>
    <w:p w:rsidR="008542AA" w:rsidRPr="00E06901" w:rsidRDefault="008542AA" w:rsidP="00B71B3A">
      <w:pPr>
        <w:pStyle w:val="ConsPlusNormal0"/>
        <w:widowControl/>
        <w:ind w:firstLine="0"/>
        <w:rPr>
          <w:rFonts w:ascii="Times New Roman" w:hAnsi="Times New Roman" w:cs="Times New Roman"/>
        </w:rPr>
      </w:pPr>
    </w:p>
    <w:p w:rsidR="008542AA" w:rsidRPr="00E06901" w:rsidRDefault="008542AA" w:rsidP="00713A87">
      <w:pPr>
        <w:pStyle w:val="ConsPlusNormal0"/>
        <w:widowControl/>
        <w:ind w:firstLine="0"/>
        <w:jc w:val="right"/>
        <w:rPr>
          <w:rFonts w:ascii="Times New Roman" w:hAnsi="Times New Roman" w:cs="Times New Roman"/>
        </w:rPr>
      </w:pPr>
    </w:p>
    <w:tbl>
      <w:tblPr>
        <w:tblW w:w="9847" w:type="dxa"/>
        <w:tblInd w:w="-252" w:type="dxa"/>
        <w:tblLook w:val="0000"/>
      </w:tblPr>
      <w:tblGrid>
        <w:gridCol w:w="3479"/>
        <w:gridCol w:w="562"/>
        <w:gridCol w:w="3305"/>
        <w:gridCol w:w="767"/>
        <w:gridCol w:w="446"/>
        <w:gridCol w:w="372"/>
        <w:gridCol w:w="916"/>
      </w:tblGrid>
      <w:tr w:rsidR="008542AA" w:rsidTr="00A101B5">
        <w:trPr>
          <w:trHeight w:val="255"/>
        </w:trPr>
        <w:tc>
          <w:tcPr>
            <w:tcW w:w="4041" w:type="dxa"/>
            <w:gridSpan w:val="2"/>
          </w:tcPr>
          <w:p w:rsidR="008542AA" w:rsidRDefault="008542AA" w:rsidP="00A101B5"/>
        </w:tc>
        <w:tc>
          <w:tcPr>
            <w:tcW w:w="4518" w:type="dxa"/>
            <w:gridSpan w:val="3"/>
            <w:noWrap/>
            <w:vAlign w:val="bottom"/>
          </w:tcPr>
          <w:p w:rsidR="008542AA" w:rsidRDefault="008542AA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Приложение 3</w:t>
            </w:r>
          </w:p>
        </w:tc>
        <w:tc>
          <w:tcPr>
            <w:tcW w:w="1288" w:type="dxa"/>
            <w:gridSpan w:val="2"/>
            <w:noWrap/>
            <w:vAlign w:val="bottom"/>
          </w:tcPr>
          <w:p w:rsidR="008542AA" w:rsidRDefault="008542AA" w:rsidP="00A101B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8542AA" w:rsidTr="00A101B5">
        <w:trPr>
          <w:trHeight w:val="600"/>
        </w:trPr>
        <w:tc>
          <w:tcPr>
            <w:tcW w:w="4041" w:type="dxa"/>
            <w:gridSpan w:val="2"/>
          </w:tcPr>
          <w:p w:rsidR="008542AA" w:rsidRDefault="008542AA" w:rsidP="00A101B5"/>
        </w:tc>
        <w:tc>
          <w:tcPr>
            <w:tcW w:w="4518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8542AA" w:rsidRDefault="008542AA" w:rsidP="00A101B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решению Совета депутатов Ардатовского сельского поселения "О бюджете Ардатовского сельского поселения на 2021 год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2"/>
                <w:szCs w:val="22"/>
              </w:rPr>
              <w:t>и на плановый период 2022 и 2023 годов</w:t>
            </w:r>
            <w:r>
              <w:rPr>
                <w:bCs/>
                <w:sz w:val="28"/>
                <w:szCs w:val="28"/>
              </w:rPr>
              <w:t xml:space="preserve"> </w:t>
            </w:r>
            <w:r>
              <w:rPr>
                <w:sz w:val="20"/>
                <w:szCs w:val="20"/>
              </w:rPr>
              <w:t>"</w:t>
            </w:r>
          </w:p>
        </w:tc>
        <w:tc>
          <w:tcPr>
            <w:tcW w:w="1288" w:type="dxa"/>
            <w:gridSpan w:val="2"/>
          </w:tcPr>
          <w:p w:rsidR="008542AA" w:rsidRDefault="008542AA" w:rsidP="00A101B5">
            <w:pPr>
              <w:rPr>
                <w:sz w:val="28"/>
                <w:szCs w:val="28"/>
              </w:rPr>
            </w:pPr>
          </w:p>
        </w:tc>
      </w:tr>
      <w:tr w:rsidR="008542AA" w:rsidTr="00A101B5">
        <w:trPr>
          <w:trHeight w:val="255"/>
        </w:trPr>
        <w:tc>
          <w:tcPr>
            <w:tcW w:w="4041" w:type="dxa"/>
            <w:gridSpan w:val="2"/>
            <w:noWrap/>
            <w:vAlign w:val="bottom"/>
          </w:tcPr>
          <w:p w:rsidR="008542AA" w:rsidRDefault="008542AA" w:rsidP="00A101B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518" w:type="dxa"/>
            <w:gridSpan w:val="3"/>
            <w:vAlign w:val="bottom"/>
          </w:tcPr>
          <w:p w:rsidR="008542AA" w:rsidRDefault="008542AA" w:rsidP="00A101B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88" w:type="dxa"/>
            <w:gridSpan w:val="2"/>
            <w:noWrap/>
            <w:vAlign w:val="bottom"/>
          </w:tcPr>
          <w:p w:rsidR="008542AA" w:rsidRDefault="008542AA" w:rsidP="00A101B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8542AA" w:rsidTr="00A101B5">
        <w:trPr>
          <w:trHeight w:val="315"/>
        </w:trPr>
        <w:tc>
          <w:tcPr>
            <w:tcW w:w="9847" w:type="dxa"/>
            <w:gridSpan w:val="7"/>
            <w:noWrap/>
            <w:vAlign w:val="bottom"/>
          </w:tcPr>
          <w:p w:rsidR="008542AA" w:rsidRDefault="008542AA" w:rsidP="00A101B5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Объем поступлений доходов бюджета по основным источникам</w:t>
            </w:r>
          </w:p>
        </w:tc>
      </w:tr>
      <w:tr w:rsidR="008542AA" w:rsidTr="00A101B5">
        <w:trPr>
          <w:trHeight w:val="255"/>
        </w:trPr>
        <w:tc>
          <w:tcPr>
            <w:tcW w:w="3479" w:type="dxa"/>
            <w:noWrap/>
            <w:vAlign w:val="bottom"/>
          </w:tcPr>
          <w:p w:rsidR="008542AA" w:rsidRDefault="008542AA" w:rsidP="00A101B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867" w:type="dxa"/>
            <w:gridSpan w:val="2"/>
            <w:vAlign w:val="bottom"/>
          </w:tcPr>
          <w:p w:rsidR="008542AA" w:rsidRDefault="008542AA" w:rsidP="00A101B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501" w:type="dxa"/>
            <w:gridSpan w:val="4"/>
            <w:noWrap/>
            <w:vAlign w:val="bottom"/>
          </w:tcPr>
          <w:p w:rsidR="008542AA" w:rsidRDefault="008542AA" w:rsidP="00A101B5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(тыс.рублей)</w:t>
            </w:r>
          </w:p>
        </w:tc>
      </w:tr>
      <w:tr w:rsidR="008542AA" w:rsidTr="00A101B5">
        <w:trPr>
          <w:trHeight w:val="255"/>
        </w:trPr>
        <w:tc>
          <w:tcPr>
            <w:tcW w:w="34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42AA" w:rsidRDefault="008542AA" w:rsidP="00A101B5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Код бюджетной классификации доходов бюджета</w:t>
            </w:r>
          </w:p>
        </w:tc>
        <w:tc>
          <w:tcPr>
            <w:tcW w:w="38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AA" w:rsidRDefault="008542AA" w:rsidP="00A101B5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Наименование доходов</w:t>
            </w:r>
          </w:p>
        </w:tc>
        <w:tc>
          <w:tcPr>
            <w:tcW w:w="7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AA" w:rsidRDefault="008542AA" w:rsidP="00A101B5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2021</w:t>
            </w:r>
          </w:p>
        </w:tc>
        <w:tc>
          <w:tcPr>
            <w:tcW w:w="8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AA" w:rsidRDefault="008542AA" w:rsidP="00A101B5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2022</w:t>
            </w:r>
          </w:p>
        </w:tc>
        <w:tc>
          <w:tcPr>
            <w:tcW w:w="9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AA" w:rsidRDefault="008542AA" w:rsidP="00A101B5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2023</w:t>
            </w:r>
          </w:p>
        </w:tc>
      </w:tr>
      <w:tr w:rsidR="008542AA" w:rsidTr="00A101B5">
        <w:trPr>
          <w:trHeight w:val="725"/>
        </w:trPr>
        <w:tc>
          <w:tcPr>
            <w:tcW w:w="34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AA" w:rsidRDefault="008542AA" w:rsidP="00A101B5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AA" w:rsidRDefault="008542AA" w:rsidP="00A101B5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AA" w:rsidRDefault="008542AA" w:rsidP="00A101B5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AA" w:rsidRDefault="008542AA" w:rsidP="00A101B5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AA" w:rsidRDefault="008542AA" w:rsidP="00A101B5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</w:tr>
      <w:tr w:rsidR="008542AA" w:rsidTr="00A101B5">
        <w:trPr>
          <w:trHeight w:val="174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бюджета-Итого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205B9A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2032,4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205B9A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2064,6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205B9A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2087,4</w:t>
            </w:r>
          </w:p>
        </w:tc>
      </w:tr>
      <w:tr w:rsidR="008542AA" w:rsidTr="00A101B5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доходов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205B9A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668,2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205B9A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673,1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205B9A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680,2 </w:t>
            </w:r>
          </w:p>
        </w:tc>
      </w:tr>
      <w:tr w:rsidR="008542AA" w:rsidTr="00A101B5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000 1 00 00000 00 0000 000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Д О Х О Д Ы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205B9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603,1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205B9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605,5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205B9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609,9</w:t>
            </w:r>
          </w:p>
        </w:tc>
      </w:tr>
      <w:tr w:rsidR="008542AA" w:rsidTr="00A101B5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205B9A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9,1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205B9A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9,0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205B9A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9,9</w:t>
            </w:r>
          </w:p>
        </w:tc>
      </w:tr>
      <w:tr w:rsidR="008542AA" w:rsidTr="00A101B5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000 1 01 02000 01 0000 110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205B9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9,1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205B9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9,0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205B9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9,9</w:t>
            </w:r>
          </w:p>
        </w:tc>
      </w:tr>
      <w:tr w:rsidR="008542AA" w:rsidTr="00A101B5">
        <w:trPr>
          <w:trHeight w:val="76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000 1 01 02020 01 0000 110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205B9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9,1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205B9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9,0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205B9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9,9</w:t>
            </w:r>
          </w:p>
        </w:tc>
      </w:tr>
      <w:tr w:rsidR="008542AA" w:rsidTr="00A101B5">
        <w:trPr>
          <w:trHeight w:val="97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000 1 01 02021 01 0000 110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пр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205B9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205B9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205B9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8542AA" w:rsidTr="00A101B5">
        <w:trPr>
          <w:trHeight w:val="100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000 1 01 02022 01 0000 110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налог на доходы физических лиц c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частны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205B9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205B9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205B9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8542AA" w:rsidTr="00A101B5">
        <w:trPr>
          <w:trHeight w:val="30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000 1 05 00000 00 0000 000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205B9A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205B9A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205B9A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8542AA" w:rsidTr="00A101B5">
        <w:trPr>
          <w:trHeight w:val="37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000 1 05 03010 10 0000 110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205B9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205B9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205B9A">
            <w:pPr>
              <w:jc w:val="right"/>
              <w:rPr>
                <w:sz w:val="20"/>
                <w:szCs w:val="20"/>
              </w:rPr>
            </w:pPr>
          </w:p>
        </w:tc>
      </w:tr>
      <w:tr w:rsidR="008542AA" w:rsidTr="00A101B5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205B9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594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205B9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596,0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205B9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600,0</w:t>
            </w:r>
          </w:p>
        </w:tc>
      </w:tr>
      <w:tr w:rsidR="008542AA" w:rsidTr="00A101B5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000 1 06 01000 00 0000 110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205B9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14,0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205B9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14,0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205B9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14,0</w:t>
            </w:r>
          </w:p>
        </w:tc>
      </w:tr>
      <w:tr w:rsidR="008542AA" w:rsidTr="00A101B5">
        <w:trPr>
          <w:trHeight w:val="51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000 1 06 01030 10 0000 110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лиц, взимаемый по ставке, применяемый к объектам налогооблажения, расположенным в границах поселения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205B9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14,0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205B9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14,0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205B9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14,0</w:t>
            </w:r>
          </w:p>
        </w:tc>
      </w:tr>
      <w:tr w:rsidR="008542AA" w:rsidTr="00A101B5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000 1 06 06000 10 0000 110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205B9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580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205B9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582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205B9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586</w:t>
            </w:r>
          </w:p>
        </w:tc>
      </w:tr>
      <w:tr w:rsidR="008542AA" w:rsidTr="00A101B5">
        <w:trPr>
          <w:trHeight w:val="51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000 1 11 00000 00 0000 000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205B9A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65,1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205B9A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67,6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205B9A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70,3</w:t>
            </w:r>
          </w:p>
        </w:tc>
      </w:tr>
      <w:tr w:rsidR="008542AA" w:rsidTr="00A101B5">
        <w:trPr>
          <w:trHeight w:val="102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000 1 11 0502510 0000 120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65,1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67,6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ind w:left="228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70,3</w:t>
            </w:r>
          </w:p>
        </w:tc>
      </w:tr>
    </w:tbl>
    <w:p w:rsidR="008542AA" w:rsidRDefault="008542AA" w:rsidP="002720FE"/>
    <w:p w:rsidR="008542AA" w:rsidRDefault="008542AA" w:rsidP="002720FE"/>
    <w:p w:rsidR="008542AA" w:rsidRDefault="008542AA" w:rsidP="002720FE"/>
    <w:tbl>
      <w:tblPr>
        <w:tblW w:w="9478" w:type="dxa"/>
        <w:tblInd w:w="93" w:type="dxa"/>
        <w:tblLook w:val="0000"/>
      </w:tblPr>
      <w:tblGrid>
        <w:gridCol w:w="3134"/>
        <w:gridCol w:w="900"/>
        <w:gridCol w:w="2927"/>
        <w:gridCol w:w="672"/>
        <w:gridCol w:w="449"/>
        <w:gridCol w:w="415"/>
        <w:gridCol w:w="981"/>
      </w:tblGrid>
      <w:tr w:rsidR="008542AA" w:rsidTr="00A101B5">
        <w:trPr>
          <w:trHeight w:val="1590"/>
        </w:trPr>
        <w:tc>
          <w:tcPr>
            <w:tcW w:w="4034" w:type="dxa"/>
            <w:gridSpan w:val="2"/>
          </w:tcPr>
          <w:p w:rsidR="008542AA" w:rsidRDefault="008542AA" w:rsidP="00A101B5">
            <w:pPr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3"/>
          </w:tcPr>
          <w:p w:rsidR="008542AA" w:rsidRDefault="008542AA" w:rsidP="00A101B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4</w:t>
            </w:r>
          </w:p>
          <w:p w:rsidR="008542AA" w:rsidRDefault="008542AA" w:rsidP="00A101B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решению Совета депутатов Ардатовского сельского поселения "О бюджете Ардатовского сельского поселения на 2021 год</w:t>
            </w:r>
            <w:r>
              <w:rPr>
                <w:sz w:val="22"/>
                <w:szCs w:val="22"/>
              </w:rPr>
              <w:t xml:space="preserve"> и на плановый период 2022 и 2023 годов</w:t>
            </w:r>
            <w:r>
              <w:rPr>
                <w:bCs/>
                <w:sz w:val="28"/>
                <w:szCs w:val="28"/>
              </w:rPr>
              <w:t xml:space="preserve"> </w:t>
            </w:r>
            <w:r>
              <w:rPr>
                <w:sz w:val="20"/>
                <w:szCs w:val="20"/>
              </w:rPr>
              <w:t>"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8542AA" w:rsidRDefault="008542AA" w:rsidP="00A101B5">
            <w:pPr>
              <w:rPr>
                <w:sz w:val="20"/>
                <w:szCs w:val="20"/>
              </w:rPr>
            </w:pPr>
          </w:p>
        </w:tc>
      </w:tr>
      <w:tr w:rsidR="008542AA" w:rsidTr="00A101B5">
        <w:trPr>
          <w:trHeight w:val="255"/>
        </w:trPr>
        <w:tc>
          <w:tcPr>
            <w:tcW w:w="4034" w:type="dxa"/>
            <w:gridSpan w:val="2"/>
            <w:noWrap/>
            <w:vAlign w:val="bottom"/>
          </w:tcPr>
          <w:p w:rsidR="008542AA" w:rsidRDefault="008542AA" w:rsidP="00A101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3"/>
            <w:vAlign w:val="bottom"/>
          </w:tcPr>
          <w:p w:rsidR="008542AA" w:rsidRDefault="008542AA" w:rsidP="00A101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  <w:gridSpan w:val="2"/>
            <w:noWrap/>
            <w:vAlign w:val="bottom"/>
          </w:tcPr>
          <w:p w:rsidR="008542AA" w:rsidRDefault="008542AA" w:rsidP="00A101B5">
            <w:pPr>
              <w:jc w:val="center"/>
              <w:rPr>
                <w:sz w:val="20"/>
                <w:szCs w:val="20"/>
              </w:rPr>
            </w:pPr>
          </w:p>
        </w:tc>
      </w:tr>
      <w:tr w:rsidR="008542AA" w:rsidTr="00A101B5">
        <w:trPr>
          <w:trHeight w:val="675"/>
        </w:trPr>
        <w:tc>
          <w:tcPr>
            <w:tcW w:w="9478" w:type="dxa"/>
            <w:gridSpan w:val="7"/>
            <w:vAlign w:val="bottom"/>
          </w:tcPr>
          <w:p w:rsidR="008542AA" w:rsidRDefault="008542AA" w:rsidP="00A101B5">
            <w:pPr>
              <w:jc w:val="center"/>
            </w:pPr>
            <w:r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8542AA" w:rsidTr="00A101B5">
        <w:trPr>
          <w:trHeight w:val="435"/>
        </w:trPr>
        <w:tc>
          <w:tcPr>
            <w:tcW w:w="3134" w:type="dxa"/>
            <w:noWrap/>
            <w:vAlign w:val="bottom"/>
          </w:tcPr>
          <w:p w:rsidR="008542AA" w:rsidRDefault="008542AA" w:rsidP="00A101B5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Align w:val="bottom"/>
          </w:tcPr>
          <w:p w:rsidR="008542AA" w:rsidRDefault="008542AA" w:rsidP="00A101B5">
            <w:pPr>
              <w:rPr>
                <w:sz w:val="20"/>
                <w:szCs w:val="20"/>
              </w:rPr>
            </w:pPr>
          </w:p>
        </w:tc>
        <w:tc>
          <w:tcPr>
            <w:tcW w:w="2517" w:type="dxa"/>
            <w:gridSpan w:val="4"/>
            <w:noWrap/>
            <w:vAlign w:val="bottom"/>
          </w:tcPr>
          <w:p w:rsidR="008542AA" w:rsidRDefault="008542AA" w:rsidP="00A101B5">
            <w:pPr>
              <w:rPr>
                <w:sz w:val="20"/>
                <w:szCs w:val="20"/>
              </w:rPr>
            </w:pPr>
          </w:p>
        </w:tc>
      </w:tr>
      <w:tr w:rsidR="008542AA" w:rsidTr="00A101B5">
        <w:trPr>
          <w:trHeight w:val="255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42AA" w:rsidRDefault="008542AA" w:rsidP="00A101B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8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AA" w:rsidRDefault="008542AA" w:rsidP="00A101B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8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2023</w:t>
            </w:r>
          </w:p>
        </w:tc>
      </w:tr>
      <w:tr w:rsidR="008542AA" w:rsidTr="00A101B5">
        <w:trPr>
          <w:trHeight w:val="6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AA" w:rsidRDefault="008542AA" w:rsidP="00A101B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AA" w:rsidRDefault="008542AA" w:rsidP="00A101B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AA" w:rsidRDefault="008542AA" w:rsidP="00A101B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AA" w:rsidRDefault="008542AA" w:rsidP="00A101B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AA" w:rsidRDefault="008542AA" w:rsidP="00A101B5">
            <w:pPr>
              <w:rPr>
                <w:sz w:val="20"/>
                <w:szCs w:val="20"/>
              </w:rPr>
            </w:pPr>
          </w:p>
        </w:tc>
      </w:tr>
      <w:tr w:rsidR="008542AA" w:rsidTr="00A101B5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42AA" w:rsidRDefault="008542AA" w:rsidP="00A101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2AA" w:rsidRDefault="008542AA" w:rsidP="00A101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8542AA" w:rsidRDefault="008542AA" w:rsidP="00A101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542AA" w:rsidRDefault="008542AA" w:rsidP="00A101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542AA" w:rsidRDefault="008542AA" w:rsidP="00A101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8542AA" w:rsidTr="00A101B5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910  2  00  00000  00  0000  000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1364,2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1391,5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1407,2</w:t>
            </w:r>
          </w:p>
        </w:tc>
      </w:tr>
      <w:tr w:rsidR="008542AA" w:rsidTr="00A101B5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910  2  02  00000  00  0000  000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876,7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876,7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876,7</w:t>
            </w:r>
          </w:p>
        </w:tc>
      </w:tr>
      <w:tr w:rsidR="008542AA" w:rsidTr="00A101B5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910  2  02  01001  00  0000  150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rPr>
                <w:sz w:val="16"/>
                <w:szCs w:val="16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6"/>
                <w:szCs w:val="16"/>
              </w:rPr>
            </w:pPr>
          </w:p>
        </w:tc>
      </w:tr>
      <w:tr w:rsidR="008542AA" w:rsidTr="00A101B5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910  2  02  01001  10  0000  150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6"/>
                <w:szCs w:val="16"/>
              </w:rPr>
            </w:pPr>
          </w:p>
        </w:tc>
      </w:tr>
      <w:tr w:rsidR="008542AA" w:rsidTr="00A101B5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910 2  02  02999  10  0000  150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межбюджетные трансферты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6"/>
                <w:szCs w:val="16"/>
              </w:rPr>
            </w:pPr>
          </w:p>
        </w:tc>
      </w:tr>
      <w:tr w:rsidR="008542AA" w:rsidTr="00A101B5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910 2 02  03000  00  0000  150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86,8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87,4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90,1</w:t>
            </w:r>
          </w:p>
        </w:tc>
      </w:tr>
      <w:tr w:rsidR="008542AA" w:rsidTr="00A101B5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910 2  02  03015  00  0000  150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86,8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87,4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90,1</w:t>
            </w:r>
          </w:p>
        </w:tc>
      </w:tr>
      <w:tr w:rsidR="008542AA" w:rsidTr="00A101B5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910 2  02  03015 10  0000  150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поселений на осуществление  полномочий  по составлению  протоколов об админ. нарушениях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</w:tr>
      <w:tr w:rsidR="008542AA" w:rsidTr="00A101B5">
        <w:trPr>
          <w:trHeight w:val="255"/>
        </w:trPr>
        <w:tc>
          <w:tcPr>
            <w:tcW w:w="3134" w:type="dxa"/>
          </w:tcPr>
          <w:p w:rsidR="008542AA" w:rsidRDefault="008542AA" w:rsidP="00A101B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910 2 02  0401410 0000     150</w:t>
            </w:r>
          </w:p>
        </w:tc>
        <w:tc>
          <w:tcPr>
            <w:tcW w:w="3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400,5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427,2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440,2</w:t>
            </w:r>
          </w:p>
        </w:tc>
      </w:tr>
      <w:tr w:rsidR="008542AA" w:rsidTr="00A101B5">
        <w:trPr>
          <w:trHeight w:val="25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6"/>
                <w:szCs w:val="16"/>
              </w:rPr>
            </w:pPr>
          </w:p>
        </w:tc>
      </w:tr>
    </w:tbl>
    <w:p w:rsidR="008542AA" w:rsidRDefault="008542AA" w:rsidP="002720FE"/>
    <w:p w:rsidR="008542AA" w:rsidRDefault="008542AA" w:rsidP="002720FE"/>
    <w:p w:rsidR="008542AA" w:rsidRDefault="008542AA" w:rsidP="002720FE"/>
    <w:tbl>
      <w:tblPr>
        <w:tblW w:w="9861" w:type="dxa"/>
        <w:tblInd w:w="-176" w:type="dxa"/>
        <w:tblLayout w:type="fixed"/>
        <w:tblLook w:val="0000"/>
      </w:tblPr>
      <w:tblGrid>
        <w:gridCol w:w="3970"/>
        <w:gridCol w:w="43"/>
        <w:gridCol w:w="460"/>
        <w:gridCol w:w="73"/>
        <w:gridCol w:w="376"/>
        <w:gridCol w:w="73"/>
        <w:gridCol w:w="520"/>
        <w:gridCol w:w="14"/>
        <w:gridCol w:w="59"/>
        <w:gridCol w:w="1075"/>
        <w:gridCol w:w="58"/>
        <w:gridCol w:w="76"/>
        <w:gridCol w:w="433"/>
        <w:gridCol w:w="22"/>
        <w:gridCol w:w="472"/>
        <w:gridCol w:w="215"/>
        <w:gridCol w:w="33"/>
        <w:gridCol w:w="12"/>
        <w:gridCol w:w="756"/>
        <w:gridCol w:w="24"/>
        <w:gridCol w:w="24"/>
        <w:gridCol w:w="893"/>
        <w:gridCol w:w="180"/>
      </w:tblGrid>
      <w:tr w:rsidR="008542AA" w:rsidTr="00A101B5">
        <w:trPr>
          <w:trHeight w:val="1005"/>
        </w:trPr>
        <w:tc>
          <w:tcPr>
            <w:tcW w:w="4013" w:type="dxa"/>
            <w:gridSpan w:val="2"/>
          </w:tcPr>
          <w:p w:rsidR="008542AA" w:rsidRDefault="008542AA" w:rsidP="00A101B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</w:tcPr>
          <w:p w:rsidR="008542AA" w:rsidRDefault="008542AA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8542AA" w:rsidRDefault="008542AA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8542AA" w:rsidRDefault="008542AA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6" w:type="dxa"/>
            <w:gridSpan w:val="16"/>
          </w:tcPr>
          <w:p w:rsidR="008542AA" w:rsidRDefault="008542AA" w:rsidP="00A101B5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2AA" w:rsidRDefault="008542AA" w:rsidP="00A101B5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2AA" w:rsidRDefault="008542AA" w:rsidP="00A101B5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2AA" w:rsidRDefault="008542AA" w:rsidP="00A101B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Приложение 5</w:t>
            </w:r>
          </w:p>
          <w:p w:rsidR="008542AA" w:rsidRDefault="008542AA" w:rsidP="00A101B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к решению Совета депутатов Ардатовского сельского поселения "О бюджете Ардатовского сельского поселения на 2021год</w:t>
            </w:r>
            <w:r>
              <w:rPr>
                <w:sz w:val="22"/>
                <w:szCs w:val="22"/>
              </w:rPr>
              <w:t xml:space="preserve"> и на плановый период 2022 и 2023 годов</w:t>
            </w:r>
            <w:r>
              <w:rPr>
                <w:bCs/>
                <w:sz w:val="28"/>
                <w:szCs w:val="28"/>
              </w:rPr>
              <w:t xml:space="preserve"> </w:t>
            </w:r>
            <w:r>
              <w:rPr>
                <w:rFonts w:ascii="Arial CYR" w:hAnsi="Arial CYR" w:cs="Arial CYR"/>
                <w:sz w:val="20"/>
                <w:szCs w:val="20"/>
              </w:rPr>
              <w:t>"</w:t>
            </w:r>
          </w:p>
        </w:tc>
      </w:tr>
      <w:tr w:rsidR="008542AA" w:rsidTr="00A101B5">
        <w:trPr>
          <w:trHeight w:val="345"/>
        </w:trPr>
        <w:tc>
          <w:tcPr>
            <w:tcW w:w="4013" w:type="dxa"/>
            <w:gridSpan w:val="2"/>
          </w:tcPr>
          <w:p w:rsidR="008542AA" w:rsidRDefault="008542AA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</w:tcPr>
          <w:p w:rsidR="008542AA" w:rsidRDefault="008542AA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8542AA" w:rsidRDefault="008542AA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8542AA" w:rsidRDefault="008542AA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6" w:type="dxa"/>
            <w:gridSpan w:val="4"/>
          </w:tcPr>
          <w:p w:rsidR="008542AA" w:rsidRDefault="008542AA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  <w:gridSpan w:val="3"/>
          </w:tcPr>
          <w:p w:rsidR="008542AA" w:rsidRDefault="008542AA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609" w:type="dxa"/>
            <w:gridSpan w:val="9"/>
            <w:vAlign w:val="bottom"/>
          </w:tcPr>
          <w:p w:rsidR="008542AA" w:rsidRDefault="008542AA" w:rsidP="00A101B5">
            <w:pPr>
              <w:jc w:val="right"/>
            </w:pPr>
          </w:p>
        </w:tc>
      </w:tr>
      <w:tr w:rsidR="008542AA" w:rsidTr="00A101B5">
        <w:trPr>
          <w:trHeight w:val="80"/>
        </w:trPr>
        <w:tc>
          <w:tcPr>
            <w:tcW w:w="9861" w:type="dxa"/>
            <w:gridSpan w:val="23"/>
          </w:tcPr>
          <w:p w:rsidR="008542AA" w:rsidRDefault="008542AA" w:rsidP="00A101B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Распределение расходов  бюджета сельского поселения по разделам, подразделам, целевым статьям и видам расходов функциональной классификации расходов бюджетов Российской Федерации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БЮДЖЕТА сельского поселения </w:t>
            </w:r>
          </w:p>
        </w:tc>
      </w:tr>
      <w:tr w:rsidR="008542AA" w:rsidTr="00A101B5">
        <w:trPr>
          <w:gridAfter w:val="1"/>
          <w:wAfter w:w="180" w:type="dxa"/>
          <w:trHeight w:val="80"/>
        </w:trPr>
        <w:tc>
          <w:tcPr>
            <w:tcW w:w="3970" w:type="dxa"/>
          </w:tcPr>
          <w:p w:rsidR="008542AA" w:rsidRDefault="008542AA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</w:tcPr>
          <w:p w:rsidR="008542AA" w:rsidRDefault="008542AA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8542AA" w:rsidRDefault="008542AA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</w:tcPr>
          <w:p w:rsidR="008542AA" w:rsidRDefault="008542AA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93" w:type="dxa"/>
            <w:gridSpan w:val="13"/>
            <w:vAlign w:val="bottom"/>
          </w:tcPr>
          <w:p w:rsidR="008542AA" w:rsidRDefault="008542AA" w:rsidP="00A101B5"/>
        </w:tc>
      </w:tr>
      <w:tr w:rsidR="008542AA" w:rsidTr="00A101B5">
        <w:trPr>
          <w:gridAfter w:val="1"/>
          <w:wAfter w:w="180" w:type="dxa"/>
          <w:trHeight w:val="80"/>
        </w:trPr>
        <w:tc>
          <w:tcPr>
            <w:tcW w:w="3970" w:type="dxa"/>
          </w:tcPr>
          <w:p w:rsidR="008542AA" w:rsidRDefault="008542AA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</w:tcPr>
          <w:p w:rsidR="008542AA" w:rsidRDefault="008542AA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8542AA" w:rsidRDefault="008542AA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</w:tcPr>
          <w:p w:rsidR="008542AA" w:rsidRDefault="008542AA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93" w:type="dxa"/>
            <w:gridSpan w:val="13"/>
          </w:tcPr>
          <w:p w:rsidR="008542AA" w:rsidRDefault="008542AA" w:rsidP="00A101B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8542AA" w:rsidTr="00A101B5">
        <w:trPr>
          <w:gridAfter w:val="1"/>
          <w:wAfter w:w="180" w:type="dxa"/>
          <w:trHeight w:val="99"/>
        </w:trPr>
        <w:tc>
          <w:tcPr>
            <w:tcW w:w="3970" w:type="dxa"/>
          </w:tcPr>
          <w:p w:rsidR="008542AA" w:rsidRDefault="008542AA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</w:tcPr>
          <w:p w:rsidR="008542AA" w:rsidRDefault="008542AA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8542AA" w:rsidRDefault="008542AA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</w:tcPr>
          <w:p w:rsidR="008542AA" w:rsidRDefault="008542AA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9" w:type="dxa"/>
            <w:gridSpan w:val="3"/>
          </w:tcPr>
          <w:p w:rsidR="008542AA" w:rsidRDefault="008542AA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27" w:type="dxa"/>
            <w:gridSpan w:val="3"/>
          </w:tcPr>
          <w:p w:rsidR="008542AA" w:rsidRDefault="008542AA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57" w:type="dxa"/>
            <w:gridSpan w:val="7"/>
            <w:vAlign w:val="bottom"/>
          </w:tcPr>
          <w:p w:rsidR="008542AA" w:rsidRDefault="008542AA" w:rsidP="00A101B5">
            <w:pPr>
              <w:jc w:val="right"/>
            </w:pPr>
          </w:p>
        </w:tc>
      </w:tr>
      <w:tr w:rsidR="008542AA" w:rsidTr="00A101B5">
        <w:trPr>
          <w:gridAfter w:val="1"/>
          <w:wAfter w:w="180" w:type="dxa"/>
          <w:trHeight w:val="80"/>
        </w:trPr>
        <w:tc>
          <w:tcPr>
            <w:tcW w:w="9681" w:type="dxa"/>
            <w:gridSpan w:val="22"/>
          </w:tcPr>
          <w:p w:rsidR="008542AA" w:rsidRDefault="008542AA" w:rsidP="00A101B5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8542AA" w:rsidTr="00A101B5">
        <w:trPr>
          <w:gridAfter w:val="1"/>
          <w:wAfter w:w="180" w:type="dxa"/>
          <w:trHeight w:val="80"/>
        </w:trPr>
        <w:tc>
          <w:tcPr>
            <w:tcW w:w="3970" w:type="dxa"/>
          </w:tcPr>
          <w:p w:rsidR="008542AA" w:rsidRDefault="008542AA" w:rsidP="00A101B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  <w:gridSpan w:val="3"/>
          </w:tcPr>
          <w:p w:rsidR="008542AA" w:rsidRDefault="008542AA" w:rsidP="00A101B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8542AA" w:rsidRDefault="008542AA" w:rsidP="00A101B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34" w:type="dxa"/>
            <w:gridSpan w:val="2"/>
          </w:tcPr>
          <w:p w:rsidR="008542AA" w:rsidRDefault="008542AA" w:rsidP="00A101B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:rsidR="008542AA" w:rsidRDefault="008542AA" w:rsidP="00A101B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8542AA" w:rsidRDefault="008542AA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51" w:type="dxa"/>
            <w:gridSpan w:val="9"/>
            <w:vAlign w:val="bottom"/>
          </w:tcPr>
          <w:p w:rsidR="008542AA" w:rsidRDefault="008542AA" w:rsidP="00A101B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8542AA" w:rsidTr="00A101B5">
        <w:trPr>
          <w:gridAfter w:val="1"/>
          <w:wAfter w:w="180" w:type="dxa"/>
          <w:trHeight w:val="51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2AA" w:rsidRDefault="008542AA" w:rsidP="00A101B5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2023</w:t>
            </w:r>
          </w:p>
        </w:tc>
      </w:tr>
      <w:tr w:rsidR="008542AA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2AA" w:rsidRDefault="008542AA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2065,8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2098,2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2121,4</w:t>
            </w:r>
          </w:p>
        </w:tc>
      </w:tr>
      <w:tr w:rsidR="008542AA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2AA" w:rsidRDefault="008542AA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8542AA" w:rsidTr="00A101B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2AA" w:rsidRDefault="008542AA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1322,1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1319,1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1317,3</w:t>
            </w:r>
          </w:p>
        </w:tc>
      </w:tr>
      <w:tr w:rsidR="008542AA" w:rsidTr="00A101B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2AA" w:rsidRDefault="008542AA" w:rsidP="00A101B5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384,1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384,1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384,1</w:t>
            </w:r>
          </w:p>
        </w:tc>
      </w:tr>
      <w:tr w:rsidR="008542AA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384,1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384,1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384,1</w:t>
            </w:r>
          </w:p>
        </w:tc>
      </w:tr>
      <w:tr w:rsidR="008542AA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Подпрограмма"Повышение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384,1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384,1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384,1</w:t>
            </w:r>
          </w:p>
        </w:tc>
      </w:tr>
      <w:tr w:rsidR="008542AA" w:rsidTr="00A101B5">
        <w:trPr>
          <w:gridAfter w:val="1"/>
          <w:wAfter w:w="180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8542AA" w:rsidTr="00A101B5">
        <w:trPr>
          <w:gridAfter w:val="1"/>
          <w:wAfter w:w="180" w:type="dxa"/>
          <w:trHeight w:val="257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8542AA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8542AA" w:rsidTr="00A101B5">
        <w:trPr>
          <w:gridAfter w:val="1"/>
          <w:wAfter w:w="180" w:type="dxa"/>
          <w:trHeight w:val="1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8542AA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8542AA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384,1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384,1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384,1</w:t>
            </w:r>
          </w:p>
        </w:tc>
      </w:tr>
      <w:tr w:rsidR="008542AA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295,0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295,0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295,0</w:t>
            </w:r>
          </w:p>
        </w:tc>
      </w:tr>
      <w:tr w:rsidR="008542AA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89,1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89,1</w:t>
            </w:r>
          </w:p>
        </w:tc>
      </w:tr>
      <w:tr w:rsidR="008542AA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2AA" w:rsidRDefault="008542AA" w:rsidP="00A101B5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938,0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935,0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933,2</w:t>
            </w:r>
          </w:p>
        </w:tc>
      </w:tr>
      <w:tr w:rsidR="008542AA" w:rsidTr="00A101B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2AA" w:rsidRDefault="008542AA" w:rsidP="00A101B5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938,0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935,0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933,2</w:t>
            </w:r>
          </w:p>
        </w:tc>
      </w:tr>
      <w:tr w:rsidR="008542AA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324,2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324,2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324,2</w:t>
            </w:r>
          </w:p>
        </w:tc>
      </w:tr>
      <w:tr w:rsidR="008542AA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248,7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248,7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248,7</w:t>
            </w:r>
          </w:p>
        </w:tc>
      </w:tr>
      <w:tr w:rsidR="008542AA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(муниципальных)органов, за исключением фонда оплаты труда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0,5, </w:t>
            </w:r>
          </w:p>
        </w:tc>
      </w:tr>
      <w:tr w:rsidR="008542AA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75,0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75,0</w:t>
            </w:r>
          </w:p>
        </w:tc>
      </w:tr>
      <w:tr w:rsidR="008542AA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84,9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81,9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80,1 </w:t>
            </w:r>
          </w:p>
        </w:tc>
      </w:tr>
      <w:tr w:rsidR="008542AA" w:rsidTr="00A101B5">
        <w:trPr>
          <w:gridAfter w:val="1"/>
          <w:wAfter w:w="180" w:type="dxa"/>
          <w:trHeight w:val="2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36,1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36,1</w:t>
            </w:r>
          </w:p>
        </w:tc>
      </w:tr>
      <w:tr w:rsidR="008542AA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34,7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34,7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34,7</w:t>
            </w:r>
          </w:p>
        </w:tc>
      </w:tr>
      <w:tr w:rsidR="008542AA" w:rsidTr="00A101B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</w:tr>
      <w:tr w:rsidR="008542AA" w:rsidTr="00A101B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Пени, штрафы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8542AA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8542AA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Подпрограмма"Повышение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8542AA" w:rsidTr="00A101B5">
        <w:trPr>
          <w:gridAfter w:val="1"/>
          <w:wAfter w:w="180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8542AA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492,6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492,6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492,6</w:t>
            </w:r>
          </w:p>
        </w:tc>
      </w:tr>
      <w:tr w:rsidR="008542AA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378,3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378,3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378,3</w:t>
            </w:r>
          </w:p>
        </w:tc>
      </w:tr>
      <w:tr w:rsidR="008542AA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114,3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114,3</w:t>
            </w:r>
          </w:p>
        </w:tc>
      </w:tr>
      <w:tr w:rsidR="008542AA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8542AA" w:rsidTr="00A101B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8542AA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8542AA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 Республики Мордовия "Юстиция и профилактика правонарушений  на 2014-2018 годы"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900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0,2</w:t>
            </w:r>
          </w:p>
        </w:tc>
        <w:tc>
          <w:tcPr>
            <w:tcW w:w="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0,2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0,2</w:t>
            </w:r>
          </w:p>
        </w:tc>
      </w:tr>
      <w:tr w:rsidR="008542AA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Подпрограмма"Повышение эффективности государственного управления при реализации Государственной программы"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0,2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0,2</w:t>
            </w:r>
          </w:p>
        </w:tc>
      </w:tr>
      <w:tr w:rsidR="008542AA" w:rsidTr="00A101B5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0,2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0,2</w:t>
            </w:r>
          </w:p>
        </w:tc>
      </w:tr>
      <w:tr w:rsidR="008542AA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0,2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0,2</w:t>
            </w:r>
          </w:p>
        </w:tc>
      </w:tr>
      <w:tr w:rsidR="008542AA" w:rsidTr="00A101B5">
        <w:trPr>
          <w:gridAfter w:val="1"/>
          <w:wAfter w:w="180" w:type="dxa"/>
          <w:trHeight w:val="43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Проведение выборов в представительские органы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8910041130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8542AA" w:rsidTr="00A101B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Прочая закупка товаров,работ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8910041130 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244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ind w:left="1320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ind w:left="1320"/>
              <w:rPr>
                <w:sz w:val="18"/>
                <w:szCs w:val="18"/>
              </w:rPr>
            </w:pPr>
          </w:p>
        </w:tc>
      </w:tr>
      <w:tr w:rsidR="008542AA" w:rsidTr="00A101B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8542AA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8542AA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</w:p>
        </w:tc>
      </w:tr>
      <w:tr w:rsidR="008542AA" w:rsidTr="00A101B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8542AA" w:rsidTr="00A101B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8542AA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8542AA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8542AA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8542AA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*918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8542AA" w:rsidTr="00A101B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2AA" w:rsidRDefault="008542AA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ind w:left="2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8542AA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8542AA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Подпрограмма"Повышение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8542AA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8542AA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</w:p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</w:p>
          <w:p w:rsidR="008542AA" w:rsidRDefault="008542AA" w:rsidP="00A101B5">
            <w:pPr>
              <w:jc w:val="center"/>
            </w:pPr>
            <w:r>
              <w:rPr>
                <w:sz w:val="18"/>
                <w:szCs w:val="18"/>
              </w:rPr>
              <w:t xml:space="preserve">    86,8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42AA" w:rsidRDefault="008542AA" w:rsidP="00A101B5">
            <w:pPr>
              <w:rPr>
                <w:sz w:val="18"/>
                <w:szCs w:val="18"/>
              </w:rPr>
            </w:pPr>
          </w:p>
          <w:p w:rsidR="008542AA" w:rsidRDefault="008542AA" w:rsidP="00A101B5">
            <w:pPr>
              <w:rPr>
                <w:sz w:val="18"/>
                <w:szCs w:val="18"/>
              </w:rPr>
            </w:pPr>
          </w:p>
          <w:p w:rsidR="008542AA" w:rsidRDefault="008542AA" w:rsidP="00A101B5">
            <w:r>
              <w:rPr>
                <w:sz w:val="18"/>
                <w:szCs w:val="18"/>
              </w:rPr>
              <w:t xml:space="preserve">     87,4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42AA" w:rsidRDefault="008542AA" w:rsidP="00A101B5">
            <w:pPr>
              <w:rPr>
                <w:sz w:val="18"/>
                <w:szCs w:val="18"/>
              </w:rPr>
            </w:pPr>
          </w:p>
          <w:p w:rsidR="008542AA" w:rsidRDefault="008542AA" w:rsidP="00A101B5">
            <w:pPr>
              <w:rPr>
                <w:sz w:val="18"/>
                <w:szCs w:val="18"/>
              </w:rPr>
            </w:pPr>
          </w:p>
          <w:p w:rsidR="008542AA" w:rsidRDefault="008542AA" w:rsidP="00A101B5">
            <w:r>
              <w:rPr>
                <w:sz w:val="18"/>
                <w:szCs w:val="18"/>
              </w:rPr>
              <w:t xml:space="preserve">        90,1</w:t>
            </w:r>
          </w:p>
        </w:tc>
      </w:tr>
      <w:tr w:rsidR="008542AA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</w:t>
            </w:r>
          </w:p>
          <w:p w:rsidR="008542AA" w:rsidRDefault="008542AA" w:rsidP="00A101B5">
            <w:r>
              <w:rPr>
                <w:sz w:val="18"/>
                <w:szCs w:val="18"/>
              </w:rPr>
              <w:t xml:space="preserve">        90,1</w:t>
            </w:r>
          </w:p>
        </w:tc>
      </w:tr>
      <w:tr w:rsidR="008542AA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</w:tr>
      <w:tr w:rsidR="008542AA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</w:tr>
      <w:tr w:rsidR="008542AA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14,3</w:t>
            </w:r>
          </w:p>
        </w:tc>
      </w:tr>
      <w:tr w:rsidR="008542AA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8542AA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8542AA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8542AA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8542AA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8542AA" w:rsidTr="00A101B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8542AA" w:rsidTr="00A101B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8542AA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400,5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427,2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440,2</w:t>
            </w:r>
          </w:p>
        </w:tc>
      </w:tr>
      <w:tr w:rsidR="008542AA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400,5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427,2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440,2</w:t>
            </w:r>
          </w:p>
        </w:tc>
      </w:tr>
      <w:tr w:rsidR="008542AA" w:rsidTr="00A101B5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400,5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427,2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440,2</w:t>
            </w:r>
          </w:p>
        </w:tc>
      </w:tr>
      <w:tr w:rsidR="008542AA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400,5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427,2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440,2</w:t>
            </w:r>
          </w:p>
        </w:tc>
      </w:tr>
      <w:tr w:rsidR="008542AA" w:rsidTr="00A101B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2AA" w:rsidRDefault="008542AA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5,8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6,3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6,8</w:t>
            </w:r>
          </w:p>
        </w:tc>
      </w:tr>
      <w:tr w:rsidR="008542AA" w:rsidTr="00A101B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2AA" w:rsidRDefault="008542AA" w:rsidP="00A101B5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5,8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6,3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6,8</w:t>
            </w:r>
          </w:p>
        </w:tc>
      </w:tr>
      <w:tr w:rsidR="008542AA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5,8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6,8</w:t>
            </w:r>
          </w:p>
        </w:tc>
      </w:tr>
      <w:tr w:rsidR="008542AA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5,8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6,8</w:t>
            </w:r>
          </w:p>
        </w:tc>
      </w:tr>
      <w:tr w:rsidR="008542AA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5,8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6,8</w:t>
            </w:r>
          </w:p>
        </w:tc>
      </w:tr>
      <w:tr w:rsidR="008542AA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5,8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6,8</w:t>
            </w:r>
          </w:p>
        </w:tc>
      </w:tr>
      <w:tr w:rsidR="008542AA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918 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8910043010 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8542AA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8542AA" w:rsidTr="00A101B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239,6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247,2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256,0</w:t>
            </w:r>
          </w:p>
        </w:tc>
      </w:tr>
      <w:tr w:rsidR="008542AA" w:rsidTr="00A101B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239,6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247,2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256,0</w:t>
            </w:r>
          </w:p>
        </w:tc>
      </w:tr>
      <w:tr w:rsidR="008542AA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239,6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247,2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256,0</w:t>
            </w:r>
          </w:p>
        </w:tc>
      </w:tr>
      <w:tr w:rsidR="008542AA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239,6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247,2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256,0</w:t>
            </w:r>
          </w:p>
        </w:tc>
      </w:tr>
      <w:tr w:rsidR="008542AA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239,6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247,2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256,0</w:t>
            </w:r>
          </w:p>
        </w:tc>
      </w:tr>
      <w:tr w:rsidR="008542AA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</w:tr>
      <w:tr w:rsidR="008542AA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</w:tr>
      <w:tr w:rsidR="008542AA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</w:tr>
      <w:tr w:rsidR="008542AA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42AA" w:rsidRDefault="008542AA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</w:t>
            </w:r>
          </w:p>
          <w:p w:rsidR="008542AA" w:rsidRDefault="008542AA" w:rsidP="00A101B5">
            <w:pPr>
              <w:rPr>
                <w:b/>
                <w:bCs/>
                <w:sz w:val="18"/>
                <w:szCs w:val="18"/>
              </w:rPr>
            </w:pPr>
          </w:p>
          <w:p w:rsidR="008542AA" w:rsidRDefault="008542AA" w:rsidP="00A101B5">
            <w:pPr>
              <w:rPr>
                <w:b/>
                <w:bCs/>
                <w:sz w:val="18"/>
                <w:szCs w:val="18"/>
              </w:rPr>
            </w:pPr>
          </w:p>
          <w:p w:rsidR="008542AA" w:rsidRDefault="008542AA" w:rsidP="00A101B5">
            <w:r>
              <w:rPr>
                <w:b/>
                <w:bCs/>
                <w:sz w:val="18"/>
                <w:szCs w:val="18"/>
              </w:rPr>
              <w:t xml:space="preserve">     </w:t>
            </w:r>
            <w:r w:rsidRPr="003F0CA3"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</w:tr>
      <w:tr w:rsidR="008542AA" w:rsidTr="00A101B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42AA" w:rsidRDefault="008542AA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</w:t>
            </w:r>
          </w:p>
          <w:p w:rsidR="008542AA" w:rsidRDefault="008542AA" w:rsidP="00A101B5">
            <w:r>
              <w:rPr>
                <w:b/>
                <w:bCs/>
                <w:sz w:val="18"/>
                <w:szCs w:val="18"/>
              </w:rPr>
              <w:t xml:space="preserve">     </w:t>
            </w:r>
            <w:r w:rsidRPr="003F0CA3"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</w:tr>
      <w:tr w:rsidR="008542AA" w:rsidTr="00A101B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33,4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33,6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34,0</w:t>
            </w:r>
          </w:p>
        </w:tc>
      </w:tr>
    </w:tbl>
    <w:p w:rsidR="008542AA" w:rsidRDefault="008542AA" w:rsidP="002720FE"/>
    <w:p w:rsidR="008542AA" w:rsidRDefault="008542AA" w:rsidP="002720FE"/>
    <w:p w:rsidR="008542AA" w:rsidRDefault="008542AA" w:rsidP="002720FE"/>
    <w:p w:rsidR="008542AA" w:rsidRDefault="008542AA" w:rsidP="002720FE"/>
    <w:tbl>
      <w:tblPr>
        <w:tblW w:w="9375" w:type="dxa"/>
        <w:tblInd w:w="93" w:type="dxa"/>
        <w:tblLook w:val="0000"/>
      </w:tblPr>
      <w:tblGrid>
        <w:gridCol w:w="3543"/>
        <w:gridCol w:w="576"/>
        <w:gridCol w:w="449"/>
        <w:gridCol w:w="593"/>
        <w:gridCol w:w="1205"/>
        <w:gridCol w:w="605"/>
        <w:gridCol w:w="403"/>
        <w:gridCol w:w="289"/>
        <w:gridCol w:w="19"/>
        <w:gridCol w:w="24"/>
        <w:gridCol w:w="12"/>
        <w:gridCol w:w="24"/>
        <w:gridCol w:w="12"/>
        <w:gridCol w:w="657"/>
        <w:gridCol w:w="12"/>
        <w:gridCol w:w="23"/>
        <w:gridCol w:w="34"/>
        <w:gridCol w:w="895"/>
      </w:tblGrid>
      <w:tr w:rsidR="008542AA" w:rsidTr="00A101B5">
        <w:trPr>
          <w:trHeight w:val="544"/>
        </w:trPr>
        <w:tc>
          <w:tcPr>
            <w:tcW w:w="3543" w:type="dxa"/>
          </w:tcPr>
          <w:p w:rsidR="008542AA" w:rsidRDefault="008542AA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</w:tcPr>
          <w:p w:rsidR="008542AA" w:rsidRDefault="008542AA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8542AA" w:rsidRDefault="008542AA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8542AA" w:rsidRDefault="008542AA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14" w:type="dxa"/>
            <w:gridSpan w:val="14"/>
            <w:vAlign w:val="bottom"/>
          </w:tcPr>
          <w:p w:rsidR="008542AA" w:rsidRDefault="008542AA" w:rsidP="00A101B5"/>
          <w:p w:rsidR="008542AA" w:rsidRDefault="008542AA" w:rsidP="00A101B5">
            <w:pPr>
              <w:jc w:val="right"/>
            </w:pPr>
            <w:r>
              <w:t>Приложение 6</w:t>
            </w:r>
          </w:p>
        </w:tc>
      </w:tr>
      <w:tr w:rsidR="008542AA" w:rsidTr="00A101B5">
        <w:trPr>
          <w:trHeight w:val="1005"/>
        </w:trPr>
        <w:tc>
          <w:tcPr>
            <w:tcW w:w="3543" w:type="dxa"/>
          </w:tcPr>
          <w:p w:rsidR="008542AA" w:rsidRDefault="008542AA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</w:tcPr>
          <w:p w:rsidR="008542AA" w:rsidRDefault="008542AA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8542AA" w:rsidRDefault="008542AA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8542AA" w:rsidRDefault="008542AA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14" w:type="dxa"/>
            <w:gridSpan w:val="14"/>
          </w:tcPr>
          <w:p w:rsidR="008542AA" w:rsidRDefault="008542AA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к решению Совета депутатов Ардатовского сельского поселения "О бюджете Ардатовского сельского поселения на 2021 год</w:t>
            </w:r>
            <w:r>
              <w:rPr>
                <w:sz w:val="22"/>
                <w:szCs w:val="22"/>
              </w:rPr>
              <w:t xml:space="preserve"> и на плановый период 2022 и 2023 годов</w:t>
            </w:r>
            <w:r>
              <w:rPr>
                <w:bCs/>
                <w:sz w:val="28"/>
                <w:szCs w:val="28"/>
              </w:rPr>
              <w:t xml:space="preserve"> </w:t>
            </w:r>
            <w:r>
              <w:rPr>
                <w:rFonts w:ascii="Arial CYR" w:hAnsi="Arial CYR" w:cs="Arial CYR"/>
                <w:sz w:val="20"/>
                <w:szCs w:val="20"/>
              </w:rPr>
              <w:t>"</w:t>
            </w:r>
          </w:p>
        </w:tc>
      </w:tr>
      <w:tr w:rsidR="008542AA" w:rsidTr="00A101B5">
        <w:trPr>
          <w:trHeight w:val="345"/>
        </w:trPr>
        <w:tc>
          <w:tcPr>
            <w:tcW w:w="3543" w:type="dxa"/>
          </w:tcPr>
          <w:p w:rsidR="008542AA" w:rsidRDefault="008542AA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</w:tcPr>
          <w:p w:rsidR="008542AA" w:rsidRDefault="008542AA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8542AA" w:rsidRDefault="008542AA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8542AA" w:rsidRDefault="008542AA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5" w:type="dxa"/>
          </w:tcPr>
          <w:p w:rsidR="008542AA" w:rsidRDefault="008542AA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08" w:type="dxa"/>
            <w:gridSpan w:val="2"/>
          </w:tcPr>
          <w:p w:rsidR="008542AA" w:rsidRDefault="008542AA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001" w:type="dxa"/>
            <w:gridSpan w:val="11"/>
            <w:vAlign w:val="bottom"/>
          </w:tcPr>
          <w:p w:rsidR="008542AA" w:rsidRDefault="008542AA" w:rsidP="00A101B5">
            <w:pPr>
              <w:jc w:val="right"/>
            </w:pPr>
          </w:p>
        </w:tc>
      </w:tr>
      <w:tr w:rsidR="008542AA" w:rsidTr="00A101B5">
        <w:trPr>
          <w:trHeight w:val="600"/>
        </w:trPr>
        <w:tc>
          <w:tcPr>
            <w:tcW w:w="9375" w:type="dxa"/>
            <w:gridSpan w:val="18"/>
          </w:tcPr>
          <w:p w:rsidR="008542AA" w:rsidRDefault="008542AA" w:rsidP="00A101B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ВЕДОМСТВЕННАЯ СТРУКТУРА РАСХОДОВ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БЮДЖЕТА сельского поселения </w:t>
            </w:r>
          </w:p>
        </w:tc>
      </w:tr>
      <w:tr w:rsidR="008542AA" w:rsidTr="00A101B5">
        <w:trPr>
          <w:trHeight w:val="510"/>
        </w:trPr>
        <w:tc>
          <w:tcPr>
            <w:tcW w:w="3543" w:type="dxa"/>
          </w:tcPr>
          <w:p w:rsidR="008542AA" w:rsidRDefault="008542AA" w:rsidP="00A101B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</w:tcPr>
          <w:p w:rsidR="008542AA" w:rsidRDefault="008542AA" w:rsidP="00A101B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</w:tcPr>
          <w:p w:rsidR="008542AA" w:rsidRDefault="008542AA" w:rsidP="00A101B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</w:tcPr>
          <w:p w:rsidR="008542AA" w:rsidRDefault="008542AA" w:rsidP="00A101B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05" w:type="dxa"/>
          </w:tcPr>
          <w:p w:rsidR="008542AA" w:rsidRDefault="008542AA" w:rsidP="00A101B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605" w:type="dxa"/>
          </w:tcPr>
          <w:p w:rsidR="008542AA" w:rsidRDefault="008542AA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04" w:type="dxa"/>
            <w:gridSpan w:val="12"/>
            <w:vAlign w:val="bottom"/>
          </w:tcPr>
          <w:p w:rsidR="008542AA" w:rsidRDefault="008542AA" w:rsidP="00A101B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8542AA" w:rsidTr="00A101B5">
        <w:trPr>
          <w:trHeight w:val="51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2AA" w:rsidRDefault="008542AA" w:rsidP="00A101B5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9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2023</w:t>
            </w:r>
          </w:p>
        </w:tc>
      </w:tr>
      <w:tr w:rsidR="008542AA" w:rsidTr="00A101B5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2AA" w:rsidRDefault="008542AA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2065,8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2098,2</w:t>
            </w:r>
          </w:p>
        </w:tc>
        <w:tc>
          <w:tcPr>
            <w:tcW w:w="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2121,4</w:t>
            </w:r>
          </w:p>
        </w:tc>
      </w:tr>
      <w:tr w:rsidR="008542AA" w:rsidTr="00A101B5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2AA" w:rsidRDefault="008542AA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8542AA" w:rsidTr="00A101B5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2AA" w:rsidRDefault="008542AA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1322,1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1319,1</w:t>
            </w:r>
          </w:p>
        </w:tc>
        <w:tc>
          <w:tcPr>
            <w:tcW w:w="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1317,3</w:t>
            </w:r>
          </w:p>
        </w:tc>
      </w:tr>
      <w:tr w:rsidR="008542AA" w:rsidTr="00A101B5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2AA" w:rsidRDefault="008542AA" w:rsidP="00A101B5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384,1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384,1</w:t>
            </w:r>
          </w:p>
        </w:tc>
        <w:tc>
          <w:tcPr>
            <w:tcW w:w="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384,1</w:t>
            </w:r>
          </w:p>
        </w:tc>
      </w:tr>
      <w:tr w:rsidR="008542AA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384,1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384,1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384,1</w:t>
            </w:r>
          </w:p>
        </w:tc>
      </w:tr>
      <w:tr w:rsidR="008542AA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Подпрограмма"Повышение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384,1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384,1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384,1</w:t>
            </w:r>
          </w:p>
        </w:tc>
      </w:tr>
      <w:tr w:rsidR="008542AA" w:rsidTr="00A101B5">
        <w:trPr>
          <w:trHeight w:val="12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</w:p>
        </w:tc>
      </w:tr>
      <w:tr w:rsidR="008542AA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8542AA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8542AA" w:rsidTr="00A101B5">
        <w:trPr>
          <w:trHeight w:val="1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8542AA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8542AA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384,1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384,1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384,1</w:t>
            </w:r>
          </w:p>
        </w:tc>
      </w:tr>
      <w:tr w:rsidR="008542AA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295,0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295,0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295,0</w:t>
            </w:r>
          </w:p>
        </w:tc>
      </w:tr>
      <w:tr w:rsidR="008542AA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89,1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89,1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89,1</w:t>
            </w:r>
          </w:p>
        </w:tc>
      </w:tr>
      <w:tr w:rsidR="008542AA" w:rsidTr="00A101B5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2AA" w:rsidRDefault="008542AA" w:rsidP="00A101B5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938,0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935,0</w:t>
            </w:r>
          </w:p>
        </w:tc>
        <w:tc>
          <w:tcPr>
            <w:tcW w:w="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933,2</w:t>
            </w:r>
          </w:p>
        </w:tc>
      </w:tr>
      <w:tr w:rsidR="008542AA" w:rsidTr="00A101B5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2AA" w:rsidRDefault="008542AA" w:rsidP="00A101B5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938,0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935,06</w:t>
            </w:r>
          </w:p>
        </w:tc>
        <w:tc>
          <w:tcPr>
            <w:tcW w:w="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933,2</w:t>
            </w:r>
          </w:p>
        </w:tc>
      </w:tr>
      <w:tr w:rsidR="008542AA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324,2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324,2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324,2</w:t>
            </w:r>
          </w:p>
        </w:tc>
      </w:tr>
      <w:tr w:rsidR="008542AA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248,7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248,7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248,7</w:t>
            </w:r>
          </w:p>
        </w:tc>
      </w:tr>
      <w:tr w:rsidR="008542AA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(муниципальных)органов, за исключением фонда оплаты труда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8542AA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75,0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75,0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75,0</w:t>
            </w:r>
          </w:p>
        </w:tc>
      </w:tr>
      <w:tr w:rsidR="008542AA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84,9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81,9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80,1</w:t>
            </w:r>
          </w:p>
        </w:tc>
      </w:tr>
      <w:tr w:rsidR="008542AA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84,9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81,9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80,1</w:t>
            </w:r>
          </w:p>
        </w:tc>
      </w:tr>
      <w:tr w:rsidR="008542AA" w:rsidTr="00A101B5">
        <w:trPr>
          <w:trHeight w:val="22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36,1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36,1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36,1</w:t>
            </w:r>
          </w:p>
        </w:tc>
      </w:tr>
      <w:tr w:rsidR="008542AA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34,7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34,7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34,7</w:t>
            </w:r>
          </w:p>
        </w:tc>
      </w:tr>
      <w:tr w:rsidR="008542AA" w:rsidTr="00A101B5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</w:tr>
      <w:tr w:rsidR="008542AA" w:rsidTr="00A101B5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Пени, штрафы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8542AA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8542AA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Подпрограмма"Повышение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8542AA" w:rsidTr="00A101B5">
        <w:trPr>
          <w:trHeight w:val="12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8542AA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492,6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492,6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492,6</w:t>
            </w:r>
          </w:p>
        </w:tc>
      </w:tr>
      <w:tr w:rsidR="008542AA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378,3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378,3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378,3</w:t>
            </w:r>
          </w:p>
        </w:tc>
      </w:tr>
      <w:tr w:rsidR="008542AA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114,3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114,3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114,3</w:t>
            </w:r>
          </w:p>
        </w:tc>
      </w:tr>
      <w:tr w:rsidR="008542AA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8542AA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8542AA" w:rsidTr="00A101B5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8542AA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8542AA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 Республики Мордовия "Юстиция и профилактика правонарушений  на 2014-2018 годы"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0,2</w:t>
            </w:r>
          </w:p>
        </w:tc>
        <w:tc>
          <w:tcPr>
            <w:tcW w:w="7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0,2</w:t>
            </w:r>
          </w:p>
        </w:tc>
        <w:tc>
          <w:tcPr>
            <w:tcW w:w="9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0,2</w:t>
            </w:r>
          </w:p>
        </w:tc>
      </w:tr>
      <w:tr w:rsidR="008542AA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Подпрограмма"Повышение эффективности государственного управления при реализации Государственной программы"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8542AA" w:rsidTr="00A101B5">
        <w:trPr>
          <w:trHeight w:val="96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8542AA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8542AA" w:rsidTr="00A101B5">
        <w:trPr>
          <w:trHeight w:val="43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8542AA" w:rsidTr="00A101B5">
        <w:trPr>
          <w:trHeight w:val="43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Проведение выборов в представительские органы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8910041130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8542AA" w:rsidTr="00A101B5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Прочая закупка товаров,работ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8910041130 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ind w:left="1344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ind w:left="1344"/>
              <w:rPr>
                <w:sz w:val="18"/>
                <w:szCs w:val="18"/>
              </w:rPr>
            </w:pPr>
          </w:p>
        </w:tc>
      </w:tr>
      <w:tr w:rsidR="008542AA" w:rsidTr="00A101B5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42AA" w:rsidRDefault="008542AA" w:rsidP="00A101B5">
            <w:r w:rsidRPr="002A7C3D">
              <w:rPr>
                <w:sz w:val="18"/>
                <w:szCs w:val="18"/>
              </w:rPr>
              <w:t>5,0</w:t>
            </w:r>
          </w:p>
        </w:tc>
      </w:tr>
      <w:tr w:rsidR="008542AA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</w:t>
            </w:r>
          </w:p>
          <w:p w:rsidR="008542AA" w:rsidRDefault="008542AA" w:rsidP="00A101B5">
            <w:r>
              <w:rPr>
                <w:sz w:val="18"/>
                <w:szCs w:val="18"/>
              </w:rPr>
              <w:t xml:space="preserve">5,0                                           </w:t>
            </w:r>
          </w:p>
        </w:tc>
      </w:tr>
      <w:tr w:rsidR="008542AA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</w:p>
        </w:tc>
      </w:tr>
      <w:tr w:rsidR="008542AA" w:rsidTr="00A101B5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8542AA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8542AA" w:rsidTr="00A101B5">
        <w:trPr>
          <w:trHeight w:val="46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8542AA" w:rsidTr="00A101B5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8542AA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8542AA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8542AA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8542AA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*918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8542AA" w:rsidTr="00A101B5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2AA" w:rsidRDefault="008542AA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8542AA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8542AA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Подпрограмма"Повышение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8542AA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90,1 </w:t>
            </w:r>
          </w:p>
        </w:tc>
      </w:tr>
      <w:tr w:rsidR="008542AA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8542AA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</w:tr>
      <w:tr w:rsidR="008542AA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</w:tr>
      <w:tr w:rsidR="008542AA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</w:tr>
      <w:tr w:rsidR="008542AA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11,6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14,3</w:t>
            </w:r>
          </w:p>
        </w:tc>
      </w:tr>
      <w:tr w:rsidR="008542AA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11,6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14,3</w:t>
            </w:r>
          </w:p>
        </w:tc>
      </w:tr>
      <w:tr w:rsidR="008542AA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8542AA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8542AA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8542AA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8542AA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8542AA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8542AA" w:rsidTr="00A101B5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400,5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427,2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440,2</w:t>
            </w:r>
          </w:p>
        </w:tc>
      </w:tr>
      <w:tr w:rsidR="008542AA" w:rsidTr="00A101B5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400,5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427,2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440,2</w:t>
            </w:r>
          </w:p>
        </w:tc>
      </w:tr>
      <w:tr w:rsidR="008542AA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400,5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427,2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440,2</w:t>
            </w:r>
          </w:p>
        </w:tc>
      </w:tr>
      <w:tr w:rsidR="008542AA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400,5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427,2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440,2</w:t>
            </w:r>
          </w:p>
        </w:tc>
      </w:tr>
      <w:tr w:rsidR="008542AA" w:rsidTr="00A101B5">
        <w:trPr>
          <w:trHeight w:val="96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400,5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427,2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440,2</w:t>
            </w:r>
          </w:p>
        </w:tc>
      </w:tr>
      <w:tr w:rsidR="008542AA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400,5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427,2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440,2</w:t>
            </w:r>
          </w:p>
        </w:tc>
      </w:tr>
      <w:tr w:rsidR="008542AA" w:rsidTr="00A101B5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2AA" w:rsidRDefault="008542AA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5,8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6,3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6,8</w:t>
            </w:r>
          </w:p>
        </w:tc>
      </w:tr>
      <w:tr w:rsidR="008542AA" w:rsidTr="00A101B5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2AA" w:rsidRDefault="008542AA" w:rsidP="00A101B5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5,8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6,3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6,8</w:t>
            </w:r>
          </w:p>
        </w:tc>
      </w:tr>
      <w:tr w:rsidR="008542AA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5,8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6,3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6,8</w:t>
            </w:r>
          </w:p>
        </w:tc>
      </w:tr>
      <w:tr w:rsidR="008542AA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5,85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6,3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6,8</w:t>
            </w:r>
          </w:p>
        </w:tc>
      </w:tr>
      <w:tr w:rsidR="008542AA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5,8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6,3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6,8</w:t>
            </w:r>
          </w:p>
        </w:tc>
      </w:tr>
      <w:tr w:rsidR="008542AA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5,8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6,3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6,8</w:t>
            </w:r>
          </w:p>
        </w:tc>
      </w:tr>
      <w:tr w:rsidR="008542AA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8910043010 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8542AA" w:rsidTr="00A101B5">
        <w:trPr>
          <w:trHeight w:val="309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239,6</w:t>
            </w:r>
          </w:p>
        </w:tc>
        <w:tc>
          <w:tcPr>
            <w:tcW w:w="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247,2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256,0</w:t>
            </w:r>
          </w:p>
        </w:tc>
      </w:tr>
      <w:tr w:rsidR="008542AA" w:rsidTr="00A101B5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239,6</w:t>
            </w:r>
          </w:p>
        </w:tc>
        <w:tc>
          <w:tcPr>
            <w:tcW w:w="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247,2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256,0</w:t>
            </w:r>
          </w:p>
        </w:tc>
      </w:tr>
      <w:tr w:rsidR="008542AA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239,6</w:t>
            </w: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247,2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256,0</w:t>
            </w:r>
          </w:p>
        </w:tc>
      </w:tr>
      <w:tr w:rsidR="008542AA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239,6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247,2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256,0</w:t>
            </w:r>
          </w:p>
        </w:tc>
      </w:tr>
      <w:tr w:rsidR="008542AA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239,6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247,2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256,0</w:t>
            </w:r>
          </w:p>
        </w:tc>
      </w:tr>
      <w:tr w:rsidR="008542AA" w:rsidTr="00A101B5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239,6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247,2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256,0</w:t>
            </w:r>
          </w:p>
        </w:tc>
      </w:tr>
      <w:tr w:rsidR="008542AA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7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</w:tr>
      <w:tr w:rsidR="008542AA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7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</w:tr>
      <w:tr w:rsidR="008542AA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</w:tr>
      <w:tr w:rsidR="008542AA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</w:tr>
      <w:tr w:rsidR="008542AA" w:rsidTr="00A101B5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</w:tr>
      <w:tr w:rsidR="008542AA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8542AA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8542AA" w:rsidTr="00A101B5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</w:tr>
      <w:tr w:rsidR="008542AA" w:rsidTr="00A101B5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33,4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33,6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34,0</w:t>
            </w:r>
          </w:p>
        </w:tc>
      </w:tr>
    </w:tbl>
    <w:p w:rsidR="008542AA" w:rsidRDefault="008542AA" w:rsidP="002720FE"/>
    <w:tbl>
      <w:tblPr>
        <w:tblW w:w="10170" w:type="dxa"/>
        <w:tblInd w:w="-459" w:type="dxa"/>
        <w:tblLayout w:type="fixed"/>
        <w:tblLook w:val="0000"/>
      </w:tblPr>
      <w:tblGrid>
        <w:gridCol w:w="5245"/>
        <w:gridCol w:w="1134"/>
        <w:gridCol w:w="567"/>
        <w:gridCol w:w="425"/>
        <w:gridCol w:w="256"/>
        <w:gridCol w:w="311"/>
        <w:gridCol w:w="391"/>
        <w:gridCol w:w="318"/>
        <w:gridCol w:w="131"/>
        <w:gridCol w:w="593"/>
        <w:gridCol w:w="70"/>
        <w:gridCol w:w="428"/>
        <w:gridCol w:w="301"/>
      </w:tblGrid>
      <w:tr w:rsidR="008542AA" w:rsidTr="002720FE">
        <w:trPr>
          <w:trHeight w:val="300"/>
        </w:trPr>
        <w:tc>
          <w:tcPr>
            <w:tcW w:w="7627" w:type="dxa"/>
            <w:gridSpan w:val="5"/>
          </w:tcPr>
          <w:p w:rsidR="008542AA" w:rsidRDefault="008542AA" w:rsidP="00A101B5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2543" w:type="dxa"/>
            <w:gridSpan w:val="8"/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</w:p>
          <w:p w:rsidR="008542AA" w:rsidRDefault="008542AA" w:rsidP="00A101B5">
            <w:pPr>
              <w:rPr>
                <w:sz w:val="18"/>
                <w:szCs w:val="18"/>
              </w:rPr>
            </w:pPr>
          </w:p>
          <w:p w:rsidR="008542AA" w:rsidRDefault="008542AA" w:rsidP="00A101B5">
            <w:pPr>
              <w:rPr>
                <w:sz w:val="18"/>
                <w:szCs w:val="18"/>
              </w:rPr>
            </w:pPr>
          </w:p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Приложение  7</w:t>
            </w:r>
          </w:p>
        </w:tc>
      </w:tr>
      <w:tr w:rsidR="008542AA" w:rsidTr="002720FE">
        <w:trPr>
          <w:trHeight w:val="330"/>
        </w:trPr>
        <w:tc>
          <w:tcPr>
            <w:tcW w:w="7627" w:type="dxa"/>
            <w:gridSpan w:val="5"/>
          </w:tcPr>
          <w:p w:rsidR="008542AA" w:rsidRDefault="008542AA" w:rsidP="00A101B5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702" w:type="dxa"/>
            <w:gridSpan w:val="2"/>
            <w:vAlign w:val="bottom"/>
          </w:tcPr>
          <w:p w:rsidR="008542AA" w:rsidRDefault="008542AA" w:rsidP="00A101B5">
            <w:pPr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449" w:type="dxa"/>
            <w:gridSpan w:val="2"/>
          </w:tcPr>
          <w:p w:rsidR="008542AA" w:rsidRDefault="008542AA" w:rsidP="00A101B5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593" w:type="dxa"/>
          </w:tcPr>
          <w:p w:rsidR="008542AA" w:rsidRDefault="008542AA" w:rsidP="00A101B5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498" w:type="dxa"/>
            <w:gridSpan w:val="2"/>
          </w:tcPr>
          <w:p w:rsidR="008542AA" w:rsidRDefault="008542AA" w:rsidP="00A101B5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301" w:type="dxa"/>
          </w:tcPr>
          <w:p w:rsidR="008542AA" w:rsidRDefault="008542AA" w:rsidP="00A101B5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</w:tr>
      <w:tr w:rsidR="008542AA" w:rsidTr="002720FE">
        <w:trPr>
          <w:trHeight w:val="1005"/>
        </w:trPr>
        <w:tc>
          <w:tcPr>
            <w:tcW w:w="7627" w:type="dxa"/>
            <w:gridSpan w:val="5"/>
          </w:tcPr>
          <w:p w:rsidR="008542AA" w:rsidRDefault="008542AA" w:rsidP="00A101B5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2543" w:type="dxa"/>
            <w:gridSpan w:val="8"/>
          </w:tcPr>
          <w:p w:rsidR="008542AA" w:rsidRDefault="008542AA" w:rsidP="00A101B5">
            <w:pPr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к решению Совета депутатов Ардатовского сельского поселения "О бюджете Ардатовского сельского поселения на 2021 год</w:t>
            </w:r>
            <w:r>
              <w:rPr>
                <w:sz w:val="22"/>
                <w:szCs w:val="22"/>
              </w:rPr>
              <w:t xml:space="preserve"> и на плановый период 2022 и 2023 годов</w:t>
            </w:r>
            <w:r>
              <w:rPr>
                <w:bCs/>
                <w:sz w:val="28"/>
                <w:szCs w:val="28"/>
              </w:rPr>
              <w:t xml:space="preserve"> </w:t>
            </w:r>
            <w:r>
              <w:rPr>
                <w:rFonts w:ascii="Arial CYR" w:hAnsi="Arial CYR"/>
                <w:sz w:val="18"/>
                <w:szCs w:val="18"/>
              </w:rPr>
              <w:t>"</w:t>
            </w:r>
          </w:p>
        </w:tc>
      </w:tr>
      <w:tr w:rsidR="008542AA" w:rsidTr="002720FE">
        <w:trPr>
          <w:trHeight w:val="345"/>
        </w:trPr>
        <w:tc>
          <w:tcPr>
            <w:tcW w:w="7627" w:type="dxa"/>
            <w:gridSpan w:val="5"/>
          </w:tcPr>
          <w:p w:rsidR="008542AA" w:rsidRDefault="008542AA" w:rsidP="00A101B5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702" w:type="dxa"/>
            <w:gridSpan w:val="2"/>
          </w:tcPr>
          <w:p w:rsidR="008542AA" w:rsidRDefault="008542AA" w:rsidP="00A101B5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8542AA" w:rsidRDefault="008542AA" w:rsidP="00A101B5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8542AA" w:rsidRDefault="008542AA" w:rsidP="00A101B5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498" w:type="dxa"/>
            <w:gridSpan w:val="2"/>
          </w:tcPr>
          <w:p w:rsidR="008542AA" w:rsidRDefault="008542AA" w:rsidP="00A101B5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301" w:type="dxa"/>
            <w:vAlign w:val="bottom"/>
          </w:tcPr>
          <w:p w:rsidR="008542AA" w:rsidRDefault="008542AA" w:rsidP="00A101B5">
            <w:pPr>
              <w:jc w:val="right"/>
            </w:pPr>
          </w:p>
        </w:tc>
      </w:tr>
      <w:tr w:rsidR="008542AA" w:rsidTr="002720FE">
        <w:trPr>
          <w:trHeight w:val="1095"/>
        </w:trPr>
        <w:tc>
          <w:tcPr>
            <w:tcW w:w="10170" w:type="dxa"/>
            <w:gridSpan w:val="13"/>
          </w:tcPr>
          <w:p w:rsidR="008542AA" w:rsidRDefault="008542AA" w:rsidP="00A101B5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</w:rPr>
              <w:t>РАСПРЕДЕЛЕНИЕ БЮДЖЕТНЫХ АССИГНОВАНИЙ СЕЛЬСКОГО ПОСЕЛЕНИЯ  ПО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РАЗДЕЛАМ, ПОДРАЗДЕЛАМ КЛАССИФИКАЦИИ РАСХОДОВ БЮДЖЕТОВ НА 2021 ГОД</w:t>
            </w:r>
          </w:p>
        </w:tc>
      </w:tr>
      <w:tr w:rsidR="008542AA" w:rsidTr="002720FE">
        <w:trPr>
          <w:trHeight w:val="510"/>
        </w:trPr>
        <w:tc>
          <w:tcPr>
            <w:tcW w:w="5245" w:type="dxa"/>
          </w:tcPr>
          <w:p w:rsidR="008542AA" w:rsidRDefault="008542AA" w:rsidP="00A101B5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8542AA" w:rsidRDefault="008542AA" w:rsidP="00A101B5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8542AA" w:rsidRDefault="008542AA" w:rsidP="00A101B5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8542AA" w:rsidRDefault="008542AA" w:rsidP="00A101B5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:rsidR="008542AA" w:rsidRDefault="008542AA" w:rsidP="00A101B5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2232" w:type="dxa"/>
            <w:gridSpan w:val="7"/>
            <w:vAlign w:val="bottom"/>
          </w:tcPr>
          <w:p w:rsidR="008542AA" w:rsidRDefault="008542AA" w:rsidP="00A101B5">
            <w:pPr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(тыс. руб)</w:t>
            </w:r>
          </w:p>
        </w:tc>
      </w:tr>
      <w:tr w:rsidR="008542AA" w:rsidTr="002720FE">
        <w:trPr>
          <w:trHeight w:val="51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2AA" w:rsidRDefault="008542AA" w:rsidP="00A101B5">
            <w:pPr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</w:rPr>
              <w:t>2021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2023</w:t>
            </w:r>
          </w:p>
        </w:tc>
      </w:tr>
      <w:tr w:rsidR="008542AA" w:rsidTr="002720FE">
        <w:trPr>
          <w:trHeight w:val="371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2AA" w:rsidRDefault="008542AA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2065,8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2098,2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2121,4</w:t>
            </w:r>
          </w:p>
        </w:tc>
      </w:tr>
      <w:tr w:rsidR="008542AA" w:rsidTr="002720FE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2AA" w:rsidRDefault="008542AA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6"/>
                <w:szCs w:val="16"/>
              </w:rPr>
            </w:pPr>
          </w:p>
        </w:tc>
      </w:tr>
      <w:tr w:rsidR="008542AA" w:rsidTr="002720FE">
        <w:trPr>
          <w:trHeight w:val="4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2065,8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2098,2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2121,4</w:t>
            </w:r>
          </w:p>
        </w:tc>
      </w:tr>
      <w:tr w:rsidR="008542AA" w:rsidTr="002720FE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2065,8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2098,2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2121,4</w:t>
            </w:r>
          </w:p>
        </w:tc>
      </w:tr>
      <w:tr w:rsidR="008542AA" w:rsidTr="002720FE">
        <w:trPr>
          <w:trHeight w:val="4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86,8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87,4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90,1</w:t>
            </w:r>
          </w:p>
        </w:tc>
      </w:tr>
      <w:tr w:rsidR="008542AA" w:rsidTr="002720FE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2AA" w:rsidRDefault="008542AA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1322,1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1319,1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1317,3</w:t>
            </w:r>
          </w:p>
        </w:tc>
      </w:tr>
      <w:tr w:rsidR="008542AA" w:rsidTr="002720FE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384,1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384,1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384,1</w:t>
            </w:r>
          </w:p>
        </w:tc>
      </w:tr>
      <w:tr w:rsidR="008542AA" w:rsidTr="002720FE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6"/>
                <w:szCs w:val="16"/>
              </w:rPr>
            </w:pPr>
          </w:p>
        </w:tc>
      </w:tr>
      <w:tr w:rsidR="008542AA" w:rsidTr="002720FE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2AA" w:rsidRDefault="008542AA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Центральный аппарат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938,0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935,0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933,2</w:t>
            </w:r>
          </w:p>
        </w:tc>
      </w:tr>
      <w:tr w:rsidR="008542AA" w:rsidTr="002720FE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324,2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324,2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324,2</w:t>
            </w:r>
          </w:p>
        </w:tc>
      </w:tr>
      <w:tr w:rsidR="008542AA" w:rsidTr="002720FE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2AA" w:rsidRDefault="008542AA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Дворцы и дома культуры, библиотеки и другие учреждения культуры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6"/>
                <w:szCs w:val="16"/>
              </w:rPr>
            </w:pPr>
          </w:p>
        </w:tc>
      </w:tr>
      <w:tr w:rsidR="008542AA" w:rsidTr="002720FE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6"/>
                <w:szCs w:val="16"/>
              </w:rPr>
            </w:pPr>
          </w:p>
        </w:tc>
      </w:tr>
      <w:tr w:rsidR="008542AA" w:rsidTr="002720FE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  <w:p w:rsidR="008542AA" w:rsidRDefault="008542AA" w:rsidP="00A101B5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239,6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247,2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256,0</w:t>
            </w:r>
          </w:p>
        </w:tc>
      </w:tr>
      <w:tr w:rsidR="008542AA" w:rsidTr="002720FE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2AA" w:rsidRDefault="008542AA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Библиотеки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6"/>
                <w:szCs w:val="16"/>
              </w:rPr>
            </w:pPr>
          </w:p>
        </w:tc>
      </w:tr>
      <w:tr w:rsidR="008542AA" w:rsidTr="002720FE">
        <w:trPr>
          <w:trHeight w:val="72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13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6,0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6,0</w:t>
            </w:r>
          </w:p>
        </w:tc>
      </w:tr>
      <w:tr w:rsidR="008542AA" w:rsidTr="002720FE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492,6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492,6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492,6</w:t>
            </w:r>
          </w:p>
        </w:tc>
      </w:tr>
      <w:tr w:rsidR="008542AA" w:rsidTr="002720FE">
        <w:trPr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121,0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118,0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116,2</w:t>
            </w:r>
          </w:p>
        </w:tc>
      </w:tr>
      <w:tr w:rsidR="008542AA" w:rsidTr="002720FE">
        <w:trPr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8917715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</w:tr>
    </w:tbl>
    <w:p w:rsidR="008542AA" w:rsidRDefault="008542AA" w:rsidP="002720FE"/>
    <w:p w:rsidR="008542AA" w:rsidRDefault="008542AA" w:rsidP="002720FE"/>
    <w:p w:rsidR="008542AA" w:rsidRDefault="008542AA" w:rsidP="002720FE"/>
    <w:p w:rsidR="008542AA" w:rsidRDefault="008542AA" w:rsidP="002720FE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Приложение 8</w:t>
      </w:r>
    </w:p>
    <w:p w:rsidR="008542AA" w:rsidRDefault="008542AA" w:rsidP="002720FE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к решению совета депутатов</w:t>
      </w:r>
    </w:p>
    <w:p w:rsidR="008542AA" w:rsidRDefault="008542AA" w:rsidP="002720FE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Ардатовского сельского поселения</w:t>
      </w:r>
    </w:p>
    <w:p w:rsidR="008542AA" w:rsidRDefault="008542AA" w:rsidP="002720FE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«О бюджете Ардатовского сельского</w:t>
      </w:r>
    </w:p>
    <w:p w:rsidR="008542AA" w:rsidRDefault="008542AA" w:rsidP="002720FE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поселения на 2021год</w:t>
      </w:r>
      <w:r>
        <w:rPr>
          <w:sz w:val="22"/>
          <w:szCs w:val="22"/>
        </w:rPr>
        <w:t xml:space="preserve"> и на плановый период 2022 и 2023 годов</w:t>
      </w:r>
      <w:r>
        <w:rPr>
          <w:rFonts w:ascii="Arial CYR" w:hAnsi="Arial CYR" w:cs="Arial CYR"/>
          <w:sz w:val="20"/>
          <w:szCs w:val="20"/>
        </w:rPr>
        <w:t>»</w:t>
      </w:r>
    </w:p>
    <w:tbl>
      <w:tblPr>
        <w:tblW w:w="0" w:type="auto"/>
        <w:tblInd w:w="-318" w:type="dxa"/>
        <w:tblLayout w:type="fixed"/>
        <w:tblLook w:val="0000"/>
      </w:tblPr>
      <w:tblGrid>
        <w:gridCol w:w="2553"/>
        <w:gridCol w:w="4819"/>
        <w:gridCol w:w="812"/>
        <w:gridCol w:w="12"/>
        <w:gridCol w:w="870"/>
        <w:gridCol w:w="7"/>
        <w:gridCol w:w="992"/>
      </w:tblGrid>
      <w:tr w:rsidR="008542AA" w:rsidTr="00A101B5">
        <w:trPr>
          <w:trHeight w:val="285"/>
        </w:trPr>
        <w:tc>
          <w:tcPr>
            <w:tcW w:w="10065" w:type="dxa"/>
            <w:gridSpan w:val="7"/>
            <w:vMerge w:val="restart"/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ИСТОЧНИКИ ВНУТРЕННЕГО ФИНАНСИРОВАНИЯ ДЕФИЦИТА  БЮДЖЕТА </w:t>
            </w:r>
          </w:p>
        </w:tc>
      </w:tr>
      <w:tr w:rsidR="008542AA" w:rsidTr="00A101B5">
        <w:trPr>
          <w:trHeight w:val="375"/>
        </w:trPr>
        <w:tc>
          <w:tcPr>
            <w:tcW w:w="10065" w:type="dxa"/>
            <w:gridSpan w:val="7"/>
            <w:vMerge/>
            <w:vAlign w:val="center"/>
          </w:tcPr>
          <w:p w:rsidR="008542AA" w:rsidRDefault="008542AA" w:rsidP="00A101B5">
            <w:pPr>
              <w:rPr>
                <w:b/>
                <w:bCs/>
              </w:rPr>
            </w:pPr>
          </w:p>
        </w:tc>
      </w:tr>
      <w:tr w:rsidR="008542AA" w:rsidTr="00A101B5">
        <w:trPr>
          <w:trHeight w:val="315"/>
        </w:trPr>
        <w:tc>
          <w:tcPr>
            <w:tcW w:w="10065" w:type="dxa"/>
            <w:gridSpan w:val="7"/>
            <w:noWrap/>
            <w:vAlign w:val="bottom"/>
          </w:tcPr>
          <w:p w:rsidR="008542AA" w:rsidRDefault="008542AA" w:rsidP="00A101B5">
            <w:pPr>
              <w:jc w:val="right"/>
            </w:pPr>
            <w:r>
              <w:t>(тыс. рублей)</w:t>
            </w:r>
          </w:p>
        </w:tc>
      </w:tr>
      <w:tr w:rsidR="008542AA" w:rsidTr="00A101B5">
        <w:trPr>
          <w:trHeight w:val="465"/>
        </w:trPr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42AA" w:rsidRDefault="008542AA" w:rsidP="00A101B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2AA" w:rsidRDefault="008542AA" w:rsidP="00A101B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8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2AA" w:rsidRDefault="008542AA" w:rsidP="00A101B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2021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2AA" w:rsidRDefault="008542AA" w:rsidP="00A101B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2AA" w:rsidRDefault="008542AA" w:rsidP="00A101B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2023</w:t>
            </w:r>
          </w:p>
        </w:tc>
      </w:tr>
      <w:tr w:rsidR="008542AA" w:rsidTr="00A101B5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01  00  00  00  00  0000  000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ИСТОЧНИКИ ВНУТРЕННЕГО ФИНАНСИРОВАНИЯ ДЕФИЦИТОВ 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20"/>
                <w:szCs w:val="20"/>
              </w:rPr>
            </w:pPr>
          </w:p>
        </w:tc>
      </w:tr>
      <w:tr w:rsidR="008542AA" w:rsidTr="00A101B5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01  02  00  00  00  0000  000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Кредиты кредитных организаций в валюте 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20"/>
                <w:szCs w:val="20"/>
              </w:rPr>
            </w:pPr>
          </w:p>
        </w:tc>
      </w:tr>
      <w:tr w:rsidR="008542AA" w:rsidTr="00A101B5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01  02  00  00  00  0000  700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кредитных организаций в  валюте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20"/>
                <w:szCs w:val="20"/>
              </w:rPr>
            </w:pPr>
          </w:p>
        </w:tc>
      </w:tr>
      <w:tr w:rsidR="008542AA" w:rsidTr="00A101B5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01  02  00  00  10  0000  710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кредитных организаций  бюджетами поселений в валюте 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20"/>
                <w:szCs w:val="20"/>
              </w:rPr>
            </w:pPr>
          </w:p>
        </w:tc>
      </w:tr>
      <w:tr w:rsidR="008542AA" w:rsidTr="00A101B5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01  03  00  00  00  0000  700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33,4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34,0</w:t>
            </w:r>
          </w:p>
        </w:tc>
      </w:tr>
      <w:tr w:rsidR="008542AA" w:rsidTr="00A101B5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01  03  00  00  10  0000  710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других бюджетов  бюджетной системы Российской Федерации  бюджетами муниципальных районов в валюте 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33,4 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34,0</w:t>
            </w:r>
          </w:p>
        </w:tc>
      </w:tr>
      <w:tr w:rsidR="008542AA" w:rsidTr="00A101B5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01  03  00  00  00  0000  800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-6,0</w:t>
            </w:r>
          </w:p>
        </w:tc>
      </w:tr>
      <w:tr w:rsidR="008542AA" w:rsidTr="00A101B5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01  03  00  00 10  0000  810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бюджетами поселений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-6,0</w:t>
            </w:r>
          </w:p>
        </w:tc>
      </w:tr>
      <w:tr w:rsidR="008542AA" w:rsidTr="00A101B5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01  05  00  00  00  0000  000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Изменение остатков средств на счетах по учету  средств бюджета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20"/>
                <w:szCs w:val="20"/>
              </w:rPr>
            </w:pPr>
          </w:p>
        </w:tc>
      </w:tr>
      <w:tr w:rsidR="008542AA" w:rsidTr="00A101B5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01  05  00  00  00  0000  500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-2032,4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-2064,6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-2087,4</w:t>
            </w:r>
          </w:p>
        </w:tc>
      </w:tr>
      <w:tr w:rsidR="008542AA" w:rsidTr="00A101B5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01  05  02  00  00  0000  500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-2032,4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-2064,6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-2087,4</w:t>
            </w:r>
          </w:p>
        </w:tc>
      </w:tr>
      <w:tr w:rsidR="008542AA" w:rsidTr="00A101B5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01  05  02  01  00  0000  510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прочих остатков денежных средств 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-2032,4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-2064,6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-2087,4</w:t>
            </w:r>
          </w:p>
        </w:tc>
      </w:tr>
      <w:tr w:rsidR="008542AA" w:rsidTr="00A101B5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01  05  02  01  10  0000  510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--2032,4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-2064,6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-2087,4</w:t>
            </w:r>
          </w:p>
        </w:tc>
      </w:tr>
      <w:tr w:rsidR="008542AA" w:rsidTr="00A101B5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01  05  00  00  00  0000  600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2065,8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2098,2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2121,4</w:t>
            </w:r>
          </w:p>
        </w:tc>
      </w:tr>
      <w:tr w:rsidR="008542AA" w:rsidTr="00A101B5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01  05  02  00  00  0000  600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2065,8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2098,2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2121,4</w:t>
            </w:r>
          </w:p>
        </w:tc>
      </w:tr>
      <w:tr w:rsidR="008542AA" w:rsidTr="00A101B5">
        <w:trPr>
          <w:trHeight w:val="27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01  05  02  01  00  0000  610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прочих остатков денежных средств  бюджетов</w:t>
            </w:r>
          </w:p>
        </w:tc>
        <w:tc>
          <w:tcPr>
            <w:tcW w:w="8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2065,8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2098,2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2121,4</w:t>
            </w:r>
          </w:p>
        </w:tc>
      </w:tr>
      <w:tr w:rsidR="008542AA" w:rsidTr="00A101B5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01  05  02  01  10  0000  610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2065,8</w:t>
            </w:r>
          </w:p>
        </w:tc>
        <w:tc>
          <w:tcPr>
            <w:tcW w:w="8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2098,2</w:t>
            </w:r>
          </w:p>
        </w:tc>
        <w:tc>
          <w:tcPr>
            <w:tcW w:w="9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2121,4</w:t>
            </w:r>
          </w:p>
        </w:tc>
      </w:tr>
      <w:tr w:rsidR="008542AA" w:rsidTr="00A101B5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внутренних оборотов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33,,4</w:t>
            </w:r>
          </w:p>
        </w:tc>
        <w:tc>
          <w:tcPr>
            <w:tcW w:w="8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33,6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34,0</w:t>
            </w:r>
          </w:p>
        </w:tc>
      </w:tr>
      <w:tr w:rsidR="008542AA" w:rsidTr="00A101B5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внутренних заимствований (КОСГУ 710)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right"/>
              <w:rPr>
                <w:sz w:val="20"/>
                <w:szCs w:val="20"/>
              </w:rPr>
            </w:pPr>
          </w:p>
        </w:tc>
      </w:tr>
      <w:tr w:rsidR="008542AA" w:rsidTr="00A101B5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внутренних заимствований (КОСГУ 810)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20"/>
                <w:szCs w:val="20"/>
              </w:rPr>
            </w:pPr>
          </w:p>
        </w:tc>
      </w:tr>
    </w:tbl>
    <w:p w:rsidR="008542AA" w:rsidRDefault="008542AA" w:rsidP="002720FE">
      <w:pPr>
        <w:jc w:val="center"/>
      </w:pPr>
    </w:p>
    <w:p w:rsidR="008542AA" w:rsidRDefault="008542AA" w:rsidP="002720FE">
      <w:pPr>
        <w:jc w:val="center"/>
      </w:pPr>
    </w:p>
    <w:p w:rsidR="008542AA" w:rsidRDefault="008542AA" w:rsidP="002720FE">
      <w:pPr>
        <w:jc w:val="center"/>
      </w:pPr>
    </w:p>
    <w:p w:rsidR="008542AA" w:rsidRDefault="008542AA" w:rsidP="002720FE">
      <w:pPr>
        <w:jc w:val="center"/>
      </w:pPr>
    </w:p>
    <w:p w:rsidR="008542AA" w:rsidRDefault="008542AA" w:rsidP="002720FE">
      <w:pPr>
        <w:jc w:val="center"/>
      </w:pPr>
    </w:p>
    <w:p w:rsidR="008542AA" w:rsidRDefault="008542AA" w:rsidP="002720FE">
      <w:pPr>
        <w:jc w:val="center"/>
      </w:pPr>
    </w:p>
    <w:p w:rsidR="008542AA" w:rsidRDefault="008542AA" w:rsidP="002720FE">
      <w:pPr>
        <w:jc w:val="center"/>
      </w:pPr>
    </w:p>
    <w:p w:rsidR="008542AA" w:rsidRDefault="008542AA" w:rsidP="002720FE">
      <w:pPr>
        <w:jc w:val="center"/>
      </w:pPr>
    </w:p>
    <w:p w:rsidR="008542AA" w:rsidRDefault="008542AA" w:rsidP="002720FE">
      <w:pPr>
        <w:jc w:val="center"/>
      </w:pPr>
    </w:p>
    <w:p w:rsidR="008542AA" w:rsidRDefault="008542AA" w:rsidP="002720FE">
      <w:pPr>
        <w:jc w:val="center"/>
      </w:pPr>
    </w:p>
    <w:p w:rsidR="008542AA" w:rsidRDefault="008542AA" w:rsidP="002720FE"/>
    <w:p w:rsidR="008542AA" w:rsidRDefault="008542AA" w:rsidP="002720FE">
      <w:pPr>
        <w:jc w:val="center"/>
      </w:pPr>
    </w:p>
    <w:tbl>
      <w:tblPr>
        <w:tblW w:w="10459" w:type="dxa"/>
        <w:tblInd w:w="-792" w:type="dxa"/>
        <w:tblLook w:val="0000"/>
      </w:tblPr>
      <w:tblGrid>
        <w:gridCol w:w="588"/>
        <w:gridCol w:w="5172"/>
        <w:gridCol w:w="1425"/>
        <w:gridCol w:w="195"/>
        <w:gridCol w:w="538"/>
        <w:gridCol w:w="1082"/>
        <w:gridCol w:w="1459"/>
      </w:tblGrid>
      <w:tr w:rsidR="008542AA" w:rsidTr="00A101B5">
        <w:trPr>
          <w:trHeight w:val="831"/>
        </w:trPr>
        <w:tc>
          <w:tcPr>
            <w:tcW w:w="10459" w:type="dxa"/>
            <w:gridSpan w:val="7"/>
            <w:vAlign w:val="center"/>
          </w:tcPr>
          <w:p w:rsidR="008542AA" w:rsidRDefault="008542AA" w:rsidP="00A101B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ПРОГРАММА МУНИЦИПАЛЬНЫХ ВНУТРЕННИХ ЗАИМСТВОВАНИЙ АРДАТОВСКОГО МУНИЦИПАЛЬНОГО РАЙОНА  РЕСПУБЛИКИ МОРДОВИЯ НА 2021 ГОД И НА ПЛАНОВЫЙ ПЕРИОД 2022 И 2023 ГОДОВ </w:t>
            </w:r>
          </w:p>
        </w:tc>
      </w:tr>
      <w:tr w:rsidR="008542AA" w:rsidTr="00A101B5">
        <w:trPr>
          <w:trHeight w:val="256"/>
        </w:trPr>
        <w:tc>
          <w:tcPr>
            <w:tcW w:w="588" w:type="dxa"/>
            <w:noWrap/>
            <w:vAlign w:val="bottom"/>
          </w:tcPr>
          <w:p w:rsidR="008542AA" w:rsidRDefault="008542AA" w:rsidP="00A101B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2" w:type="dxa"/>
            <w:noWrap/>
            <w:vAlign w:val="bottom"/>
          </w:tcPr>
          <w:p w:rsidR="008542AA" w:rsidRDefault="008542AA" w:rsidP="00A101B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25" w:type="dxa"/>
            <w:noWrap/>
            <w:vAlign w:val="bottom"/>
          </w:tcPr>
          <w:p w:rsidR="008542AA" w:rsidRDefault="008542AA" w:rsidP="00A101B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33" w:type="dxa"/>
            <w:gridSpan w:val="2"/>
            <w:noWrap/>
            <w:vAlign w:val="bottom"/>
          </w:tcPr>
          <w:p w:rsidR="008542AA" w:rsidRDefault="008542AA" w:rsidP="00A101B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541" w:type="dxa"/>
            <w:gridSpan w:val="2"/>
            <w:noWrap/>
            <w:vAlign w:val="bottom"/>
          </w:tcPr>
          <w:p w:rsidR="008542AA" w:rsidRDefault="008542AA" w:rsidP="00A101B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8542AA" w:rsidTr="00A101B5">
        <w:trPr>
          <w:trHeight w:val="55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№ п/п</w:t>
            </w:r>
          </w:p>
        </w:tc>
        <w:tc>
          <w:tcPr>
            <w:tcW w:w="5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42AA" w:rsidRDefault="008542AA" w:rsidP="00A101B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Виды заимствований</w:t>
            </w:r>
          </w:p>
        </w:tc>
        <w:tc>
          <w:tcPr>
            <w:tcW w:w="469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542AA" w:rsidRDefault="008542AA" w:rsidP="00A101B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Сумма (тыс. рублей)</w:t>
            </w:r>
          </w:p>
        </w:tc>
      </w:tr>
      <w:tr w:rsidR="008542AA" w:rsidTr="00A101B5">
        <w:trPr>
          <w:trHeight w:val="57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42AA" w:rsidRDefault="008542AA" w:rsidP="00A101B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2021 год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2022 год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tabs>
                <w:tab w:val="left" w:pos="652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2023 год</w:t>
            </w:r>
          </w:p>
        </w:tc>
      </w:tr>
      <w:tr w:rsidR="008542AA" w:rsidTr="00A101B5">
        <w:trPr>
          <w:trHeight w:val="67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542AA" w:rsidRDefault="008542AA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Кредиты кредитных организаций в валюте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542AA" w:rsidRDefault="008542AA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542AA" w:rsidRDefault="008542AA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8542AA" w:rsidTr="00A101B5">
        <w:trPr>
          <w:trHeight w:val="343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542AA" w:rsidRDefault="008542AA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привлечения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8542AA" w:rsidTr="00A101B5">
        <w:trPr>
          <w:trHeight w:val="64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542AA" w:rsidRDefault="008542AA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средств, направляемых на погашение основной суммы долга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8542AA" w:rsidTr="00A101B5">
        <w:trPr>
          <w:trHeight w:val="64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542AA" w:rsidRDefault="008542AA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33,4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33,6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34,0</w:t>
            </w:r>
          </w:p>
        </w:tc>
      </w:tr>
      <w:tr w:rsidR="008542AA" w:rsidTr="00A101B5">
        <w:trPr>
          <w:trHeight w:val="343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542AA" w:rsidRDefault="008542AA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542AA" w:rsidRDefault="008542AA" w:rsidP="00A101B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привлечения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33,4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33,6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34,0</w:t>
            </w:r>
          </w:p>
        </w:tc>
      </w:tr>
      <w:tr w:rsidR="008542AA" w:rsidTr="00A101B5">
        <w:trPr>
          <w:trHeight w:val="69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542AA" w:rsidRDefault="008542AA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средств, направляемых на погашение основной суммы долга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8542AA" w:rsidTr="00A101B5">
        <w:trPr>
          <w:trHeight w:val="54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42AA" w:rsidRDefault="008542AA" w:rsidP="00A101B5">
            <w:pPr>
              <w:rPr>
                <w:rFonts w:ascii="Arial CYR" w:hAnsi="Arial CYR" w:cs="Arial CYR"/>
                <w:sz w:val="26"/>
                <w:szCs w:val="26"/>
              </w:rPr>
            </w:pPr>
            <w:r>
              <w:rPr>
                <w:rFonts w:ascii="Arial CYR" w:hAnsi="Arial CYR" w:cs="Arial CYR"/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542AA" w:rsidRDefault="008542AA" w:rsidP="00A101B5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Всего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33,4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33,6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42AA" w:rsidRDefault="008542AA" w:rsidP="00A101B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34,0</w:t>
            </w:r>
          </w:p>
        </w:tc>
      </w:tr>
    </w:tbl>
    <w:p w:rsidR="008542AA" w:rsidRDefault="008542AA" w:rsidP="002720FE"/>
    <w:p w:rsidR="008542AA" w:rsidRPr="00E06901" w:rsidRDefault="008542AA" w:rsidP="007C49D8">
      <w:pPr>
        <w:pStyle w:val="ConsPlusNormal0"/>
        <w:widowControl/>
        <w:ind w:firstLine="0"/>
        <w:jc w:val="right"/>
      </w:pPr>
    </w:p>
    <w:sectPr w:rsidR="008542AA" w:rsidRPr="00E06901" w:rsidSect="003A02AD">
      <w:pgSz w:w="11906" w:h="16838"/>
      <w:pgMar w:top="540" w:right="850" w:bottom="36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14E042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FFA1DF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735ACC6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3C2858D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308252B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5641CB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6BC53A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172D53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3B6AA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14CC59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3A87"/>
    <w:rsid w:val="0001542D"/>
    <w:rsid w:val="00025903"/>
    <w:rsid w:val="000374E4"/>
    <w:rsid w:val="00044337"/>
    <w:rsid w:val="0005083A"/>
    <w:rsid w:val="00062C6A"/>
    <w:rsid w:val="000726F0"/>
    <w:rsid w:val="00081349"/>
    <w:rsid w:val="00091C68"/>
    <w:rsid w:val="00092459"/>
    <w:rsid w:val="0009639C"/>
    <w:rsid w:val="000A6147"/>
    <w:rsid w:val="000B0B44"/>
    <w:rsid w:val="000B3CDE"/>
    <w:rsid w:val="000B4495"/>
    <w:rsid w:val="000B4F49"/>
    <w:rsid w:val="000B720D"/>
    <w:rsid w:val="000C1AF0"/>
    <w:rsid w:val="000F7E3A"/>
    <w:rsid w:val="0010078E"/>
    <w:rsid w:val="001065A1"/>
    <w:rsid w:val="00117EA3"/>
    <w:rsid w:val="00120909"/>
    <w:rsid w:val="001420EB"/>
    <w:rsid w:val="0014388E"/>
    <w:rsid w:val="001448F6"/>
    <w:rsid w:val="001503F0"/>
    <w:rsid w:val="001553F5"/>
    <w:rsid w:val="001558D9"/>
    <w:rsid w:val="0017798D"/>
    <w:rsid w:val="00197D60"/>
    <w:rsid w:val="001A0E7E"/>
    <w:rsid w:val="001B0C1C"/>
    <w:rsid w:val="001D1EBF"/>
    <w:rsid w:val="001D2057"/>
    <w:rsid w:val="001D2300"/>
    <w:rsid w:val="001E2AD5"/>
    <w:rsid w:val="001E4C53"/>
    <w:rsid w:val="001F5D65"/>
    <w:rsid w:val="00205B9A"/>
    <w:rsid w:val="0020616F"/>
    <w:rsid w:val="00266CEA"/>
    <w:rsid w:val="002720FE"/>
    <w:rsid w:val="00273FB4"/>
    <w:rsid w:val="002747FF"/>
    <w:rsid w:val="00275BF5"/>
    <w:rsid w:val="00284B3C"/>
    <w:rsid w:val="00291260"/>
    <w:rsid w:val="00297035"/>
    <w:rsid w:val="002A3D72"/>
    <w:rsid w:val="002A7C3D"/>
    <w:rsid w:val="002B107D"/>
    <w:rsid w:val="002B11D8"/>
    <w:rsid w:val="002B4BB2"/>
    <w:rsid w:val="002B5AA8"/>
    <w:rsid w:val="002D48B2"/>
    <w:rsid w:val="002E0643"/>
    <w:rsid w:val="003007EA"/>
    <w:rsid w:val="003049D6"/>
    <w:rsid w:val="00305D33"/>
    <w:rsid w:val="003064FF"/>
    <w:rsid w:val="00317651"/>
    <w:rsid w:val="00321655"/>
    <w:rsid w:val="00337AF1"/>
    <w:rsid w:val="003518EB"/>
    <w:rsid w:val="00352966"/>
    <w:rsid w:val="0035308E"/>
    <w:rsid w:val="00364D79"/>
    <w:rsid w:val="0036543A"/>
    <w:rsid w:val="00387BF2"/>
    <w:rsid w:val="00387CFE"/>
    <w:rsid w:val="003A02AD"/>
    <w:rsid w:val="003A69CA"/>
    <w:rsid w:val="003C64B8"/>
    <w:rsid w:val="003D34FB"/>
    <w:rsid w:val="003D6BA3"/>
    <w:rsid w:val="003D7A72"/>
    <w:rsid w:val="003E5935"/>
    <w:rsid w:val="003F0CA3"/>
    <w:rsid w:val="003F1F19"/>
    <w:rsid w:val="003F3247"/>
    <w:rsid w:val="00402CBE"/>
    <w:rsid w:val="00403AED"/>
    <w:rsid w:val="00403F7F"/>
    <w:rsid w:val="00404B3D"/>
    <w:rsid w:val="00426D05"/>
    <w:rsid w:val="00427FF0"/>
    <w:rsid w:val="00441D41"/>
    <w:rsid w:val="00444F58"/>
    <w:rsid w:val="004505AE"/>
    <w:rsid w:val="004524CD"/>
    <w:rsid w:val="00457A55"/>
    <w:rsid w:val="004769A7"/>
    <w:rsid w:val="004A55F3"/>
    <w:rsid w:val="004A77C5"/>
    <w:rsid w:val="004C7F06"/>
    <w:rsid w:val="004D2F13"/>
    <w:rsid w:val="004F5F50"/>
    <w:rsid w:val="00500C1E"/>
    <w:rsid w:val="005123D6"/>
    <w:rsid w:val="00512C8D"/>
    <w:rsid w:val="00514D57"/>
    <w:rsid w:val="0051723A"/>
    <w:rsid w:val="00520BE7"/>
    <w:rsid w:val="0053148F"/>
    <w:rsid w:val="0053366F"/>
    <w:rsid w:val="005367D0"/>
    <w:rsid w:val="00540758"/>
    <w:rsid w:val="00557DFC"/>
    <w:rsid w:val="00565060"/>
    <w:rsid w:val="00590410"/>
    <w:rsid w:val="005914F7"/>
    <w:rsid w:val="00591DDA"/>
    <w:rsid w:val="00595438"/>
    <w:rsid w:val="00596FDA"/>
    <w:rsid w:val="005A06C2"/>
    <w:rsid w:val="005B0F60"/>
    <w:rsid w:val="005C0DD1"/>
    <w:rsid w:val="005C79A9"/>
    <w:rsid w:val="005D54EB"/>
    <w:rsid w:val="005D795B"/>
    <w:rsid w:val="005E44E0"/>
    <w:rsid w:val="005F09A0"/>
    <w:rsid w:val="005F6661"/>
    <w:rsid w:val="0060090C"/>
    <w:rsid w:val="006024A2"/>
    <w:rsid w:val="00607F6F"/>
    <w:rsid w:val="00611360"/>
    <w:rsid w:val="0061565C"/>
    <w:rsid w:val="006217A1"/>
    <w:rsid w:val="00631805"/>
    <w:rsid w:val="00645316"/>
    <w:rsid w:val="00661658"/>
    <w:rsid w:val="006625F8"/>
    <w:rsid w:val="00664DC2"/>
    <w:rsid w:val="00664F52"/>
    <w:rsid w:val="00693655"/>
    <w:rsid w:val="006A6BA6"/>
    <w:rsid w:val="006B13D4"/>
    <w:rsid w:val="006B717E"/>
    <w:rsid w:val="006C18C5"/>
    <w:rsid w:val="006D0DD6"/>
    <w:rsid w:val="006D0E42"/>
    <w:rsid w:val="006D1C1F"/>
    <w:rsid w:val="006F5BAE"/>
    <w:rsid w:val="00700846"/>
    <w:rsid w:val="00705AB7"/>
    <w:rsid w:val="0070649F"/>
    <w:rsid w:val="00713A87"/>
    <w:rsid w:val="007217F2"/>
    <w:rsid w:val="007473FD"/>
    <w:rsid w:val="00751343"/>
    <w:rsid w:val="00764F2B"/>
    <w:rsid w:val="007750A9"/>
    <w:rsid w:val="0078405E"/>
    <w:rsid w:val="007A3873"/>
    <w:rsid w:val="007B4951"/>
    <w:rsid w:val="007C49D8"/>
    <w:rsid w:val="007C4B00"/>
    <w:rsid w:val="007D33B4"/>
    <w:rsid w:val="007F703D"/>
    <w:rsid w:val="00833E16"/>
    <w:rsid w:val="008414DD"/>
    <w:rsid w:val="00854191"/>
    <w:rsid w:val="008542AA"/>
    <w:rsid w:val="0086344D"/>
    <w:rsid w:val="008641DF"/>
    <w:rsid w:val="00865149"/>
    <w:rsid w:val="00884C12"/>
    <w:rsid w:val="00886E16"/>
    <w:rsid w:val="008A0971"/>
    <w:rsid w:val="008A118E"/>
    <w:rsid w:val="008A3AE2"/>
    <w:rsid w:val="008B2839"/>
    <w:rsid w:val="008C1E19"/>
    <w:rsid w:val="008C25F6"/>
    <w:rsid w:val="008C47CF"/>
    <w:rsid w:val="008C6FFF"/>
    <w:rsid w:val="008E0857"/>
    <w:rsid w:val="008F1092"/>
    <w:rsid w:val="008F594E"/>
    <w:rsid w:val="00924E4B"/>
    <w:rsid w:val="00933711"/>
    <w:rsid w:val="0093645C"/>
    <w:rsid w:val="0094008F"/>
    <w:rsid w:val="0094627D"/>
    <w:rsid w:val="00946CC1"/>
    <w:rsid w:val="009475A0"/>
    <w:rsid w:val="00960B5D"/>
    <w:rsid w:val="00961DEE"/>
    <w:rsid w:val="009628A3"/>
    <w:rsid w:val="009846D0"/>
    <w:rsid w:val="00986F20"/>
    <w:rsid w:val="00987219"/>
    <w:rsid w:val="009940BC"/>
    <w:rsid w:val="009A1EE6"/>
    <w:rsid w:val="009B397E"/>
    <w:rsid w:val="009C183F"/>
    <w:rsid w:val="009C56A2"/>
    <w:rsid w:val="009F1DC8"/>
    <w:rsid w:val="00A101B5"/>
    <w:rsid w:val="00A23DC0"/>
    <w:rsid w:val="00A274EE"/>
    <w:rsid w:val="00A37BE0"/>
    <w:rsid w:val="00A920EE"/>
    <w:rsid w:val="00AB1D7C"/>
    <w:rsid w:val="00AC131F"/>
    <w:rsid w:val="00AD2433"/>
    <w:rsid w:val="00AE3208"/>
    <w:rsid w:val="00AF3507"/>
    <w:rsid w:val="00AF5AFD"/>
    <w:rsid w:val="00B1721B"/>
    <w:rsid w:val="00B35E4D"/>
    <w:rsid w:val="00B43171"/>
    <w:rsid w:val="00B52749"/>
    <w:rsid w:val="00B70995"/>
    <w:rsid w:val="00B71B3A"/>
    <w:rsid w:val="00B902F6"/>
    <w:rsid w:val="00B94914"/>
    <w:rsid w:val="00B97CF8"/>
    <w:rsid w:val="00BC00FB"/>
    <w:rsid w:val="00BE3064"/>
    <w:rsid w:val="00BF28B3"/>
    <w:rsid w:val="00BF5817"/>
    <w:rsid w:val="00C043E6"/>
    <w:rsid w:val="00C10466"/>
    <w:rsid w:val="00C106F8"/>
    <w:rsid w:val="00C26800"/>
    <w:rsid w:val="00C27DBE"/>
    <w:rsid w:val="00C331CB"/>
    <w:rsid w:val="00C570FF"/>
    <w:rsid w:val="00C61B69"/>
    <w:rsid w:val="00C80A43"/>
    <w:rsid w:val="00CA0671"/>
    <w:rsid w:val="00CC1AA3"/>
    <w:rsid w:val="00CD622E"/>
    <w:rsid w:val="00CF4E49"/>
    <w:rsid w:val="00D17A44"/>
    <w:rsid w:val="00D25356"/>
    <w:rsid w:val="00D31E29"/>
    <w:rsid w:val="00D35663"/>
    <w:rsid w:val="00D674BD"/>
    <w:rsid w:val="00D77B13"/>
    <w:rsid w:val="00D86414"/>
    <w:rsid w:val="00DA2E85"/>
    <w:rsid w:val="00DA31FE"/>
    <w:rsid w:val="00DF2D10"/>
    <w:rsid w:val="00DF2E70"/>
    <w:rsid w:val="00DF6EC2"/>
    <w:rsid w:val="00DF7AE7"/>
    <w:rsid w:val="00E06901"/>
    <w:rsid w:val="00E10D8C"/>
    <w:rsid w:val="00E21D3B"/>
    <w:rsid w:val="00E27663"/>
    <w:rsid w:val="00E33C23"/>
    <w:rsid w:val="00E710C7"/>
    <w:rsid w:val="00E74206"/>
    <w:rsid w:val="00E830DE"/>
    <w:rsid w:val="00E927B7"/>
    <w:rsid w:val="00EA2B0D"/>
    <w:rsid w:val="00EA2FD7"/>
    <w:rsid w:val="00EB1EE0"/>
    <w:rsid w:val="00EC4AC3"/>
    <w:rsid w:val="00ED6CC0"/>
    <w:rsid w:val="00EE2865"/>
    <w:rsid w:val="00EE621D"/>
    <w:rsid w:val="00EE69F5"/>
    <w:rsid w:val="00EF53A6"/>
    <w:rsid w:val="00F00B44"/>
    <w:rsid w:val="00F10F51"/>
    <w:rsid w:val="00F27514"/>
    <w:rsid w:val="00F30241"/>
    <w:rsid w:val="00F36A6E"/>
    <w:rsid w:val="00F456C0"/>
    <w:rsid w:val="00F5380B"/>
    <w:rsid w:val="00F564F6"/>
    <w:rsid w:val="00F5718F"/>
    <w:rsid w:val="00F624AC"/>
    <w:rsid w:val="00F73FD5"/>
    <w:rsid w:val="00F75633"/>
    <w:rsid w:val="00FB14EB"/>
    <w:rsid w:val="00FC4DF3"/>
    <w:rsid w:val="00FC78E2"/>
    <w:rsid w:val="00FD31FF"/>
    <w:rsid w:val="00FD6C50"/>
    <w:rsid w:val="00FD7979"/>
    <w:rsid w:val="00FE4EDB"/>
    <w:rsid w:val="00FF6D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3A87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13A87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13A87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13A87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  <w:lang w:eastAsia="en-US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13A87"/>
    <w:pPr>
      <w:keepNext/>
      <w:keepLines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13A87"/>
    <w:pPr>
      <w:keepNext/>
      <w:keepLines/>
      <w:spacing w:before="200" w:line="276" w:lineRule="auto"/>
      <w:outlineLvl w:val="4"/>
    </w:pPr>
    <w:rPr>
      <w:rFonts w:ascii="Cambria" w:hAnsi="Cambria"/>
      <w:color w:val="243F60"/>
      <w:sz w:val="22"/>
      <w:szCs w:val="22"/>
      <w:lang w:eastAsia="en-US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1503F0"/>
    <w:pPr>
      <w:spacing w:before="240" w:after="60"/>
      <w:outlineLvl w:val="5"/>
    </w:pPr>
    <w:rPr>
      <w:rFonts w:eastAsia="Calibri"/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13A87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713A87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13A87"/>
    <w:rPr>
      <w:rFonts w:ascii="Cambria" w:hAnsi="Cambria" w:cs="Times New Roman"/>
      <w:b/>
      <w:bCs/>
      <w:color w:val="4F81BD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713A87"/>
    <w:rPr>
      <w:rFonts w:ascii="Cambria" w:hAnsi="Cambria" w:cs="Times New Roman"/>
      <w:b/>
      <w:bCs/>
      <w:i/>
      <w:iCs/>
      <w:color w:val="4F81BD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713A87"/>
    <w:rPr>
      <w:rFonts w:ascii="Cambria" w:hAnsi="Cambria" w:cs="Times New Roman"/>
      <w:color w:val="243F60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F10F51"/>
    <w:rPr>
      <w:rFonts w:ascii="Calibri" w:hAnsi="Calibri" w:cs="Times New Roman"/>
      <w:b/>
      <w:bCs/>
    </w:rPr>
  </w:style>
  <w:style w:type="paragraph" w:styleId="NoSpacing">
    <w:name w:val="No Spacing"/>
    <w:uiPriority w:val="99"/>
    <w:qFormat/>
    <w:rsid w:val="00713A87"/>
    <w:rPr>
      <w:lang w:eastAsia="en-US"/>
    </w:rPr>
  </w:style>
  <w:style w:type="character" w:customStyle="1" w:styleId="ConsPlusNormal">
    <w:name w:val="ConsPlusNormal Знак"/>
    <w:link w:val="ConsPlusNormal0"/>
    <w:uiPriority w:val="99"/>
    <w:locked/>
    <w:rsid w:val="00713A87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713A8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character" w:styleId="Hyperlink">
    <w:name w:val="Hyperlink"/>
    <w:basedOn w:val="DefaultParagraphFont"/>
    <w:uiPriority w:val="99"/>
    <w:semiHidden/>
    <w:rsid w:val="00713A87"/>
    <w:rPr>
      <w:rFonts w:cs="Times New Roman"/>
      <w:color w:val="0000FF"/>
      <w:u w:val="single"/>
    </w:rPr>
  </w:style>
  <w:style w:type="paragraph" w:customStyle="1" w:styleId="ConsNormal">
    <w:name w:val="ConsNormal"/>
    <w:uiPriority w:val="99"/>
    <w:rsid w:val="00713A87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">
    <w:name w:val="Заголовок статьи"/>
    <w:basedOn w:val="Normal"/>
    <w:next w:val="Normal"/>
    <w:uiPriority w:val="99"/>
    <w:rsid w:val="00713A87"/>
    <w:pPr>
      <w:autoSpaceDE w:val="0"/>
      <w:autoSpaceDN w:val="0"/>
      <w:adjustRightInd w:val="0"/>
      <w:ind w:left="1612" w:hanging="892"/>
      <w:jc w:val="both"/>
    </w:pPr>
    <w:rPr>
      <w:rFonts w:ascii="Arial" w:hAnsi="Arial"/>
    </w:rPr>
  </w:style>
  <w:style w:type="paragraph" w:customStyle="1" w:styleId="a0">
    <w:name w:val="Нормальный (таблица)"/>
    <w:basedOn w:val="Normal"/>
    <w:next w:val="Normal"/>
    <w:uiPriority w:val="99"/>
    <w:rsid w:val="00886E16"/>
    <w:pPr>
      <w:widowControl w:val="0"/>
      <w:autoSpaceDE w:val="0"/>
      <w:autoSpaceDN w:val="0"/>
      <w:adjustRightInd w:val="0"/>
      <w:jc w:val="both"/>
    </w:pPr>
    <w:rPr>
      <w:rFonts w:ascii="Times New Roman CYR" w:eastAsia="Calibri" w:hAnsi="Times New Roman CYR" w:cs="Times New Roman CYR"/>
    </w:rPr>
  </w:style>
  <w:style w:type="paragraph" w:styleId="NormalWeb">
    <w:name w:val="Normal (Web)"/>
    <w:basedOn w:val="Normal"/>
    <w:uiPriority w:val="99"/>
    <w:rsid w:val="001503F0"/>
    <w:pPr>
      <w:spacing w:before="100" w:beforeAutospacing="1" w:after="100" w:afterAutospacing="1"/>
    </w:pPr>
    <w:rPr>
      <w:rFonts w:eastAsia="Calibri"/>
    </w:rPr>
  </w:style>
  <w:style w:type="paragraph" w:styleId="Title">
    <w:name w:val="Title"/>
    <w:basedOn w:val="Normal"/>
    <w:link w:val="TitleChar"/>
    <w:uiPriority w:val="99"/>
    <w:qFormat/>
    <w:locked/>
    <w:rsid w:val="001503F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F10F51"/>
    <w:rPr>
      <w:rFonts w:ascii="Cambria" w:hAnsi="Cambria" w:cs="Times New Roman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FD797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F5BAE"/>
    <w:rPr>
      <w:rFonts w:ascii="Times New Roman" w:hAnsi="Times New Roman" w:cs="Times New Roman"/>
      <w:sz w:val="2"/>
    </w:rPr>
  </w:style>
  <w:style w:type="character" w:customStyle="1" w:styleId="ConsPlusNormal1">
    <w:name w:val="ConsPlusNormal Знак Знак"/>
    <w:uiPriority w:val="99"/>
    <w:locked/>
    <w:rsid w:val="002720FE"/>
    <w:rPr>
      <w:rFonts w:ascii="Arial" w:hAnsi="Arial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843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3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3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67F06AF04C19C4C6210FA04A41AA487D2D0128D022F1F8A4DBBE522FEE3B19A497E3788AA0D66A33434FV3ID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567F06AF04C19C4C6210FA04A41AA487D2D0128D022F1F8A4DBBE522FEE3B19A497E3788AA0D66A33424DV3IFM" TargetMode="External"/><Relationship Id="rId12" Type="http://schemas.openxmlformats.org/officeDocument/2006/relationships/hyperlink" Target="consultantplus://offline/ref=C5BD59CE01AD0745EFF60BE52BDF8DD20DAB18CC485CBFF11A7FA454F454185EWCI6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F567F06AF04C19C4C6210FA04A41AA487D2D0128D022F1F8A4DBBE522FEE3B19A497E3788AA0D66A33424BV3I6M" TargetMode="External"/><Relationship Id="rId11" Type="http://schemas.openxmlformats.org/officeDocument/2006/relationships/hyperlink" Target="consultantplus://offline/ref=2B7FB9BA1D476E96B116BB22A112AD55F60896BAB90C46C2477109AEED68B05E0B67FAEACB82k4QBH" TargetMode="External"/><Relationship Id="rId5" Type="http://schemas.openxmlformats.org/officeDocument/2006/relationships/hyperlink" Target="consultantplus://offline/ref=F567F06AF04C19C4C6210FA04A41AA487D2D0128D022F1F8A4DBBE522FEE3B19A497E3788AA0D66A33454DV3I9M" TargetMode="External"/><Relationship Id="rId10" Type="http://schemas.openxmlformats.org/officeDocument/2006/relationships/hyperlink" Target="consultantplus://offline/ref=2B7FB9BA1D476E96B116BB22A112AD55F60896BAB90C46C2477109AEED68B05E0B67FAEFCF8Bk4QD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B7FB9BA1D476E96B116BB22A112AD55F60896BAB90C46C2477109AEED68B05E0B67FAEFCE80k4Q0H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236</TotalTime>
  <Pages>20</Pages>
  <Words>8529</Words>
  <Characters>-32766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Кечушевскогосельского поселения</dc:title>
  <dc:subject/>
  <dc:creator>Admin</dc:creator>
  <cp:keywords/>
  <dc:description/>
  <cp:lastModifiedBy>user</cp:lastModifiedBy>
  <cp:revision>8</cp:revision>
  <cp:lastPrinted>2021-01-12T11:47:00Z</cp:lastPrinted>
  <dcterms:created xsi:type="dcterms:W3CDTF">2020-12-21T05:23:00Z</dcterms:created>
  <dcterms:modified xsi:type="dcterms:W3CDTF">2021-01-12T13:00:00Z</dcterms:modified>
</cp:coreProperties>
</file>