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4D1" w:rsidRPr="00EB1D99" w:rsidRDefault="00B834D1" w:rsidP="00EB1D99">
      <w:pPr>
        <w:spacing w:after="0"/>
        <w:ind w:right="459"/>
        <w:jc w:val="center"/>
        <w:rPr>
          <w:rFonts w:ascii="Times New Roman" w:hAnsi="Times New Roman"/>
          <w:b/>
          <w:sz w:val="24"/>
          <w:szCs w:val="24"/>
        </w:rPr>
      </w:pPr>
      <w:r w:rsidRPr="00EB1D99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B834D1" w:rsidRPr="00EB1D99" w:rsidRDefault="00B834D1" w:rsidP="00EB1D9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B1D99">
        <w:rPr>
          <w:rFonts w:ascii="Times New Roman" w:hAnsi="Times New Roman"/>
          <w:b/>
          <w:sz w:val="24"/>
          <w:szCs w:val="24"/>
        </w:rPr>
        <w:t>АРДАТОВСКОГО СЕЛЬСКОГО ПОСЕЛЕНИЯ</w:t>
      </w:r>
    </w:p>
    <w:p w:rsidR="00B834D1" w:rsidRDefault="00B834D1" w:rsidP="00EB1D9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B1D99">
        <w:rPr>
          <w:rFonts w:ascii="Times New Roman" w:hAnsi="Times New Roman"/>
          <w:b/>
          <w:sz w:val="24"/>
          <w:szCs w:val="24"/>
        </w:rPr>
        <w:t>АРДАТОВСКОГО МУНИЦИПАЛЬНОГО РАЙОНА</w:t>
      </w:r>
    </w:p>
    <w:p w:rsidR="00B834D1" w:rsidRPr="00EB1D99" w:rsidRDefault="00B834D1" w:rsidP="00EB1D9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834D1" w:rsidRPr="00EB1D99" w:rsidRDefault="00B834D1" w:rsidP="00470A10">
      <w:pPr>
        <w:spacing w:after="0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 xml:space="preserve">Является официальным  печатным  изданием </w:t>
      </w:r>
    </w:p>
    <w:p w:rsidR="00B834D1" w:rsidRPr="00EB1D99" w:rsidRDefault="00B834D1" w:rsidP="00470A1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</w:t>
      </w:r>
    </w:p>
    <w:p w:rsidR="00B834D1" w:rsidRPr="00EB1D99" w:rsidRDefault="00B834D1" w:rsidP="00470A10">
      <w:pPr>
        <w:spacing w:after="0"/>
        <w:rPr>
          <w:rFonts w:ascii="Times New Roman" w:hAnsi="Times New Roman"/>
          <w:sz w:val="24"/>
          <w:szCs w:val="24"/>
        </w:rPr>
      </w:pPr>
    </w:p>
    <w:p w:rsidR="00B834D1" w:rsidRPr="00EB1D99" w:rsidRDefault="00B834D1" w:rsidP="00470A10">
      <w:pPr>
        <w:spacing w:after="0"/>
        <w:rPr>
          <w:rFonts w:ascii="Times New Roman" w:hAnsi="Times New Roman"/>
          <w:sz w:val="24"/>
          <w:szCs w:val="24"/>
        </w:rPr>
      </w:pPr>
    </w:p>
    <w:p w:rsidR="00B834D1" w:rsidRPr="00EB1D99" w:rsidRDefault="00B834D1" w:rsidP="00470A10">
      <w:pPr>
        <w:spacing w:after="0"/>
        <w:rPr>
          <w:rFonts w:ascii="Times New Roman" w:hAnsi="Times New Roman"/>
          <w:sz w:val="20"/>
          <w:szCs w:val="20"/>
        </w:rPr>
      </w:pPr>
      <w:r w:rsidRPr="00EB1D99">
        <w:rPr>
          <w:rFonts w:ascii="Times New Roman" w:hAnsi="Times New Roman"/>
          <w:sz w:val="24"/>
          <w:szCs w:val="24"/>
        </w:rPr>
        <w:t>От 25.01.2018</w:t>
      </w:r>
      <w:r>
        <w:rPr>
          <w:rFonts w:ascii="Times New Roman" w:hAnsi="Times New Roman"/>
          <w:sz w:val="24"/>
          <w:szCs w:val="24"/>
        </w:rPr>
        <w:t>г.</w:t>
      </w:r>
      <w:r w:rsidRPr="00EB1D9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№ 2-а</w:t>
      </w:r>
      <w:r w:rsidRPr="00EB1D99">
        <w:rPr>
          <w:rFonts w:ascii="Times New Roman" w:hAnsi="Times New Roman"/>
          <w:sz w:val="20"/>
          <w:szCs w:val="20"/>
        </w:rPr>
        <w:t xml:space="preserve">                                                  </w:t>
      </w:r>
    </w:p>
    <w:p w:rsidR="00B834D1" w:rsidRDefault="00B834D1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34D1" w:rsidRDefault="00B834D1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34D1" w:rsidRDefault="00B834D1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34D1" w:rsidRDefault="00B834D1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834D1" w:rsidRPr="00EB1D99" w:rsidRDefault="00B834D1" w:rsidP="00BC49E1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>СООБЩЕНИЕ</w:t>
      </w:r>
    </w:p>
    <w:p w:rsidR="00B834D1" w:rsidRPr="00EB1D99" w:rsidRDefault="00B834D1" w:rsidP="00BC49E1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>о принятии решения о подготовке проекта ПЗЗ</w:t>
      </w:r>
    </w:p>
    <w:p w:rsidR="00B834D1" w:rsidRPr="00EB1D99" w:rsidRDefault="00B834D1" w:rsidP="00BC49E1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 xml:space="preserve">территории </w:t>
      </w: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B834D1" w:rsidRPr="00EB1D99" w:rsidRDefault="00B834D1" w:rsidP="00BC49E1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B834D1" w:rsidRPr="00EB1D99" w:rsidRDefault="00B834D1" w:rsidP="00EB1D99">
      <w:pPr>
        <w:pStyle w:val="NoSpacing"/>
        <w:ind w:left="-567" w:right="279" w:firstLine="567"/>
        <w:jc w:val="both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 xml:space="preserve">Администрация </w:t>
      </w: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Республики Мордовия сообщает, что в соответствии с постановлением администрации </w:t>
      </w: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Республики Мордовия от 25 января </w:t>
      </w:r>
      <w:smartTag w:uri="urn:schemas-microsoft-com:office:smarttags" w:element="metricconverter">
        <w:smartTagPr>
          <w:attr w:name="ProductID" w:val="2018 г"/>
        </w:smartTagPr>
        <w:r w:rsidRPr="00EB1D99">
          <w:rPr>
            <w:rFonts w:ascii="Times New Roman" w:hAnsi="Times New Roman"/>
            <w:sz w:val="24"/>
            <w:szCs w:val="24"/>
          </w:rPr>
          <w:t>2018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Pr="00EB1D99">
          <w:rPr>
            <w:rFonts w:ascii="Times New Roman" w:hAnsi="Times New Roman"/>
            <w:sz w:val="24"/>
            <w:szCs w:val="24"/>
          </w:rPr>
          <w:t>г</w:t>
        </w:r>
      </w:smartTag>
      <w:r w:rsidRPr="00EB1D99">
        <w:rPr>
          <w:rFonts w:ascii="Times New Roman" w:hAnsi="Times New Roman"/>
          <w:sz w:val="24"/>
          <w:szCs w:val="24"/>
        </w:rPr>
        <w:t xml:space="preserve">. № 7 «О подготовке проекта генерального плана  </w:t>
      </w: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   поселения Ардатовского муниципального района РМ», администрация </w:t>
      </w: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поселения постановила подготовить проект  генерального плана </w:t>
      </w: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в срок до  05 февраля 2018 года.</w:t>
      </w:r>
      <w:bookmarkStart w:id="0" w:name="_GoBack"/>
      <w:bookmarkEnd w:id="0"/>
    </w:p>
    <w:p w:rsidR="00B834D1" w:rsidRDefault="00B834D1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834D1" w:rsidRDefault="00B834D1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834D1" w:rsidRDefault="00B834D1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834D1" w:rsidRDefault="00B834D1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834D1" w:rsidRDefault="00B834D1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834D1" w:rsidRPr="00EB1D99" w:rsidRDefault="00B834D1" w:rsidP="00BC49E1">
      <w:pPr>
        <w:pStyle w:val="NoSpacing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B834D1" w:rsidRPr="00EB1D99" w:rsidRDefault="00B834D1" w:rsidP="00BC49E1">
      <w:pPr>
        <w:pStyle w:val="NoSpacing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B834D1" w:rsidRPr="00EB1D99" w:rsidRDefault="00B834D1" w:rsidP="00470A10">
      <w:pPr>
        <w:spacing w:after="0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 xml:space="preserve">Информационный  бюллетень  </w:t>
      </w: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B834D1" w:rsidRPr="00EB1D99" w:rsidRDefault="00B834D1" w:rsidP="00470A10">
      <w:pPr>
        <w:spacing w:after="0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>Ардатовского муниципального района от  25.01.2018 года №</w:t>
      </w:r>
      <w:r>
        <w:rPr>
          <w:rFonts w:ascii="Times New Roman" w:hAnsi="Times New Roman"/>
          <w:sz w:val="24"/>
          <w:szCs w:val="24"/>
        </w:rPr>
        <w:t xml:space="preserve"> 2-а</w:t>
      </w:r>
      <w:r w:rsidRPr="00EB1D99">
        <w:rPr>
          <w:rFonts w:ascii="Times New Roman" w:hAnsi="Times New Roman"/>
          <w:sz w:val="24"/>
          <w:szCs w:val="24"/>
        </w:rPr>
        <w:t xml:space="preserve"> </w:t>
      </w:r>
    </w:p>
    <w:p w:rsidR="00B834D1" w:rsidRPr="00EB1D99" w:rsidRDefault="00B834D1" w:rsidP="00470A10">
      <w:pPr>
        <w:spacing w:after="0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>Учреди</w:t>
      </w:r>
      <w:r>
        <w:rPr>
          <w:rFonts w:ascii="Times New Roman" w:hAnsi="Times New Roman"/>
          <w:sz w:val="24"/>
          <w:szCs w:val="24"/>
        </w:rPr>
        <w:t>тель</w:t>
      </w:r>
      <w:r w:rsidRPr="00EB1D99">
        <w:rPr>
          <w:rFonts w:ascii="Times New Roman" w:hAnsi="Times New Roman"/>
          <w:sz w:val="24"/>
          <w:szCs w:val="24"/>
        </w:rPr>
        <w:t xml:space="preserve">: Совет депутатов </w:t>
      </w:r>
      <w:r>
        <w:rPr>
          <w:rFonts w:ascii="Times New Roman" w:hAnsi="Times New Roman"/>
          <w:sz w:val="24"/>
          <w:szCs w:val="24"/>
        </w:rPr>
        <w:t>Ардатовского</w:t>
      </w:r>
      <w:r w:rsidRPr="00EB1D99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B834D1" w:rsidRPr="00EB1D99" w:rsidRDefault="00B834D1" w:rsidP="00470A10">
      <w:pPr>
        <w:spacing w:after="0"/>
        <w:rPr>
          <w:rFonts w:ascii="Times New Roman" w:hAnsi="Times New Roman"/>
          <w:sz w:val="24"/>
          <w:szCs w:val="24"/>
        </w:rPr>
      </w:pPr>
      <w:r w:rsidRPr="00EB1D99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B834D1" w:rsidRPr="00727BB9" w:rsidRDefault="00B834D1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sectPr w:rsidR="00B834D1" w:rsidRPr="00727BB9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71394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D355A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32BA"/>
    <w:rsid w:val="00896E9E"/>
    <w:rsid w:val="008A79F2"/>
    <w:rsid w:val="008D1839"/>
    <w:rsid w:val="008D3908"/>
    <w:rsid w:val="00902DD6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34D1"/>
    <w:rsid w:val="00B86965"/>
    <w:rsid w:val="00B95C9F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E4ADF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310F3"/>
    <w:rsid w:val="00E47D87"/>
    <w:rsid w:val="00E519DD"/>
    <w:rsid w:val="00E71304"/>
    <w:rsid w:val="00EA4ED8"/>
    <w:rsid w:val="00EB1D99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C49E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212</Words>
  <Characters>1214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1</dc:creator>
  <cp:keywords/>
  <dc:description/>
  <cp:lastModifiedBy>user</cp:lastModifiedBy>
  <cp:revision>4</cp:revision>
  <cp:lastPrinted>2021-01-21T08:37:00Z</cp:lastPrinted>
  <dcterms:created xsi:type="dcterms:W3CDTF">2021-01-20T06:54:00Z</dcterms:created>
  <dcterms:modified xsi:type="dcterms:W3CDTF">2021-01-21T08:37:00Z</dcterms:modified>
</cp:coreProperties>
</file>