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EB2" w:rsidRPr="00684138" w:rsidRDefault="008F4EB2" w:rsidP="000B42C3">
      <w:pPr>
        <w:jc w:val="center"/>
        <w:rPr>
          <w:b/>
          <w:sz w:val="32"/>
          <w:szCs w:val="32"/>
          <w:lang w:eastAsia="ar-SA"/>
        </w:rPr>
      </w:pPr>
    </w:p>
    <w:p w:rsidR="008F4EB2" w:rsidRPr="00684138" w:rsidRDefault="008F4EB2" w:rsidP="000B42C3">
      <w:pPr>
        <w:jc w:val="center"/>
        <w:rPr>
          <w:b/>
          <w:sz w:val="32"/>
          <w:szCs w:val="32"/>
          <w:lang w:eastAsia="ar-SA"/>
        </w:rPr>
      </w:pPr>
      <w:r w:rsidRPr="00684138">
        <w:rPr>
          <w:b/>
          <w:sz w:val="32"/>
          <w:szCs w:val="32"/>
          <w:lang w:eastAsia="ar-SA"/>
        </w:rPr>
        <w:t>Совет депутатов Ардатовского сельского поселения</w:t>
      </w:r>
    </w:p>
    <w:p w:rsidR="008F4EB2" w:rsidRPr="00684138" w:rsidRDefault="008F4EB2" w:rsidP="000B42C3">
      <w:pPr>
        <w:jc w:val="center"/>
        <w:rPr>
          <w:b/>
          <w:sz w:val="32"/>
          <w:szCs w:val="32"/>
          <w:lang w:eastAsia="ar-SA"/>
        </w:rPr>
      </w:pPr>
      <w:r w:rsidRPr="00684138">
        <w:rPr>
          <w:b/>
          <w:sz w:val="32"/>
          <w:szCs w:val="32"/>
          <w:lang w:eastAsia="ar-SA"/>
        </w:rPr>
        <w:t>Ардатовского муниципального района</w:t>
      </w:r>
    </w:p>
    <w:p w:rsidR="008F4EB2" w:rsidRPr="00684138" w:rsidRDefault="008F4EB2" w:rsidP="000B42C3">
      <w:pPr>
        <w:jc w:val="center"/>
        <w:rPr>
          <w:b/>
          <w:sz w:val="32"/>
          <w:szCs w:val="32"/>
          <w:lang w:eastAsia="ar-SA"/>
        </w:rPr>
      </w:pPr>
      <w:r w:rsidRPr="00684138">
        <w:rPr>
          <w:b/>
          <w:sz w:val="32"/>
          <w:szCs w:val="32"/>
          <w:lang w:eastAsia="ar-SA"/>
        </w:rPr>
        <w:t>Республики Мордовия</w:t>
      </w:r>
    </w:p>
    <w:p w:rsidR="008F4EB2" w:rsidRPr="00684138" w:rsidRDefault="008F4EB2" w:rsidP="000B42C3">
      <w:pPr>
        <w:jc w:val="center"/>
        <w:rPr>
          <w:b/>
          <w:sz w:val="32"/>
          <w:szCs w:val="32"/>
          <w:lang w:eastAsia="ar-SA"/>
        </w:rPr>
      </w:pPr>
      <w:r w:rsidRPr="00684138">
        <w:rPr>
          <w:b/>
          <w:sz w:val="32"/>
          <w:szCs w:val="32"/>
          <w:lang w:eastAsia="ar-SA"/>
        </w:rPr>
        <w:t>пос.ст. Ардатов</w:t>
      </w:r>
    </w:p>
    <w:p w:rsidR="008F4EB2" w:rsidRPr="00684138" w:rsidRDefault="008F4EB2" w:rsidP="000B42C3">
      <w:pPr>
        <w:jc w:val="center"/>
        <w:rPr>
          <w:b/>
          <w:sz w:val="32"/>
          <w:szCs w:val="32"/>
        </w:rPr>
      </w:pPr>
    </w:p>
    <w:p w:rsidR="008F4EB2" w:rsidRPr="00684138" w:rsidRDefault="008F4EB2" w:rsidP="000B42C3">
      <w:pPr>
        <w:jc w:val="center"/>
        <w:rPr>
          <w:b/>
          <w:sz w:val="32"/>
          <w:szCs w:val="32"/>
        </w:rPr>
      </w:pPr>
      <w:r w:rsidRPr="00684138">
        <w:rPr>
          <w:b/>
          <w:sz w:val="32"/>
          <w:szCs w:val="32"/>
        </w:rPr>
        <w:t>РЕШЕНИЕ</w:t>
      </w:r>
    </w:p>
    <w:p w:rsidR="008F4EB2" w:rsidRPr="00684138" w:rsidRDefault="008F4EB2" w:rsidP="000B42C3">
      <w:pPr>
        <w:jc w:val="center"/>
        <w:rPr>
          <w:b/>
          <w:sz w:val="32"/>
          <w:szCs w:val="32"/>
        </w:rPr>
      </w:pPr>
    </w:p>
    <w:p w:rsidR="008F4EB2" w:rsidRPr="00684138" w:rsidRDefault="008F4EB2" w:rsidP="000B42C3">
      <w:pPr>
        <w:ind w:left="709" w:hanging="425"/>
        <w:rPr>
          <w:b/>
          <w:sz w:val="28"/>
          <w:szCs w:val="28"/>
        </w:rPr>
      </w:pPr>
      <w:r w:rsidRPr="00684138"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t xml:space="preserve">23 апреля  </w:t>
      </w:r>
      <w:r w:rsidRPr="00684138">
        <w:rPr>
          <w:b/>
          <w:sz w:val="28"/>
          <w:szCs w:val="28"/>
        </w:rPr>
        <w:t>2021 года                                                                                  №</w:t>
      </w:r>
      <w:r>
        <w:rPr>
          <w:b/>
          <w:sz w:val="28"/>
          <w:szCs w:val="28"/>
        </w:rPr>
        <w:t xml:space="preserve"> 109</w:t>
      </w:r>
    </w:p>
    <w:p w:rsidR="008F4EB2" w:rsidRPr="002F5003" w:rsidRDefault="008F4EB2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F4EB2" w:rsidRPr="007851E5" w:rsidRDefault="008F4EB2" w:rsidP="000B42C3">
      <w:pPr>
        <w:tabs>
          <w:tab w:val="left" w:pos="2190"/>
          <w:tab w:val="center" w:pos="4818"/>
        </w:tabs>
        <w:jc w:val="both"/>
        <w:rPr>
          <w:b/>
          <w:sz w:val="28"/>
          <w:szCs w:val="28"/>
        </w:rPr>
      </w:pPr>
      <w:r w:rsidRPr="007851E5">
        <w:rPr>
          <w:b/>
          <w:sz w:val="28"/>
          <w:szCs w:val="28"/>
        </w:rPr>
        <w:t xml:space="preserve">О внесении изменений в Решение  Совета депутатов  </w:t>
      </w:r>
      <w:r>
        <w:rPr>
          <w:b/>
          <w:sz w:val="28"/>
          <w:szCs w:val="28"/>
        </w:rPr>
        <w:t>Ардатовского</w:t>
      </w:r>
      <w:r w:rsidRPr="007851E5">
        <w:rPr>
          <w:b/>
          <w:sz w:val="28"/>
          <w:szCs w:val="28"/>
        </w:rPr>
        <w:t xml:space="preserve">  сельского поселения  Ардатовского муниципального</w:t>
      </w:r>
      <w:r>
        <w:rPr>
          <w:b/>
          <w:sz w:val="28"/>
          <w:szCs w:val="28"/>
        </w:rPr>
        <w:t xml:space="preserve"> района Республики Мордовия № 50 от 22</w:t>
      </w:r>
      <w:r w:rsidRPr="007851E5">
        <w:rPr>
          <w:b/>
          <w:sz w:val="28"/>
          <w:szCs w:val="28"/>
        </w:rPr>
        <w:t xml:space="preserve"> ноября 2013г. «</w:t>
      </w:r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sz w:val="28"/>
          <w:szCs w:val="28"/>
        </w:rPr>
        <w:t>Ардатовского</w:t>
      </w:r>
      <w:r w:rsidRPr="007851E5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7851E5">
        <w:rPr>
          <w:b/>
          <w:bCs/>
          <w:sz w:val="28"/>
          <w:szCs w:val="28"/>
        </w:rPr>
        <w:t>»</w:t>
      </w:r>
    </w:p>
    <w:p w:rsidR="008F4EB2" w:rsidRPr="00D50F91" w:rsidRDefault="008F4EB2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8F4EB2" w:rsidRDefault="008F4EB2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</w:t>
      </w:r>
      <w:r>
        <w:rPr>
          <w:rFonts w:ascii="Times New Roman" w:hAnsi="Times New Roman"/>
          <w:sz w:val="28"/>
          <w:szCs w:val="28"/>
        </w:rPr>
        <w:t>статьей 191 Трудового Кодекса РФ, постановлением правительства  РФ от 13.11.2013 года № 1016 «Об установлении профессиональных</w:t>
      </w:r>
      <w:r w:rsidRPr="008644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праздников», Совет депутатов Ардатовского  сельского поселения решил:</w:t>
      </w:r>
    </w:p>
    <w:p w:rsidR="008F4EB2" w:rsidRDefault="008F4EB2" w:rsidP="00A852C6">
      <w:pPr>
        <w:pStyle w:val="ConsPlusNormal"/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изменения  в решение  </w:t>
      </w:r>
      <w:r w:rsidRPr="0014006F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14006F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</w:t>
      </w:r>
      <w:r>
        <w:rPr>
          <w:rFonts w:ascii="Times New Roman" w:hAnsi="Times New Roman"/>
          <w:sz w:val="28"/>
          <w:szCs w:val="28"/>
        </w:rPr>
        <w:t>я № 50 от 22</w:t>
      </w:r>
      <w:r w:rsidRPr="0014006F">
        <w:rPr>
          <w:rFonts w:ascii="Times New Roman" w:hAnsi="Times New Roman"/>
          <w:sz w:val="28"/>
          <w:szCs w:val="28"/>
        </w:rPr>
        <w:t xml:space="preserve"> ноября 2013г.</w:t>
      </w:r>
      <w:r w:rsidRPr="001F0F1D">
        <w:rPr>
          <w:sz w:val="28"/>
          <w:szCs w:val="28"/>
        </w:rPr>
        <w:t xml:space="preserve">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Ардатовского сельского поселения Ардатовского муниципального района Республики Мордовия»:</w:t>
      </w:r>
    </w:p>
    <w:p w:rsidR="008F4EB2" w:rsidRDefault="008F4EB2" w:rsidP="00A852C6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 пункт 3  Положения дополнить подпунктом следующего содержания:</w:t>
      </w:r>
    </w:p>
    <w:p w:rsidR="008F4EB2" w:rsidRDefault="008F4EB2" w:rsidP="00A852C6">
      <w:pPr>
        <w:ind w:firstLine="709"/>
        <w:rPr>
          <w:rFonts w:cs="Tahoma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« е) </w:t>
      </w:r>
      <w:r>
        <w:rPr>
          <w:rFonts w:cs="Tahoma"/>
          <w:sz w:val="28"/>
          <w:szCs w:val="28"/>
        </w:rPr>
        <w:t xml:space="preserve"> к профессиональным, общероссийским праздникам при наличии финансовых средств</w:t>
      </w:r>
      <w:bookmarkStart w:id="0" w:name="_GoBack"/>
      <w:bookmarkEnd w:id="0"/>
      <w:r>
        <w:rPr>
          <w:rFonts w:cs="Tahoma"/>
          <w:sz w:val="28"/>
          <w:szCs w:val="28"/>
        </w:rPr>
        <w:t>;».</w:t>
      </w:r>
    </w:p>
    <w:p w:rsidR="008F4EB2" w:rsidRPr="00D50F91" w:rsidRDefault="008F4EB2" w:rsidP="00A852C6">
      <w:pPr>
        <w:pStyle w:val="ConsPlusNormal"/>
        <w:ind w:firstLine="709"/>
        <w:rPr>
          <w:rFonts w:ascii="Times New Roman" w:hAnsi="Times New Roman"/>
          <w:sz w:val="28"/>
          <w:szCs w:val="28"/>
        </w:rPr>
      </w:pPr>
    </w:p>
    <w:p w:rsidR="008F4EB2" w:rsidRDefault="008F4EB2" w:rsidP="00A852C6">
      <w:pPr>
        <w:autoSpaceDE w:val="0"/>
        <w:ind w:firstLine="709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января  2021 года.</w:t>
      </w:r>
    </w:p>
    <w:p w:rsidR="008F4EB2" w:rsidRPr="00D50F91" w:rsidRDefault="008F4EB2" w:rsidP="00A852C6">
      <w:pPr>
        <w:pStyle w:val="ConsPlusNormal"/>
        <w:rPr>
          <w:rFonts w:ascii="Times New Roman" w:hAnsi="Times New Roman"/>
          <w:sz w:val="28"/>
          <w:szCs w:val="28"/>
        </w:rPr>
      </w:pPr>
    </w:p>
    <w:p w:rsidR="008F4EB2" w:rsidRPr="00D50F91" w:rsidRDefault="008F4EB2" w:rsidP="00A852C6">
      <w:pPr>
        <w:pStyle w:val="ConsPlusNormal"/>
        <w:ind w:firstLine="540"/>
        <w:rPr>
          <w:rFonts w:ascii="Times New Roman" w:hAnsi="Times New Roman"/>
          <w:sz w:val="28"/>
          <w:szCs w:val="28"/>
        </w:rPr>
      </w:pPr>
    </w:p>
    <w:p w:rsidR="008F4EB2" w:rsidRPr="00D50F91" w:rsidRDefault="008F4EB2" w:rsidP="00A852C6">
      <w:pPr>
        <w:pStyle w:val="ConsPlusNormal"/>
        <w:ind w:firstLine="0"/>
        <w:rPr>
          <w:rFonts w:ascii="Times New Roman" w:hAnsi="Times New Roman"/>
          <w:sz w:val="28"/>
          <w:szCs w:val="28"/>
        </w:rPr>
      </w:pPr>
    </w:p>
    <w:p w:rsidR="008F4EB2" w:rsidRDefault="008F4EB2" w:rsidP="00A852C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Ардатовского</w:t>
      </w:r>
    </w:p>
    <w:p w:rsidR="008F4EB2" w:rsidRDefault="008F4EB2" w:rsidP="00A852C6">
      <w:pPr>
        <w:rPr>
          <w:sz w:val="28"/>
          <w:szCs w:val="28"/>
        </w:rPr>
      </w:pPr>
      <w:r>
        <w:rPr>
          <w:sz w:val="28"/>
          <w:szCs w:val="28"/>
        </w:rPr>
        <w:t xml:space="preserve">   сельского поселения</w:t>
      </w:r>
      <w:r w:rsidRPr="00D50F9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</w:t>
      </w:r>
      <w:r w:rsidRPr="00D50F9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Н.И. Юдин</w:t>
      </w:r>
    </w:p>
    <w:p w:rsidR="008F4EB2" w:rsidRPr="00D50F91" w:rsidRDefault="008F4EB2" w:rsidP="00A852C6">
      <w:pPr>
        <w:rPr>
          <w:sz w:val="28"/>
          <w:szCs w:val="28"/>
        </w:rPr>
      </w:pPr>
    </w:p>
    <w:p w:rsidR="008F4EB2" w:rsidRPr="0048622D" w:rsidRDefault="008F4EB2" w:rsidP="006D7AA1">
      <w:pPr>
        <w:autoSpaceDE w:val="0"/>
      </w:pPr>
      <w:r>
        <w:rPr>
          <w:sz w:val="28"/>
          <w:szCs w:val="28"/>
        </w:rPr>
        <w:br w:type="page"/>
      </w:r>
      <w:r w:rsidRPr="0048622D">
        <w:t xml:space="preserve"> </w:t>
      </w:r>
    </w:p>
    <w:p w:rsidR="008F4EB2" w:rsidRPr="0048622D" w:rsidRDefault="008F4EB2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8F4EB2" w:rsidRPr="0048622D" w:rsidSect="000B42C3">
      <w:footnotePr>
        <w:pos w:val="beneathText"/>
      </w:footnotePr>
      <w:pgSz w:w="11905" w:h="16837"/>
      <w:pgMar w:top="719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B42C3"/>
    <w:rsid w:val="000B7E96"/>
    <w:rsid w:val="000D03BC"/>
    <w:rsid w:val="000F66A6"/>
    <w:rsid w:val="000F775E"/>
    <w:rsid w:val="0014006F"/>
    <w:rsid w:val="001417E8"/>
    <w:rsid w:val="001756A9"/>
    <w:rsid w:val="001F0F1D"/>
    <w:rsid w:val="00211835"/>
    <w:rsid w:val="002165BF"/>
    <w:rsid w:val="00254017"/>
    <w:rsid w:val="002E5D0E"/>
    <w:rsid w:val="002F5003"/>
    <w:rsid w:val="0030721E"/>
    <w:rsid w:val="00346F48"/>
    <w:rsid w:val="0036431C"/>
    <w:rsid w:val="0037550F"/>
    <w:rsid w:val="003A13DF"/>
    <w:rsid w:val="00465202"/>
    <w:rsid w:val="00475EE8"/>
    <w:rsid w:val="0048622D"/>
    <w:rsid w:val="004F437E"/>
    <w:rsid w:val="00531ED9"/>
    <w:rsid w:val="005456BF"/>
    <w:rsid w:val="005B3706"/>
    <w:rsid w:val="005C554C"/>
    <w:rsid w:val="005F4425"/>
    <w:rsid w:val="00622485"/>
    <w:rsid w:val="00630D65"/>
    <w:rsid w:val="00684138"/>
    <w:rsid w:val="006D7AA1"/>
    <w:rsid w:val="007401BB"/>
    <w:rsid w:val="00742B75"/>
    <w:rsid w:val="007677F1"/>
    <w:rsid w:val="007726D2"/>
    <w:rsid w:val="007774D9"/>
    <w:rsid w:val="007851E5"/>
    <w:rsid w:val="007D0923"/>
    <w:rsid w:val="007F1BB7"/>
    <w:rsid w:val="008519ED"/>
    <w:rsid w:val="00864486"/>
    <w:rsid w:val="008848DC"/>
    <w:rsid w:val="008A31D3"/>
    <w:rsid w:val="008C72A8"/>
    <w:rsid w:val="008F4EB2"/>
    <w:rsid w:val="00967CFC"/>
    <w:rsid w:val="009E397E"/>
    <w:rsid w:val="00A16E0E"/>
    <w:rsid w:val="00A852C6"/>
    <w:rsid w:val="00A91509"/>
    <w:rsid w:val="00AD7C0F"/>
    <w:rsid w:val="00B3529C"/>
    <w:rsid w:val="00B35E48"/>
    <w:rsid w:val="00B40B86"/>
    <w:rsid w:val="00B65EFB"/>
    <w:rsid w:val="00B808FE"/>
    <w:rsid w:val="00B84DE3"/>
    <w:rsid w:val="00BC18E3"/>
    <w:rsid w:val="00C33D04"/>
    <w:rsid w:val="00C356B0"/>
    <w:rsid w:val="00C40A1D"/>
    <w:rsid w:val="00CA0B18"/>
    <w:rsid w:val="00CF4334"/>
    <w:rsid w:val="00D06891"/>
    <w:rsid w:val="00D239E9"/>
    <w:rsid w:val="00D50F91"/>
    <w:rsid w:val="00DC7767"/>
    <w:rsid w:val="00DE17EE"/>
    <w:rsid w:val="00DF341A"/>
    <w:rsid w:val="00ED5E68"/>
    <w:rsid w:val="00F051E5"/>
    <w:rsid w:val="00F131E4"/>
    <w:rsid w:val="00F25D23"/>
    <w:rsid w:val="00F33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Times New Roman"/>
      <w:b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77F1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260</Words>
  <Characters>1483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</cp:lastModifiedBy>
  <cp:revision>6</cp:revision>
  <cp:lastPrinted>2021-04-28T12:36:00Z</cp:lastPrinted>
  <dcterms:created xsi:type="dcterms:W3CDTF">2021-03-02T06:41:00Z</dcterms:created>
  <dcterms:modified xsi:type="dcterms:W3CDTF">2021-04-28T12:36:00Z</dcterms:modified>
</cp:coreProperties>
</file>