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69C" w:rsidRDefault="0019169C" w:rsidP="00FD1247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8"/>
          <w:szCs w:val="28"/>
        </w:rPr>
      </w:pPr>
    </w:p>
    <w:p w:rsidR="0019169C" w:rsidRPr="00DC6B4E" w:rsidRDefault="0019169C" w:rsidP="001E4636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b/>
          <w:sz w:val="28"/>
          <w:szCs w:val="28"/>
        </w:rPr>
      </w:pPr>
    </w:p>
    <w:p w:rsidR="0019169C" w:rsidRPr="00DC6B4E" w:rsidRDefault="0019169C" w:rsidP="00D67583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DC6B4E">
        <w:rPr>
          <w:rFonts w:ascii="Times New Roman" w:hAnsi="Times New Roman"/>
          <w:b/>
          <w:sz w:val="28"/>
          <w:szCs w:val="28"/>
          <w:lang w:eastAsia="en-US"/>
        </w:rPr>
        <w:t>Совет депутатов  Ардатовского сельского  поселения</w:t>
      </w:r>
    </w:p>
    <w:p w:rsidR="0019169C" w:rsidRPr="00DC6B4E" w:rsidRDefault="0019169C" w:rsidP="00D67583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C6B4E">
        <w:rPr>
          <w:rFonts w:ascii="Times New Roman" w:hAnsi="Times New Roman"/>
          <w:b/>
          <w:sz w:val="28"/>
          <w:szCs w:val="28"/>
          <w:lang w:eastAsia="en-US"/>
        </w:rPr>
        <w:t>Ардатовского муниципального района РМ</w:t>
      </w:r>
    </w:p>
    <w:p w:rsidR="0019169C" w:rsidRPr="00DC6B4E" w:rsidRDefault="0019169C" w:rsidP="00D67583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C6B4E">
        <w:rPr>
          <w:rFonts w:ascii="Times New Roman" w:hAnsi="Times New Roman"/>
          <w:b/>
          <w:sz w:val="28"/>
          <w:szCs w:val="28"/>
          <w:lang w:eastAsia="en-US"/>
        </w:rPr>
        <w:t>шестого созыва</w:t>
      </w:r>
    </w:p>
    <w:p w:rsidR="0019169C" w:rsidRPr="00DC6B4E" w:rsidRDefault="0019169C" w:rsidP="00D67583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C6B4E">
        <w:rPr>
          <w:rFonts w:ascii="Times New Roman" w:hAnsi="Times New Roman"/>
          <w:b/>
          <w:sz w:val="28"/>
          <w:szCs w:val="28"/>
          <w:lang w:eastAsia="en-US"/>
        </w:rPr>
        <w:t>пос.ст. Ардатов</w:t>
      </w:r>
    </w:p>
    <w:p w:rsidR="0019169C" w:rsidRPr="00DC6B4E" w:rsidRDefault="0019169C" w:rsidP="00D36619">
      <w:pPr>
        <w:widowControl w:val="0"/>
        <w:autoSpaceDE w:val="0"/>
        <w:autoSpaceDN w:val="0"/>
        <w:adjustRightInd w:val="0"/>
        <w:spacing w:after="0" w:line="216" w:lineRule="exact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19169C" w:rsidRPr="00DC6B4E" w:rsidRDefault="0019169C" w:rsidP="00D36619">
      <w:pPr>
        <w:widowControl w:val="0"/>
        <w:autoSpaceDE w:val="0"/>
        <w:autoSpaceDN w:val="0"/>
        <w:adjustRightInd w:val="0"/>
        <w:spacing w:after="0" w:line="216" w:lineRule="exact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19169C" w:rsidRPr="00DC6B4E" w:rsidRDefault="0019169C" w:rsidP="00D36619">
      <w:pPr>
        <w:widowControl w:val="0"/>
        <w:autoSpaceDE w:val="0"/>
        <w:autoSpaceDN w:val="0"/>
        <w:adjustRightInd w:val="0"/>
        <w:spacing w:after="0" w:line="278" w:lineRule="exact"/>
        <w:jc w:val="center"/>
        <w:rPr>
          <w:rFonts w:ascii="Times New Roman" w:hAnsi="Times New Roman"/>
          <w:b/>
          <w:sz w:val="28"/>
          <w:szCs w:val="28"/>
        </w:rPr>
      </w:pPr>
      <w:r w:rsidRPr="00DC6B4E">
        <w:rPr>
          <w:rFonts w:ascii="Times New Roman" w:hAnsi="Times New Roman"/>
          <w:b/>
          <w:sz w:val="28"/>
          <w:szCs w:val="28"/>
        </w:rPr>
        <w:t>РЕШЕНИЕ</w:t>
      </w:r>
    </w:p>
    <w:p w:rsidR="0019169C" w:rsidRPr="00DC6B4E" w:rsidRDefault="0019169C" w:rsidP="00D36619">
      <w:pPr>
        <w:widowControl w:val="0"/>
        <w:autoSpaceDE w:val="0"/>
        <w:autoSpaceDN w:val="0"/>
        <w:adjustRightInd w:val="0"/>
        <w:spacing w:after="0" w:line="278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19169C" w:rsidRPr="00DC6B4E" w:rsidRDefault="0019169C" w:rsidP="00D3661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b/>
          <w:sz w:val="28"/>
          <w:szCs w:val="28"/>
        </w:rPr>
      </w:pPr>
      <w:r w:rsidRPr="00DC6B4E">
        <w:rPr>
          <w:rFonts w:ascii="Times New Roman" w:hAnsi="Times New Roman"/>
          <w:b/>
          <w:sz w:val="28"/>
          <w:szCs w:val="28"/>
        </w:rPr>
        <w:t>от 23 июня 2021 года</w:t>
      </w:r>
      <w:r w:rsidRPr="00DC6B4E">
        <w:rPr>
          <w:rFonts w:ascii="Times New Roman" w:hAnsi="Times New Roman"/>
          <w:b/>
          <w:sz w:val="28"/>
          <w:szCs w:val="28"/>
        </w:rPr>
        <w:tab/>
        <w:t xml:space="preserve">           № 112 </w:t>
      </w:r>
    </w:p>
    <w:p w:rsidR="0019169C" w:rsidRDefault="0019169C" w:rsidP="00D3661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19169C" w:rsidRDefault="0019169C" w:rsidP="00D36619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19169C" w:rsidRPr="00DC6B4E" w:rsidRDefault="0019169C" w:rsidP="00FD1247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C6B4E">
        <w:rPr>
          <w:rFonts w:ascii="Times New Roman" w:hAnsi="Times New Roman"/>
          <w:b/>
          <w:sz w:val="28"/>
          <w:szCs w:val="28"/>
        </w:rPr>
        <w:t>О назначении выборов депутатов Совета депутатов Ардатовского сельского поселения Ардатовского  муниципального района Республики Мордовия седьмого созыва</w:t>
      </w:r>
    </w:p>
    <w:p w:rsidR="0019169C" w:rsidRDefault="0019169C" w:rsidP="00FD1247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9169C" w:rsidRDefault="0019169C" w:rsidP="00FD1247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9169C" w:rsidRDefault="0019169C" w:rsidP="00FD1247">
      <w:pPr>
        <w:widowControl w:val="0"/>
        <w:tabs>
          <w:tab w:val="left" w:pos="6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соответствии со статьей 10 Федерального закона «Об основных гарантиях избирательных прав и права на участие  в референдуме  граждан Российской Федерации», статьей 9 Закона Республики Мордовия «О выборах депутатов  представительных органов  муниципальных образований в Республике Мордовия», Совет депутатов Ардатовского сельского поселения Ардатовского муниципального района решил:</w:t>
      </w:r>
    </w:p>
    <w:p w:rsidR="0019169C" w:rsidRDefault="0019169C" w:rsidP="00FD1247">
      <w:pPr>
        <w:widowControl w:val="0"/>
        <w:tabs>
          <w:tab w:val="left" w:pos="6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Назначить выборы депутатов Совета депутатов Ардатовского сельского поселения Ардатовского муниципального района Республики Мордовия седьмого созыва на 19 сентября 2021 года.</w:t>
      </w:r>
    </w:p>
    <w:p w:rsidR="0019169C" w:rsidRDefault="0019169C" w:rsidP="00FD1247">
      <w:pPr>
        <w:widowControl w:val="0"/>
        <w:tabs>
          <w:tab w:val="left" w:pos="6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Настоящее решение вступает в силу после официального опубликования. </w:t>
      </w:r>
    </w:p>
    <w:p w:rsidR="0019169C" w:rsidRDefault="0019169C" w:rsidP="00D36619">
      <w:pPr>
        <w:widowControl w:val="0"/>
        <w:autoSpaceDE w:val="0"/>
        <w:autoSpaceDN w:val="0"/>
        <w:adjustRightInd w:val="0"/>
        <w:spacing w:after="0" w:line="278" w:lineRule="exact"/>
        <w:jc w:val="center"/>
        <w:rPr>
          <w:rFonts w:ascii="Times New Roman" w:hAnsi="Times New Roman"/>
          <w:sz w:val="28"/>
          <w:szCs w:val="28"/>
        </w:rPr>
      </w:pPr>
    </w:p>
    <w:p w:rsidR="0019169C" w:rsidRDefault="0019169C" w:rsidP="00D36619"/>
    <w:p w:rsidR="0019169C" w:rsidRDefault="0019169C" w:rsidP="00D36619"/>
    <w:p w:rsidR="0019169C" w:rsidRDefault="0019169C" w:rsidP="00922413">
      <w:pPr>
        <w:tabs>
          <w:tab w:val="left" w:pos="542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Ардатовского</w:t>
      </w:r>
      <w:r>
        <w:rPr>
          <w:rFonts w:ascii="Times New Roman" w:hAnsi="Times New Roman"/>
          <w:sz w:val="28"/>
          <w:szCs w:val="28"/>
        </w:rPr>
        <w:tab/>
      </w:r>
    </w:p>
    <w:p w:rsidR="0019169C" w:rsidRPr="00D36619" w:rsidRDefault="0019169C" w:rsidP="00922413">
      <w:pPr>
        <w:tabs>
          <w:tab w:val="left" w:pos="542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Н.И. Юдин</w:t>
      </w:r>
    </w:p>
    <w:p w:rsidR="0019169C" w:rsidRDefault="0019169C" w:rsidP="00D36619">
      <w:pPr>
        <w:spacing w:after="0" w:line="240" w:lineRule="auto"/>
      </w:pPr>
    </w:p>
    <w:p w:rsidR="0019169C" w:rsidRDefault="0019169C" w:rsidP="00D36619">
      <w:pPr>
        <w:spacing w:after="0"/>
      </w:pPr>
    </w:p>
    <w:p w:rsidR="0019169C" w:rsidRDefault="0019169C" w:rsidP="00D36619"/>
    <w:p w:rsidR="0019169C" w:rsidRDefault="0019169C" w:rsidP="00D36619"/>
    <w:p w:rsidR="0019169C" w:rsidRDefault="0019169C"/>
    <w:sectPr w:rsidR="0019169C" w:rsidSect="00A75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6619"/>
    <w:rsid w:val="0019169C"/>
    <w:rsid w:val="001E4636"/>
    <w:rsid w:val="00365B58"/>
    <w:rsid w:val="004D48C4"/>
    <w:rsid w:val="004F67C7"/>
    <w:rsid w:val="006A4CF0"/>
    <w:rsid w:val="008B4C25"/>
    <w:rsid w:val="00922413"/>
    <w:rsid w:val="00A753BF"/>
    <w:rsid w:val="00C7214E"/>
    <w:rsid w:val="00D36619"/>
    <w:rsid w:val="00D67583"/>
    <w:rsid w:val="00DC6B4E"/>
    <w:rsid w:val="00EE51B5"/>
    <w:rsid w:val="00FD1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3B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8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159</Words>
  <Characters>910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user</cp:lastModifiedBy>
  <cp:revision>6</cp:revision>
  <cp:lastPrinted>2021-06-29T12:39:00Z</cp:lastPrinted>
  <dcterms:created xsi:type="dcterms:W3CDTF">2021-06-23T07:30:00Z</dcterms:created>
  <dcterms:modified xsi:type="dcterms:W3CDTF">2021-06-29T12:39:00Z</dcterms:modified>
</cp:coreProperties>
</file>