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F96" w:rsidRDefault="00911F96" w:rsidP="00DE6D1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</w:p>
    <w:p w:rsidR="00911F96" w:rsidRDefault="00911F96" w:rsidP="00DE6D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911F96" w:rsidRDefault="00911F96" w:rsidP="00DE6D12">
      <w:pPr>
        <w:jc w:val="center"/>
        <w:rPr>
          <w:b/>
          <w:sz w:val="28"/>
          <w:szCs w:val="28"/>
        </w:rPr>
      </w:pPr>
    </w:p>
    <w:p w:rsidR="00911F96" w:rsidRDefault="00911F96" w:rsidP="00DE6D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911F96" w:rsidRDefault="00911F96" w:rsidP="00DE6D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СЕЛЬСКОГО ПОСЕЛЕНИЯ</w:t>
      </w:r>
    </w:p>
    <w:p w:rsidR="00911F96" w:rsidRDefault="00911F96" w:rsidP="00DE6D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 МУНИЦИПАЛЬНОГО РАЙОНА</w:t>
      </w:r>
    </w:p>
    <w:p w:rsidR="00911F96" w:rsidRDefault="00911F96" w:rsidP="00DE6D12">
      <w:pPr>
        <w:jc w:val="center"/>
        <w:rPr>
          <w:b/>
          <w:sz w:val="28"/>
          <w:szCs w:val="28"/>
        </w:rPr>
      </w:pPr>
    </w:p>
    <w:p w:rsidR="00911F96" w:rsidRDefault="00911F96" w:rsidP="00DE6D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11F96" w:rsidRDefault="00911F96" w:rsidP="002C22D2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____________________________________________________________________</w:t>
      </w:r>
    </w:p>
    <w:p w:rsidR="00911F96" w:rsidRPr="002C22D2" w:rsidRDefault="00911F96" w:rsidP="002C22D2">
      <w:pPr>
        <w:ind w:firstLine="540"/>
        <w:jc w:val="center"/>
        <w:rPr>
          <w:b/>
          <w:sz w:val="28"/>
          <w:szCs w:val="28"/>
        </w:rPr>
      </w:pPr>
    </w:p>
    <w:p w:rsidR="00911F96" w:rsidRPr="002C22D2" w:rsidRDefault="00911F96" w:rsidP="002C22D2">
      <w:pPr>
        <w:ind w:left="-540"/>
        <w:rPr>
          <w:b/>
          <w:color w:val="FF0000"/>
          <w:sz w:val="28"/>
          <w:szCs w:val="28"/>
        </w:rPr>
      </w:pPr>
      <w:r w:rsidRPr="002C22D2">
        <w:rPr>
          <w:b/>
          <w:sz w:val="28"/>
          <w:szCs w:val="28"/>
        </w:rPr>
        <w:t xml:space="preserve">  19 июля </w:t>
      </w:r>
      <w:smartTag w:uri="urn:schemas-microsoft-com:office:smarttags" w:element="metricconverter">
        <w:smartTagPr>
          <w:attr w:name="ProductID" w:val="2021 г"/>
        </w:smartTagPr>
        <w:r w:rsidRPr="002C22D2">
          <w:rPr>
            <w:b/>
            <w:sz w:val="28"/>
            <w:szCs w:val="28"/>
          </w:rPr>
          <w:t>2021 г</w:t>
        </w:r>
      </w:smartTag>
      <w:r w:rsidRPr="002C22D2">
        <w:rPr>
          <w:b/>
          <w:sz w:val="28"/>
          <w:szCs w:val="28"/>
        </w:rPr>
        <w:t xml:space="preserve">.                  </w:t>
      </w:r>
      <w:r>
        <w:rPr>
          <w:b/>
          <w:sz w:val="28"/>
          <w:szCs w:val="28"/>
        </w:rPr>
        <w:t xml:space="preserve">       </w:t>
      </w:r>
      <w:r w:rsidRPr="002C22D2">
        <w:rPr>
          <w:b/>
          <w:sz w:val="28"/>
          <w:szCs w:val="28"/>
        </w:rPr>
        <w:t xml:space="preserve">      пос.ст</w:t>
      </w:r>
      <w:r>
        <w:rPr>
          <w:b/>
          <w:sz w:val="28"/>
          <w:szCs w:val="28"/>
        </w:rPr>
        <w:t xml:space="preserve">. Ардатов                   </w:t>
      </w:r>
      <w:r w:rsidRPr="002C22D2">
        <w:rPr>
          <w:b/>
          <w:sz w:val="28"/>
          <w:szCs w:val="28"/>
        </w:rPr>
        <w:t xml:space="preserve">                   № 1</w:t>
      </w:r>
      <w:r>
        <w:rPr>
          <w:b/>
          <w:sz w:val="28"/>
          <w:szCs w:val="28"/>
        </w:rPr>
        <w:t>8</w:t>
      </w:r>
    </w:p>
    <w:p w:rsidR="00911F96" w:rsidRPr="002C22D2" w:rsidRDefault="00911F96" w:rsidP="002C22D2">
      <w:pPr>
        <w:jc w:val="both"/>
        <w:rPr>
          <w:b/>
          <w:sz w:val="28"/>
          <w:szCs w:val="28"/>
        </w:rPr>
      </w:pPr>
      <w:bookmarkStart w:id="0" w:name="_GoBack"/>
    </w:p>
    <w:p w:rsidR="00911F96" w:rsidRPr="002C22D2" w:rsidRDefault="00911F96" w:rsidP="002C22D2">
      <w:pPr>
        <w:ind w:left="-540"/>
        <w:jc w:val="both"/>
        <w:rPr>
          <w:b/>
          <w:sz w:val="28"/>
          <w:szCs w:val="28"/>
        </w:rPr>
      </w:pPr>
      <w:r w:rsidRPr="002C22D2">
        <w:rPr>
          <w:b/>
          <w:sz w:val="28"/>
          <w:szCs w:val="28"/>
        </w:rPr>
        <w:t xml:space="preserve"> О внесении изменении  постановление Администрации  Ардатовского сельского поселения Ардатовского муниципального района Республики Мордовия от 06.04.2016 г. № 7-а</w:t>
      </w:r>
      <w:r w:rsidRPr="002C22D2">
        <w:rPr>
          <w:b/>
          <w:bCs/>
          <w:iCs/>
          <w:sz w:val="28"/>
          <w:szCs w:val="28"/>
        </w:rPr>
        <w:t xml:space="preserve"> «</w:t>
      </w:r>
      <w:r w:rsidRPr="002C22D2">
        <w:rPr>
          <w:b/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Ардатовского сельского поселения» </w:t>
      </w:r>
    </w:p>
    <w:bookmarkEnd w:id="0"/>
    <w:p w:rsidR="00911F96" w:rsidRDefault="00911F96" w:rsidP="002C22D2">
      <w:pPr>
        <w:jc w:val="both"/>
        <w:rPr>
          <w:sz w:val="28"/>
          <w:szCs w:val="28"/>
        </w:rPr>
      </w:pPr>
    </w:p>
    <w:p w:rsidR="00911F96" w:rsidRPr="009D6BE7" w:rsidRDefault="00911F96" w:rsidP="009D6BE7">
      <w:pPr>
        <w:pStyle w:val="NoSpacing"/>
        <w:ind w:left="-567" w:firstLine="567"/>
        <w:jc w:val="both"/>
        <w:rPr>
          <w:sz w:val="28"/>
          <w:szCs w:val="28"/>
        </w:rPr>
      </w:pPr>
      <w:r w:rsidRPr="009D6BE7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9D6BE7">
          <w:rPr>
            <w:rStyle w:val="Hyperlink"/>
            <w:color w:val="auto"/>
            <w:sz w:val="28"/>
            <w:szCs w:val="28"/>
            <w:u w:val="none"/>
          </w:rPr>
          <w:t>закона</w:t>
        </w:r>
      </w:hyperlink>
      <w:r w:rsidRPr="009D6BE7"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Администрация </w:t>
      </w:r>
      <w:r>
        <w:rPr>
          <w:sz w:val="28"/>
          <w:szCs w:val="28"/>
        </w:rPr>
        <w:t>Ардатовского</w:t>
      </w:r>
      <w:r w:rsidRPr="009D6BE7">
        <w:rPr>
          <w:sz w:val="28"/>
          <w:szCs w:val="28"/>
        </w:rPr>
        <w:t xml:space="preserve"> сельского поселения Ардатовского муниципального района Республики Мордовия:</w:t>
      </w:r>
    </w:p>
    <w:p w:rsidR="00911F96" w:rsidRPr="00DE6D12" w:rsidRDefault="00911F96" w:rsidP="00DE6D12">
      <w:pPr>
        <w:pStyle w:val="NoSpacing"/>
        <w:ind w:left="-567" w:firstLine="567"/>
        <w:jc w:val="both"/>
        <w:rPr>
          <w:bCs/>
          <w:iCs/>
          <w:sz w:val="28"/>
          <w:szCs w:val="28"/>
        </w:rPr>
      </w:pPr>
      <w:r w:rsidRPr="009D6BE7">
        <w:rPr>
          <w:bCs/>
          <w:iCs/>
          <w:sz w:val="28"/>
          <w:szCs w:val="28"/>
        </w:rPr>
        <w:t xml:space="preserve">1. Внести в постановление администрации </w:t>
      </w:r>
      <w:r>
        <w:rPr>
          <w:bCs/>
          <w:iCs/>
          <w:sz w:val="28"/>
          <w:szCs w:val="28"/>
        </w:rPr>
        <w:t>Ардатовского</w:t>
      </w:r>
      <w:r w:rsidRPr="009D6BE7">
        <w:rPr>
          <w:bCs/>
          <w:iCs/>
          <w:sz w:val="28"/>
          <w:szCs w:val="28"/>
        </w:rPr>
        <w:t xml:space="preserve"> сельского</w:t>
      </w:r>
      <w:r>
        <w:rPr>
          <w:bCs/>
          <w:iCs/>
          <w:sz w:val="28"/>
          <w:szCs w:val="28"/>
        </w:rPr>
        <w:t xml:space="preserve"> поселения от 06.04.2016г. № 7-а</w:t>
      </w:r>
      <w:r w:rsidRPr="009D6BE7">
        <w:rPr>
          <w:bCs/>
          <w:iCs/>
          <w:sz w:val="28"/>
          <w:szCs w:val="28"/>
        </w:rPr>
        <w:t xml:space="preserve"> «</w:t>
      </w:r>
      <w:r w:rsidRPr="009D6BE7"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r>
        <w:rPr>
          <w:sz w:val="28"/>
          <w:szCs w:val="28"/>
        </w:rPr>
        <w:t>Ардатовского</w:t>
      </w:r>
      <w:r w:rsidRPr="009D6BE7">
        <w:rPr>
          <w:sz w:val="28"/>
          <w:szCs w:val="28"/>
        </w:rPr>
        <w:t xml:space="preserve"> сельского поселения» дополнив его  пунктом 3.1. </w:t>
      </w:r>
      <w:r>
        <w:rPr>
          <w:sz w:val="28"/>
          <w:szCs w:val="28"/>
        </w:rPr>
        <w:t xml:space="preserve">раздела 2 </w:t>
      </w:r>
      <w:r w:rsidRPr="009D6BE7">
        <w:rPr>
          <w:sz w:val="28"/>
          <w:szCs w:val="28"/>
        </w:rPr>
        <w:t>следующего содержания:</w:t>
      </w:r>
    </w:p>
    <w:p w:rsidR="00911F96" w:rsidRPr="009D6BE7" w:rsidRDefault="00911F96" w:rsidP="009D6BE7">
      <w:pPr>
        <w:pStyle w:val="NoSpacing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9D6BE7">
        <w:rPr>
          <w:sz w:val="28"/>
          <w:szCs w:val="28"/>
        </w:rPr>
        <w:t xml:space="preserve"> «3.1. запрещается требовать  от заявителя </w:t>
      </w:r>
      <w:r w:rsidRPr="009D6BE7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законами».</w:t>
      </w:r>
    </w:p>
    <w:p w:rsidR="00911F96" w:rsidRPr="009D6BE7" w:rsidRDefault="00911F96" w:rsidP="009D6BE7">
      <w:pPr>
        <w:pStyle w:val="NoSpacing"/>
        <w:ind w:left="-567" w:firstLine="567"/>
        <w:jc w:val="both"/>
        <w:rPr>
          <w:sz w:val="28"/>
          <w:szCs w:val="28"/>
        </w:rPr>
      </w:pPr>
      <w:r w:rsidRPr="009D6BE7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911F96" w:rsidRDefault="00911F96" w:rsidP="00DE6D12">
      <w:pPr>
        <w:pStyle w:val="NoSpacing"/>
        <w:jc w:val="both"/>
        <w:rPr>
          <w:sz w:val="28"/>
          <w:szCs w:val="28"/>
        </w:rPr>
      </w:pPr>
    </w:p>
    <w:p w:rsidR="00911F96" w:rsidRPr="003631E4" w:rsidRDefault="00911F96" w:rsidP="003631E4">
      <w:pPr>
        <w:pStyle w:val="NoSpacing"/>
        <w:ind w:left="-567" w:firstLine="567"/>
        <w:jc w:val="both"/>
        <w:rPr>
          <w:sz w:val="28"/>
          <w:szCs w:val="28"/>
        </w:rPr>
      </w:pPr>
    </w:p>
    <w:p w:rsidR="00911F96" w:rsidRPr="00105E5E" w:rsidRDefault="00911F96" w:rsidP="00105E5E">
      <w:pPr>
        <w:pStyle w:val="NoSpacing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Ардатовского</w:t>
      </w:r>
      <w:r w:rsidRPr="003631E4">
        <w:rPr>
          <w:sz w:val="28"/>
          <w:szCs w:val="28"/>
        </w:rPr>
        <w:t xml:space="preserve"> сельского поселения                             </w:t>
      </w:r>
      <w:r>
        <w:rPr>
          <w:sz w:val="28"/>
          <w:szCs w:val="28"/>
        </w:rPr>
        <w:t xml:space="preserve">   Н.И. Юдин</w:t>
      </w:r>
    </w:p>
    <w:sectPr w:rsidR="00911F96" w:rsidRPr="00105E5E" w:rsidSect="00DE6D12">
      <w:pgSz w:w="11906" w:h="16838"/>
      <w:pgMar w:top="54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304B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1528"/>
    <w:rsid w:val="001D431B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C22D2"/>
    <w:rsid w:val="002E0C38"/>
    <w:rsid w:val="002E14EA"/>
    <w:rsid w:val="002E2A7D"/>
    <w:rsid w:val="002E524B"/>
    <w:rsid w:val="002F211D"/>
    <w:rsid w:val="002F693B"/>
    <w:rsid w:val="00305941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526ED"/>
    <w:rsid w:val="003631E4"/>
    <w:rsid w:val="00364FC3"/>
    <w:rsid w:val="0036554B"/>
    <w:rsid w:val="003659EA"/>
    <w:rsid w:val="00377BC5"/>
    <w:rsid w:val="003A067C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12A8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C11AB"/>
    <w:rsid w:val="006D15A4"/>
    <w:rsid w:val="006D5D43"/>
    <w:rsid w:val="006E77F6"/>
    <w:rsid w:val="006F58B6"/>
    <w:rsid w:val="006F5A6D"/>
    <w:rsid w:val="0070134B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85573"/>
    <w:rsid w:val="007972CE"/>
    <w:rsid w:val="007A316D"/>
    <w:rsid w:val="007A50E4"/>
    <w:rsid w:val="007E61AC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1F96"/>
    <w:rsid w:val="00912649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BE7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1591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16D9"/>
    <w:rsid w:val="00DA44DE"/>
    <w:rsid w:val="00DA7DE1"/>
    <w:rsid w:val="00DB1F95"/>
    <w:rsid w:val="00DB357F"/>
    <w:rsid w:val="00DD2A16"/>
    <w:rsid w:val="00DD2CC8"/>
    <w:rsid w:val="00DE09C9"/>
    <w:rsid w:val="00DE6D12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4EAF"/>
    <w:rsid w:val="00F37D15"/>
    <w:rsid w:val="00F43803"/>
    <w:rsid w:val="00F46BEF"/>
    <w:rsid w:val="00F6013F"/>
    <w:rsid w:val="00F74E80"/>
    <w:rsid w:val="00F94AE1"/>
    <w:rsid w:val="00F9586C"/>
    <w:rsid w:val="00FC09D6"/>
    <w:rsid w:val="00FC27F7"/>
    <w:rsid w:val="00FC32A0"/>
    <w:rsid w:val="00FC434E"/>
    <w:rsid w:val="00FC4C77"/>
    <w:rsid w:val="00FC66BD"/>
    <w:rsid w:val="00FC6BDE"/>
    <w:rsid w:val="00FD0256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A0FA7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Normal"/>
    <w:uiPriority w:val="99"/>
    <w:rsid w:val="004A0FA7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11">
    <w:name w:val="Заголовок 11"/>
    <w:next w:val="Normal"/>
    <w:uiPriority w:val="99"/>
    <w:rsid w:val="0008304B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361</Words>
  <Characters>2062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</cp:lastModifiedBy>
  <cp:revision>4</cp:revision>
  <cp:lastPrinted>2021-06-24T09:08:00Z</cp:lastPrinted>
  <dcterms:created xsi:type="dcterms:W3CDTF">2021-06-10T11:32:00Z</dcterms:created>
  <dcterms:modified xsi:type="dcterms:W3CDTF">2021-07-26T10:09:00Z</dcterms:modified>
</cp:coreProperties>
</file>