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Проект</w:t>
      </w: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АДМИНИСТРАЦИЯ</w:t>
      </w: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Pr="00E93DC2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ПОСТАНОВЛЕНИЕ</w:t>
      </w:r>
    </w:p>
    <w:p w:rsidR="003A09CB" w:rsidRPr="00E93DC2" w:rsidRDefault="003A09CB" w:rsidP="00DD03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</w:t>
      </w:r>
      <w:r w:rsidRPr="00E93DC2">
        <w:rPr>
          <w:rFonts w:ascii="Times New Roman" w:hAnsi="Times New Roman"/>
          <w:b/>
          <w:sz w:val="28"/>
          <w:szCs w:val="28"/>
        </w:rPr>
        <w:t>_______________________________________</w:t>
      </w:r>
    </w:p>
    <w:p w:rsidR="003A09CB" w:rsidRPr="00E93DC2" w:rsidRDefault="003A09CB" w:rsidP="00DD03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09CB" w:rsidRPr="00E93DC2" w:rsidRDefault="003A09CB" w:rsidP="00DD03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от _________________ 2021г.                     пос.ст. Ардатов                                    №                                                                                          </w:t>
      </w:r>
    </w:p>
    <w:p w:rsidR="003A09CB" w:rsidRPr="00FE11E1" w:rsidRDefault="003A09CB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A09CB" w:rsidRPr="00FE11E1" w:rsidRDefault="003A09CB" w:rsidP="00FC3A6A">
      <w:pPr>
        <w:pStyle w:val="NoSpacing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color w:val="000000"/>
          <w:sz w:val="28"/>
          <w:szCs w:val="28"/>
        </w:rPr>
        <w:t>Ардатовском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3A09CB" w:rsidRPr="00FE11E1" w:rsidRDefault="003A09CB" w:rsidP="00FC3A6A">
      <w:pPr>
        <w:pStyle w:val="NoSpacing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2021 – 2025 годы»</w:t>
      </w:r>
    </w:p>
    <w:p w:rsidR="003A09CB" w:rsidRPr="00FE11E1" w:rsidRDefault="003A09CB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A09CB" w:rsidRPr="00FE11E1" w:rsidRDefault="003A09CB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3A09CB" w:rsidRPr="00FE11E1" w:rsidRDefault="003A09CB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Ардатовском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2021 – 2025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3A09CB" w:rsidRPr="00FE11E1" w:rsidRDefault="003A09CB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/>
          <w:sz w:val="28"/>
          <w:szCs w:val="28"/>
        </w:rPr>
        <w:t xml:space="preserve"> 1</w:t>
      </w:r>
      <w:r w:rsidRPr="00FE11E1">
        <w:rPr>
          <w:rFonts w:ascii="Times New Roman" w:hAnsi="Times New Roman"/>
          <w:sz w:val="28"/>
          <w:szCs w:val="28"/>
        </w:rPr>
        <w:t>.</w:t>
      </w:r>
    </w:p>
    <w:p w:rsidR="003A09CB" w:rsidRPr="003E4EAD" w:rsidRDefault="003A09CB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3A09CB" w:rsidRPr="00FE11E1" w:rsidRDefault="003A09CB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3A09CB" w:rsidRPr="00FE11E1" w:rsidRDefault="003A09CB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3A09CB" w:rsidRPr="00FE11E1" w:rsidRDefault="003A09CB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3A09CB" w:rsidRPr="00FE11E1" w:rsidRDefault="003A09CB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3A09CB" w:rsidRPr="00FE11E1" w:rsidRDefault="003A09CB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Н.И. Юдин</w:t>
      </w:r>
    </w:p>
    <w:p w:rsidR="003A09CB" w:rsidRPr="00FE11E1" w:rsidRDefault="003A09CB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3A09CB" w:rsidRDefault="003A09CB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A09CB" w:rsidRDefault="003A09C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3A09CB" w:rsidRDefault="003A09C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3A09CB" w:rsidRDefault="003A09C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3A09CB" w:rsidRDefault="003A09C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3A09CB" w:rsidRDefault="003A09C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3A09CB" w:rsidRPr="00420110" w:rsidRDefault="003A09CB" w:rsidP="00FC3A6A">
      <w:pPr>
        <w:spacing w:after="0"/>
        <w:ind w:firstLine="709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420110">
        <w:rPr>
          <w:rFonts w:ascii="Times New Roman" w:hAnsi="Times New Roman"/>
        </w:rPr>
        <w:t>Утверждена</w:t>
      </w:r>
    </w:p>
    <w:p w:rsidR="003A09CB" w:rsidRPr="00420110" w:rsidRDefault="003A09CB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3A09CB" w:rsidRPr="00420110" w:rsidRDefault="003A09CB" w:rsidP="00FC3A6A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3A09CB" w:rsidRPr="00420110" w:rsidRDefault="003A09CB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        г. №  </w:t>
      </w:r>
    </w:p>
    <w:p w:rsidR="003A09CB" w:rsidRPr="00420110" w:rsidRDefault="003A09CB" w:rsidP="00F71456">
      <w:pPr>
        <w:spacing w:after="0"/>
        <w:rPr>
          <w:rFonts w:ascii="Times New Roman" w:hAnsi="Times New Roman"/>
        </w:rPr>
      </w:pPr>
    </w:p>
    <w:p w:rsidR="003A09CB" w:rsidRPr="00420110" w:rsidRDefault="003A09CB" w:rsidP="00FC3A6A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3A09CB" w:rsidRPr="00F71456" w:rsidRDefault="003A09CB" w:rsidP="00F71456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>Комплексные меры по профилактике т</w:t>
      </w:r>
      <w:r>
        <w:rPr>
          <w:rFonts w:ascii="Times New Roman" w:hAnsi="Times New Roman"/>
          <w:color w:val="000000"/>
        </w:rPr>
        <w:t>ерроризма и экстремизма в Ардато</w:t>
      </w:r>
      <w:r w:rsidRPr="00420110">
        <w:rPr>
          <w:rFonts w:ascii="Times New Roman" w:hAnsi="Times New Roman"/>
          <w:color w:val="000000"/>
        </w:rPr>
        <w:t>вском сельском поселении Ардатовского муниципального района Республики Мордовия на 2021 – 2025 годы</w:t>
      </w:r>
      <w:r w:rsidRPr="00420110">
        <w:rPr>
          <w:rFonts w:ascii="Times New Roman" w:hAnsi="Times New Roman"/>
        </w:rPr>
        <w:t>»</w:t>
      </w:r>
    </w:p>
    <w:p w:rsidR="003A09CB" w:rsidRPr="00420110" w:rsidRDefault="003A09CB" w:rsidP="00FC3A6A">
      <w:pPr>
        <w:spacing w:after="0"/>
        <w:rPr>
          <w:rFonts w:ascii="Times New Roman" w:hAnsi="Times New Roman"/>
        </w:rPr>
      </w:pPr>
    </w:p>
    <w:p w:rsidR="003A09CB" w:rsidRPr="00420110" w:rsidRDefault="003A09CB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3A09CB" w:rsidRPr="00420110" w:rsidRDefault="003A09CB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3A09CB" w:rsidRPr="00F71456" w:rsidRDefault="003A09CB" w:rsidP="00F71456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b/>
        </w:rPr>
        <w:t>Ардатовском</w:t>
      </w:r>
      <w:r w:rsidRPr="00420110">
        <w:rPr>
          <w:rFonts w:ascii="Times New Roman" w:hAnsi="Times New Roman"/>
          <w:b/>
        </w:rPr>
        <w:t xml:space="preserve"> сельском поселении Ардатовского муниципального района Республики Мордовия на 2021 – 2025 годы»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3A09CB" w:rsidRPr="00420110" w:rsidRDefault="003A09CB" w:rsidP="00335770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r>
              <w:rPr>
                <w:rFonts w:ascii="Times New Roman" w:hAnsi="Times New Roman"/>
              </w:rPr>
              <w:t>Ардатовском</w:t>
            </w:r>
            <w:r w:rsidRPr="00420110">
              <w:rPr>
                <w:rFonts w:ascii="Times New Roman" w:hAnsi="Times New Roman"/>
              </w:rPr>
              <w:t xml:space="preserve"> сельском поселении Ардатовского муниципального района Республики Мордовия на 2021 – 2025 годы»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Цели программы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годы.</w:t>
            </w:r>
          </w:p>
          <w:p w:rsidR="003A09CB" w:rsidRPr="00420110" w:rsidRDefault="003A09CB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3A09CB" w:rsidRPr="00420110" w:rsidRDefault="003A09C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3A09CB" w:rsidRPr="00420110" w:rsidRDefault="003A09CB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3A09CB" w:rsidRPr="00420110" w:rsidRDefault="003A09CB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3A09CB" w:rsidRPr="00420110" w:rsidRDefault="003A09CB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3A09CB" w:rsidRPr="00420110" w:rsidRDefault="003A09CB" w:rsidP="00335770">
            <w:pPr>
              <w:pStyle w:val="NoSpacing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3A09CB" w:rsidRPr="00420110" w:rsidRDefault="003A09CB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bCs/>
                <w:iCs/>
              </w:rPr>
              <w:t xml:space="preserve"> </w:t>
            </w:r>
          </w:p>
          <w:p w:rsidR="003A09CB" w:rsidRPr="00420110" w:rsidRDefault="003A09C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2021 – исходя из реальных возможностей бюджета</w:t>
            </w:r>
          </w:p>
          <w:p w:rsidR="003A09CB" w:rsidRPr="00420110" w:rsidRDefault="003A09C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2022 – исходя из реальных возможностей бюджета</w:t>
            </w:r>
          </w:p>
          <w:p w:rsidR="003A09CB" w:rsidRPr="00420110" w:rsidRDefault="003A09C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2023 - исходя из реальных возможностей бюджета</w:t>
            </w:r>
          </w:p>
          <w:p w:rsidR="003A09CB" w:rsidRPr="00420110" w:rsidRDefault="003A09C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2024 - исходя из реальных возможностей бюджета</w:t>
            </w:r>
          </w:p>
          <w:p w:rsidR="003A09CB" w:rsidRPr="00420110" w:rsidRDefault="003A09CB" w:rsidP="00335770">
            <w:pPr>
              <w:pStyle w:val="1"/>
              <w:jc w:val="both"/>
            </w:pPr>
            <w:r w:rsidRPr="00420110">
              <w:rPr>
                <w:rFonts w:ascii="Times New Roman" w:hAnsi="Times New Roman"/>
                <w:bCs/>
                <w:iCs/>
              </w:rPr>
              <w:t>2025 - исходя из реальных возможностей бюджета</w:t>
            </w:r>
            <w:r w:rsidRPr="00420110">
              <w:t xml:space="preserve"> </w:t>
            </w:r>
          </w:p>
          <w:p w:rsidR="003A09CB" w:rsidRPr="00420110" w:rsidRDefault="003A09CB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3A09CB" w:rsidRPr="00420110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Управление программой и контроль за её реализацией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Контроль за выполнением настоящей Программы  осуществляет 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3A09C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Разработчик</w:t>
            </w:r>
          </w:p>
          <w:p w:rsidR="003A09CB" w:rsidRPr="00420110" w:rsidRDefault="003A09C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3A09CB" w:rsidRPr="00420110" w:rsidRDefault="003A09CB" w:rsidP="00FC3A6A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поселении.   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3A09CB" w:rsidRDefault="003A09CB" w:rsidP="00F71456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3A09CB" w:rsidRPr="00420110" w:rsidRDefault="003A09CB" w:rsidP="00F71456">
      <w:pPr>
        <w:spacing w:after="0"/>
        <w:ind w:firstLine="709"/>
        <w:jc w:val="both"/>
        <w:rPr>
          <w:rFonts w:ascii="Times New Roman" w:hAnsi="Times New Roman"/>
        </w:rPr>
      </w:pPr>
    </w:p>
    <w:p w:rsidR="003A09CB" w:rsidRPr="00420110" w:rsidRDefault="003A09C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анализ и учет опыта борьбы с терроризмом;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Противодействие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предупреждение (профилактика) терроризма;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3A09CB" w:rsidRPr="00420110" w:rsidRDefault="003A09C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3A09CB" w:rsidRPr="00420110" w:rsidRDefault="003A09C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утверждение концепции многокультурности и многоукладности российской жизни;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3A09CB" w:rsidRPr="00420110" w:rsidRDefault="003A09CB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3A09CB" w:rsidRPr="00420110" w:rsidRDefault="003A09CB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включая организацию управления программой и контроль за ходом её реализации.</w:t>
      </w:r>
    </w:p>
    <w:p w:rsidR="003A09CB" w:rsidRPr="00420110" w:rsidRDefault="003A09CB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Контроль за реализацией программы осуществляет администрация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3A09CB" w:rsidRPr="00420110" w:rsidRDefault="003A09C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6 Кадровая политика противодействия терроризму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3A09CB" w:rsidRPr="00420110" w:rsidRDefault="003A09CB" w:rsidP="00FC3A6A">
      <w:pPr>
        <w:ind w:firstLine="709"/>
        <w:jc w:val="center"/>
        <w:rPr>
          <w:rFonts w:ascii="Times New Roman" w:hAnsi="Times New Roman"/>
        </w:rPr>
      </w:pPr>
    </w:p>
    <w:p w:rsidR="003A09CB" w:rsidRPr="00420110" w:rsidRDefault="003A09CB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района Республики Мордовия на 2021 – 2025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3A09CB" w:rsidRPr="00420110" w:rsidTr="00335770">
        <w:trPr>
          <w:trHeight w:val="1197"/>
        </w:trPr>
        <w:tc>
          <w:tcPr>
            <w:tcW w:w="675" w:type="dxa"/>
          </w:tcPr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№ п/п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3A09CB" w:rsidRPr="00420110" w:rsidTr="00335770">
        <w:tc>
          <w:tcPr>
            <w:tcW w:w="10149" w:type="dxa"/>
            <w:gridSpan w:val="6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  <w:p w:rsidR="003A09CB" w:rsidRPr="00420110" w:rsidRDefault="003A09CB" w:rsidP="003357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Ардатовская</w:t>
            </w:r>
            <w:r w:rsidRPr="00420110">
              <w:rPr>
                <w:rFonts w:ascii="Times New Roman" w:hAnsi="Times New Roman"/>
              </w:rPr>
              <w:t xml:space="preserve"> сельская библиотека библиотека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Ардатовская</w:t>
            </w:r>
            <w:r w:rsidRPr="00420110">
              <w:rPr>
                <w:b w:val="0"/>
                <w:sz w:val="22"/>
                <w:szCs w:val="22"/>
              </w:rPr>
              <w:t xml:space="preserve"> сельская библиотека библиотека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3A09CB" w:rsidRPr="00420110" w:rsidRDefault="003A09CB" w:rsidP="007A1E2C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 2021-2025 гг.</w:t>
            </w: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7A1E2C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r>
              <w:rPr>
                <w:b w:val="0"/>
                <w:sz w:val="22"/>
                <w:szCs w:val="22"/>
              </w:rPr>
              <w:t>Ардатовского</w:t>
            </w:r>
            <w:r w:rsidRPr="00420110">
              <w:rPr>
                <w:b w:val="0"/>
                <w:sz w:val="22"/>
                <w:szCs w:val="22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3A09CB" w:rsidRPr="00420110" w:rsidRDefault="003A09CB" w:rsidP="007A1E2C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Ежегодно, 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Бюджет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3A09CB" w:rsidRPr="00420110" w:rsidRDefault="003A09C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3A09CB" w:rsidRPr="00420110" w:rsidRDefault="003A09CB" w:rsidP="007A1E2C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2021-2025 гг. 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2021-2025 гг. (1раз в полугодие)  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 мере необходи-мости, но не реже 2 –х раз в год</w:t>
            </w:r>
          </w:p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(2021-2025 гг.)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3A09CB" w:rsidRPr="00420110" w:rsidRDefault="003A09C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3A09CB" w:rsidRPr="00420110" w:rsidTr="00335770">
        <w:tc>
          <w:tcPr>
            <w:tcW w:w="10149" w:type="dxa"/>
            <w:gridSpan w:val="6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2. </w:t>
            </w:r>
            <w:r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3A09CB" w:rsidRPr="00420110" w:rsidTr="00335770">
        <w:tc>
          <w:tcPr>
            <w:tcW w:w="67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3A09CB" w:rsidRPr="00420110" w:rsidRDefault="003A09C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3A09CB" w:rsidRPr="00420110" w:rsidRDefault="003A09C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3A09CB" w:rsidRPr="00420110" w:rsidRDefault="003A09C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3A09CB" w:rsidRPr="00420110" w:rsidRDefault="003A09CB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3A09CB" w:rsidRPr="00420110" w:rsidRDefault="003A09C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района Республики Мордовия на 2021 – 2025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3A09CB" w:rsidRPr="00420110" w:rsidRDefault="003A09C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3A09CB" w:rsidRDefault="003A09CB" w:rsidP="00F71456">
      <w:pPr>
        <w:spacing w:after="0"/>
        <w:outlineLvl w:val="0"/>
        <w:rPr>
          <w:rFonts w:ascii="Times New Roman" w:hAnsi="Times New Roman"/>
        </w:rPr>
      </w:pPr>
    </w:p>
    <w:p w:rsidR="003A09CB" w:rsidRDefault="003A09CB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3A09CB" w:rsidRPr="00420110" w:rsidRDefault="003A09CB" w:rsidP="00FC3A6A">
      <w:pPr>
        <w:spacing w:after="0"/>
        <w:jc w:val="right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Приложение № 1</w:t>
      </w:r>
    </w:p>
    <w:p w:rsidR="003A09CB" w:rsidRPr="00420110" w:rsidRDefault="003A09CB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к  постановлению администрации</w:t>
      </w:r>
    </w:p>
    <w:p w:rsidR="003A09CB" w:rsidRPr="00420110" w:rsidRDefault="003A09CB" w:rsidP="00FC3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3A09CB" w:rsidRPr="00420110" w:rsidRDefault="003A09CB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г. №    </w:t>
      </w:r>
    </w:p>
    <w:p w:rsidR="003A09CB" w:rsidRPr="00420110" w:rsidRDefault="003A09CB" w:rsidP="00F71456">
      <w:pPr>
        <w:spacing w:after="0"/>
        <w:rPr>
          <w:rFonts w:ascii="Times New Roman" w:hAnsi="Times New Roman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420110">
        <w:rPr>
          <w:sz w:val="22"/>
          <w:szCs w:val="22"/>
        </w:rPr>
        <w:t xml:space="preserve">в </w:t>
      </w:r>
      <w:r>
        <w:rPr>
          <w:sz w:val="22"/>
          <w:szCs w:val="22"/>
        </w:rPr>
        <w:t>Ардатовском</w:t>
      </w:r>
      <w:r w:rsidRPr="00420110">
        <w:rPr>
          <w:sz w:val="22"/>
          <w:szCs w:val="22"/>
        </w:rPr>
        <w:t xml:space="preserve"> сельском поселении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Председатель комиссии: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Юдин Н.И.</w:t>
      </w:r>
      <w:r w:rsidRPr="00420110">
        <w:rPr>
          <w:sz w:val="22"/>
          <w:szCs w:val="22"/>
        </w:rPr>
        <w:t xml:space="preserve"> -  Глава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420110">
        <w:rPr>
          <w:b/>
          <w:sz w:val="22"/>
          <w:szCs w:val="22"/>
        </w:rPr>
        <w:t>Заместитель председателя комиссии: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Князькина Н.В.</w:t>
      </w:r>
      <w:r w:rsidRPr="00420110">
        <w:rPr>
          <w:sz w:val="22"/>
          <w:szCs w:val="22"/>
        </w:rPr>
        <w:t xml:space="preserve"> – зам. главы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Секретарь комиссии:</w:t>
      </w:r>
    </w:p>
    <w:p w:rsidR="003A09CB" w:rsidRPr="00420110" w:rsidRDefault="003A09CB" w:rsidP="00F71456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Черемшанова О.Г. </w:t>
      </w:r>
      <w:r w:rsidRPr="00420110">
        <w:rPr>
          <w:sz w:val="22"/>
          <w:szCs w:val="22"/>
        </w:rPr>
        <w:t xml:space="preserve">- 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Члены комиссии:</w:t>
      </w:r>
      <w:bookmarkStart w:id="0" w:name="_GoBack"/>
      <w:bookmarkEnd w:id="0"/>
    </w:p>
    <w:p w:rsidR="003A09CB" w:rsidRPr="00420110" w:rsidRDefault="003A09CB" w:rsidP="006F62C4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Макаров Г.А. </w:t>
      </w:r>
      <w:r w:rsidRPr="00420110">
        <w:rPr>
          <w:sz w:val="22"/>
          <w:szCs w:val="22"/>
        </w:rPr>
        <w:t xml:space="preserve">-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Тюгашкин И.Н</w:t>
      </w:r>
      <w:r w:rsidRPr="0042011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420110">
        <w:rPr>
          <w:sz w:val="22"/>
          <w:szCs w:val="22"/>
        </w:rPr>
        <w:t>– участковый уполномоченный ММО МВД России «Ардатовский» (по согласованию)</w:t>
      </w: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3A09CB" w:rsidRPr="00420110" w:rsidRDefault="003A09CB" w:rsidP="00FC3A6A">
      <w:pPr>
        <w:spacing w:after="0"/>
        <w:rPr>
          <w:rFonts w:ascii="Times New Roman" w:hAnsi="Times New Roman"/>
        </w:rPr>
      </w:pPr>
    </w:p>
    <w:p w:rsidR="003A09CB" w:rsidRPr="00420110" w:rsidRDefault="003A09C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3A09CB" w:rsidRPr="00420110" w:rsidRDefault="003A09CB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3A09CB" w:rsidRPr="00420110" w:rsidRDefault="003A09CB" w:rsidP="00FC3A6A"/>
    <w:p w:rsidR="003A09CB" w:rsidRPr="00420110" w:rsidRDefault="003A09CB">
      <w:r w:rsidRPr="00420110">
        <w:t xml:space="preserve">   </w:t>
      </w:r>
    </w:p>
    <w:sectPr w:rsidR="003A09CB" w:rsidRPr="00420110" w:rsidSect="00F71456">
      <w:pgSz w:w="11906" w:h="16838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1DD2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07FE2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A09CB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1643"/>
    <w:rsid w:val="00691A4A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33E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27AA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0386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93DC2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1456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12</Pages>
  <Words>4517</Words>
  <Characters>25751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5</cp:revision>
  <cp:lastPrinted>2021-07-06T09:40:00Z</cp:lastPrinted>
  <dcterms:created xsi:type="dcterms:W3CDTF">2021-06-24T10:02:00Z</dcterms:created>
  <dcterms:modified xsi:type="dcterms:W3CDTF">2021-07-06T09:41:00Z</dcterms:modified>
</cp:coreProperties>
</file>