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898" w:rsidRDefault="00BB4898" w:rsidP="00005A38">
      <w:pPr>
        <w:jc w:val="center"/>
        <w:rPr>
          <w:b/>
          <w:sz w:val="28"/>
          <w:szCs w:val="28"/>
        </w:rPr>
      </w:pPr>
    </w:p>
    <w:p w:rsidR="00BB4898" w:rsidRDefault="00BB4898" w:rsidP="00005A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BB4898" w:rsidRDefault="00BB4898" w:rsidP="00005A38">
      <w:pPr>
        <w:jc w:val="center"/>
        <w:rPr>
          <w:b/>
          <w:sz w:val="28"/>
          <w:szCs w:val="28"/>
        </w:rPr>
      </w:pPr>
    </w:p>
    <w:p w:rsidR="00BB4898" w:rsidRDefault="00BB4898" w:rsidP="00005A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BB4898" w:rsidRDefault="00BB4898" w:rsidP="00005A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СЕЛЬСКОГО ПОСЕЛЕНИЯ</w:t>
      </w:r>
    </w:p>
    <w:p w:rsidR="00BB4898" w:rsidRDefault="00BB4898" w:rsidP="00005A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 МУНИЦИПАЛЬНОГО РАЙОНА</w:t>
      </w:r>
    </w:p>
    <w:p w:rsidR="00BB4898" w:rsidRDefault="00BB4898" w:rsidP="00005A38">
      <w:pPr>
        <w:jc w:val="center"/>
        <w:rPr>
          <w:b/>
          <w:sz w:val="28"/>
          <w:szCs w:val="28"/>
        </w:rPr>
      </w:pPr>
    </w:p>
    <w:p w:rsidR="00BB4898" w:rsidRDefault="00BB4898" w:rsidP="00005A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B4898" w:rsidRDefault="00BB4898" w:rsidP="00005A38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__________________________________________________________________</w:t>
      </w:r>
    </w:p>
    <w:p w:rsidR="00BB4898" w:rsidRDefault="00BB4898" w:rsidP="00005A38">
      <w:pPr>
        <w:jc w:val="center"/>
        <w:rPr>
          <w:sz w:val="28"/>
          <w:szCs w:val="28"/>
        </w:rPr>
      </w:pPr>
    </w:p>
    <w:p w:rsidR="00BB4898" w:rsidRPr="009840AB" w:rsidRDefault="00BB4898" w:rsidP="00351664">
      <w:pPr>
        <w:ind w:left="-567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</w:t>
      </w:r>
      <w:r w:rsidRPr="009840AB">
        <w:rPr>
          <w:rFonts w:cs="Tahoma"/>
          <w:b/>
          <w:sz w:val="28"/>
          <w:szCs w:val="28"/>
        </w:rPr>
        <w:t>от</w:t>
      </w:r>
      <w:r>
        <w:rPr>
          <w:rFonts w:cs="Tahoma"/>
          <w:b/>
          <w:sz w:val="28"/>
          <w:szCs w:val="28"/>
        </w:rPr>
        <w:t xml:space="preserve">  18 августа  </w:t>
      </w:r>
      <w:r w:rsidRPr="009840AB">
        <w:rPr>
          <w:rFonts w:cs="Tahoma"/>
          <w:b/>
          <w:sz w:val="28"/>
          <w:szCs w:val="28"/>
        </w:rPr>
        <w:t>2021</w:t>
      </w:r>
      <w:r>
        <w:rPr>
          <w:rFonts w:cs="Tahoma"/>
          <w:b/>
          <w:sz w:val="28"/>
          <w:szCs w:val="28"/>
        </w:rPr>
        <w:t xml:space="preserve">г.                       </w:t>
      </w:r>
      <w:r w:rsidRPr="009840AB">
        <w:rPr>
          <w:rFonts w:cs="Tahoma"/>
          <w:b/>
          <w:sz w:val="28"/>
          <w:szCs w:val="28"/>
        </w:rPr>
        <w:t xml:space="preserve">  пос.ст. Ардатов        </w:t>
      </w:r>
      <w:r>
        <w:rPr>
          <w:rFonts w:cs="Tahoma"/>
          <w:b/>
          <w:sz w:val="28"/>
          <w:szCs w:val="28"/>
        </w:rPr>
        <w:t xml:space="preserve">              </w:t>
      </w:r>
      <w:r w:rsidRPr="009840AB">
        <w:rPr>
          <w:rFonts w:cs="Tahoma"/>
          <w:b/>
          <w:sz w:val="28"/>
          <w:szCs w:val="28"/>
        </w:rPr>
        <w:t xml:space="preserve">         №</w:t>
      </w:r>
      <w:r>
        <w:rPr>
          <w:rFonts w:cs="Tahoma"/>
          <w:b/>
          <w:sz w:val="28"/>
          <w:szCs w:val="28"/>
        </w:rPr>
        <w:t xml:space="preserve"> 29а</w:t>
      </w:r>
    </w:p>
    <w:p w:rsidR="00BB4898" w:rsidRDefault="00BB4898" w:rsidP="003631E4">
      <w:pPr>
        <w:ind w:left="-567"/>
        <w:jc w:val="center"/>
      </w:pPr>
    </w:p>
    <w:p w:rsidR="00BB4898" w:rsidRPr="00351664" w:rsidRDefault="00BB4898" w:rsidP="003631E4">
      <w:pPr>
        <w:ind w:left="-567"/>
        <w:jc w:val="center"/>
        <w:rPr>
          <w:szCs w:val="44"/>
        </w:rPr>
      </w:pPr>
    </w:p>
    <w:p w:rsidR="00BB4898" w:rsidRPr="00351664" w:rsidRDefault="00BB4898" w:rsidP="00351664">
      <w:pPr>
        <w:ind w:left="-540" w:firstLine="540"/>
        <w:jc w:val="both"/>
        <w:rPr>
          <w:b/>
          <w:sz w:val="28"/>
          <w:szCs w:val="28"/>
        </w:rPr>
      </w:pPr>
      <w:r w:rsidRPr="00351664">
        <w:rPr>
          <w:b/>
          <w:sz w:val="28"/>
          <w:szCs w:val="28"/>
        </w:rPr>
        <w:t>О внесении изменении  в постановление Администрации  Ардатовского сельского поселения Ардатовского муниципального района Республики Мордовия от 06.04.2016 г. № 7-а</w:t>
      </w:r>
      <w:r w:rsidRPr="00351664">
        <w:rPr>
          <w:b/>
          <w:bCs/>
          <w:iCs/>
          <w:sz w:val="28"/>
          <w:szCs w:val="28"/>
        </w:rPr>
        <w:t xml:space="preserve"> «</w:t>
      </w:r>
      <w:r w:rsidRPr="00351664">
        <w:rPr>
          <w:b/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Ардатовского сельского поселения» </w:t>
      </w:r>
    </w:p>
    <w:p w:rsidR="00BB4898" w:rsidRDefault="00BB4898" w:rsidP="001F6F13">
      <w:pPr>
        <w:ind w:left="-567"/>
        <w:jc w:val="both"/>
        <w:rPr>
          <w:sz w:val="28"/>
          <w:szCs w:val="28"/>
        </w:rPr>
      </w:pPr>
    </w:p>
    <w:p w:rsidR="00BB4898" w:rsidRPr="001F6F13" w:rsidRDefault="00BB4898" w:rsidP="001F6F13">
      <w:pPr>
        <w:pStyle w:val="NoSpacing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Протеста  прокуратуры Ардатовского муниципального района  от 18.06.2021 №7-1-2021/</w:t>
      </w:r>
      <w:bookmarkStart w:id="0" w:name="_GoBack"/>
      <w:bookmarkEnd w:id="0"/>
      <w:r>
        <w:rPr>
          <w:sz w:val="28"/>
          <w:szCs w:val="28"/>
        </w:rPr>
        <w:t>277-21, в</w:t>
      </w:r>
      <w:r w:rsidRPr="001F6F13">
        <w:rPr>
          <w:sz w:val="28"/>
          <w:szCs w:val="28"/>
        </w:rPr>
        <w:t xml:space="preserve">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п.2 ст.6, п.5 ст.9 Федерального закона от 26.12.2008 № 294-ФЗ (ред. от 08.12.2020) «О защите прав юридических лиц и индивидуальных предпринимателей при осуществлении государственного контроля (надзора) и муниципального контроля», п.9 ст.72 Земельного кодекса РФ</w:t>
      </w:r>
      <w:r w:rsidRPr="001F6F13">
        <w:rPr>
          <w:sz w:val="28"/>
          <w:szCs w:val="28"/>
        </w:rPr>
        <w:t xml:space="preserve">, Администрация </w:t>
      </w:r>
      <w:r>
        <w:rPr>
          <w:sz w:val="28"/>
          <w:szCs w:val="28"/>
        </w:rPr>
        <w:t>Ардатовского</w:t>
      </w:r>
      <w:r w:rsidRPr="001F6F13"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постановляет</w:t>
      </w:r>
      <w:r w:rsidRPr="001F6F13">
        <w:rPr>
          <w:sz w:val="28"/>
          <w:szCs w:val="28"/>
        </w:rPr>
        <w:t>:</w:t>
      </w:r>
    </w:p>
    <w:p w:rsidR="00BB4898" w:rsidRDefault="00BB4898" w:rsidP="001F6F13">
      <w:pPr>
        <w:ind w:left="-567" w:firstLine="540"/>
        <w:jc w:val="both"/>
        <w:rPr>
          <w:sz w:val="28"/>
          <w:szCs w:val="28"/>
        </w:rPr>
      </w:pPr>
      <w:r w:rsidRPr="001F6F13">
        <w:rPr>
          <w:bCs/>
          <w:iCs/>
          <w:sz w:val="28"/>
          <w:szCs w:val="28"/>
        </w:rPr>
        <w:t xml:space="preserve">1. Внести </w:t>
      </w:r>
      <w:r>
        <w:rPr>
          <w:sz w:val="28"/>
          <w:szCs w:val="28"/>
        </w:rPr>
        <w:t>изменения</w:t>
      </w:r>
      <w:r w:rsidRPr="001F6F13">
        <w:rPr>
          <w:bCs/>
          <w:iCs/>
          <w:sz w:val="28"/>
          <w:szCs w:val="28"/>
        </w:rPr>
        <w:t xml:space="preserve"> в постановление администрации </w:t>
      </w:r>
      <w:r>
        <w:rPr>
          <w:bCs/>
          <w:iCs/>
          <w:sz w:val="28"/>
          <w:szCs w:val="28"/>
        </w:rPr>
        <w:t xml:space="preserve">Ардатовского </w:t>
      </w:r>
      <w:r w:rsidRPr="001F6F13">
        <w:rPr>
          <w:bCs/>
          <w:iCs/>
          <w:sz w:val="28"/>
          <w:szCs w:val="28"/>
        </w:rPr>
        <w:t xml:space="preserve">сельского поселения от </w:t>
      </w:r>
      <w:r>
        <w:rPr>
          <w:sz w:val="28"/>
          <w:szCs w:val="28"/>
        </w:rPr>
        <w:t>06.04.2016г. № 7-а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Ардатовского сельского поселения»</w:t>
      </w:r>
      <w:r w:rsidRPr="001F6F13">
        <w:rPr>
          <w:sz w:val="28"/>
          <w:szCs w:val="28"/>
        </w:rPr>
        <w:t>:</w:t>
      </w:r>
    </w:p>
    <w:p w:rsidR="00BB4898" w:rsidRPr="001F6F13" w:rsidRDefault="00BB4898" w:rsidP="001F6F13">
      <w:pPr>
        <w:ind w:left="-567" w:firstLine="540"/>
        <w:jc w:val="both"/>
        <w:rPr>
          <w:rFonts w:cs="Tahoma"/>
          <w:sz w:val="28"/>
          <w:szCs w:val="28"/>
        </w:rPr>
      </w:pPr>
    </w:p>
    <w:p w:rsidR="00BB4898" w:rsidRPr="00BC402A" w:rsidRDefault="00BB4898" w:rsidP="0071562B">
      <w:pPr>
        <w:pStyle w:val="NoSpacing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BC402A">
        <w:rPr>
          <w:b/>
          <w:sz w:val="28"/>
          <w:szCs w:val="28"/>
        </w:rPr>
        <w:t>п.5 раздела 2 изложить в новой редакции:</w:t>
      </w:r>
    </w:p>
    <w:p w:rsidR="00BB4898" w:rsidRPr="009D5649" w:rsidRDefault="00BB4898" w:rsidP="0091594C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9D5649">
        <w:rPr>
          <w:sz w:val="28"/>
          <w:szCs w:val="28"/>
        </w:rPr>
        <w:t>5. Информирование заявителей организуется следующим образом:</w:t>
      </w:r>
    </w:p>
    <w:p w:rsidR="00BB4898" w:rsidRPr="009D5649" w:rsidRDefault="00BB4898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индивидуальное информирование;</w:t>
      </w:r>
    </w:p>
    <w:p w:rsidR="00BB4898" w:rsidRDefault="00BB4898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публичное информирование</w:t>
      </w:r>
      <w:r>
        <w:rPr>
          <w:sz w:val="28"/>
          <w:szCs w:val="28"/>
        </w:rPr>
        <w:t>;</w:t>
      </w:r>
    </w:p>
    <w:p w:rsidR="00BB4898" w:rsidRDefault="00BB4898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на официальном сайте Ардатовского сельского поселения в сети «Интернет» либо иным доступным способом.»</w:t>
      </w:r>
    </w:p>
    <w:p w:rsidR="00BB4898" w:rsidRDefault="00BB4898" w:rsidP="00BC402A">
      <w:pPr>
        <w:ind w:left="-540" w:firstLine="540"/>
        <w:jc w:val="both"/>
        <w:rPr>
          <w:sz w:val="28"/>
          <w:szCs w:val="28"/>
        </w:rPr>
      </w:pPr>
    </w:p>
    <w:p w:rsidR="00BB4898" w:rsidRPr="00BC402A" w:rsidRDefault="00BB4898" w:rsidP="00BC402A">
      <w:pPr>
        <w:pStyle w:val="NoSpacing"/>
        <w:ind w:left="-567" w:firstLine="567"/>
        <w:jc w:val="both"/>
        <w:rPr>
          <w:b/>
          <w:sz w:val="28"/>
          <w:szCs w:val="28"/>
        </w:rPr>
      </w:pPr>
      <w:r w:rsidRPr="00BC402A">
        <w:rPr>
          <w:b/>
          <w:sz w:val="28"/>
          <w:szCs w:val="28"/>
        </w:rPr>
        <w:t>2)</w:t>
      </w:r>
      <w:r>
        <w:rPr>
          <w:b/>
          <w:sz w:val="28"/>
          <w:szCs w:val="28"/>
        </w:rPr>
        <w:t xml:space="preserve"> п.6 </w:t>
      </w:r>
      <w:r w:rsidRPr="00BC402A">
        <w:rPr>
          <w:b/>
          <w:sz w:val="28"/>
          <w:szCs w:val="28"/>
        </w:rPr>
        <w:t>раздела 2 изложить в новой редакции:</w:t>
      </w:r>
    </w:p>
    <w:p w:rsidR="00BB4898" w:rsidRPr="009D5649" w:rsidRDefault="00BB4898" w:rsidP="00BC402A">
      <w:pPr>
        <w:ind w:left="-540" w:firstLine="540"/>
        <w:jc w:val="both"/>
        <w:rPr>
          <w:sz w:val="28"/>
          <w:szCs w:val="28"/>
        </w:rPr>
      </w:pPr>
      <w:r w:rsidRPr="00BC402A">
        <w:rPr>
          <w:sz w:val="28"/>
          <w:szCs w:val="28"/>
        </w:rPr>
        <w:t>«</w:t>
      </w:r>
      <w:r w:rsidRPr="009D5649">
        <w:rPr>
          <w:sz w:val="28"/>
          <w:szCs w:val="28"/>
        </w:rPr>
        <w:t>6. Информирование проводится в форме:</w:t>
      </w:r>
    </w:p>
    <w:p w:rsidR="00BB4898" w:rsidRPr="009D5649" w:rsidRDefault="00BB4898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устное информирование;</w:t>
      </w:r>
    </w:p>
    <w:p w:rsidR="00BB4898" w:rsidRPr="009D5649" w:rsidRDefault="00BB4898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письменное информирование;  </w:t>
      </w:r>
    </w:p>
    <w:p w:rsidR="00BB4898" w:rsidRDefault="00BB4898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на официальном сайте Ардатовского сельского поселения в сети «Интернет» либо иным доступным способом.»</w:t>
      </w:r>
    </w:p>
    <w:p w:rsidR="00BB4898" w:rsidRDefault="00BB4898" w:rsidP="00BC402A">
      <w:pPr>
        <w:ind w:left="-540" w:firstLine="540"/>
        <w:jc w:val="both"/>
        <w:rPr>
          <w:sz w:val="28"/>
          <w:szCs w:val="28"/>
        </w:rPr>
      </w:pPr>
    </w:p>
    <w:p w:rsidR="00BB4898" w:rsidRPr="0071562B" w:rsidRDefault="00BB4898" w:rsidP="00320EAB">
      <w:pPr>
        <w:pStyle w:val="ListParagraph"/>
        <w:numPr>
          <w:ilvl w:val="0"/>
          <w:numId w:val="2"/>
        </w:numPr>
        <w:ind w:left="-567" w:firstLine="567"/>
        <w:jc w:val="both"/>
        <w:rPr>
          <w:b/>
          <w:sz w:val="28"/>
          <w:szCs w:val="28"/>
        </w:rPr>
      </w:pPr>
      <w:r w:rsidRPr="0071562B">
        <w:rPr>
          <w:b/>
          <w:sz w:val="28"/>
          <w:szCs w:val="28"/>
        </w:rPr>
        <w:t>п.10 раздела 3 дополнить абзаце</w:t>
      </w:r>
      <w:r>
        <w:rPr>
          <w:b/>
          <w:sz w:val="28"/>
          <w:szCs w:val="28"/>
        </w:rPr>
        <w:t>м</w:t>
      </w:r>
      <w:r w:rsidRPr="0071562B">
        <w:rPr>
          <w:b/>
          <w:sz w:val="28"/>
          <w:szCs w:val="28"/>
        </w:rPr>
        <w:t xml:space="preserve"> следующего содержания:</w:t>
      </w:r>
    </w:p>
    <w:p w:rsidR="00BB4898" w:rsidRPr="0071562B" w:rsidRDefault="00BB4898" w:rsidP="00320EAB">
      <w:pPr>
        <w:pStyle w:val="ListParagraph"/>
        <w:ind w:left="-567"/>
        <w:jc w:val="both"/>
        <w:rPr>
          <w:b/>
          <w:sz w:val="28"/>
          <w:szCs w:val="28"/>
        </w:rPr>
      </w:pPr>
      <w:r>
        <w:rPr>
          <w:sz w:val="28"/>
          <w:szCs w:val="28"/>
        </w:rPr>
        <w:t>«В случае, если п</w:t>
      </w:r>
      <w:r w:rsidRPr="003A2F27">
        <w:rPr>
          <w:sz w:val="28"/>
          <w:szCs w:val="28"/>
        </w:rPr>
        <w:t xml:space="preserve">о результатам проведенной проверки в рамках осуществления муниципального земельного контроля должностным лицом органа местного самоуправления выявлен факт размещения объекта капитального строительства на земельном участке, на котором не допускается размещение такого объекта в соответствии с разрешенным использованием земельного участка и (или) установленными ограничениями использования земельных участков, указанное лицо в срок не позднее пяти рабочих дней со дня окончания проверки направляет в орган местного самоуправления поселения, городского округа по месту нахождения данного земельного участка или в случае нахождения данного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документов, подтверждающих указанный факт. Форма уведомления о выявлении самовольной постройки, а также перечень </w:t>
      </w:r>
      <w:r w:rsidRPr="007D4A90">
        <w:rPr>
          <w:color w:val="000000"/>
          <w:sz w:val="28"/>
          <w:szCs w:val="28"/>
        </w:rPr>
        <w:t>документов, подтверждающих наличие признаков самовольной постройки, устанавливается в соответствии с законодательством о градостроительной деятельности. Результаты указанной проверки могут быть обжалованы правообладателем земель</w:t>
      </w:r>
      <w:r>
        <w:rPr>
          <w:color w:val="000000"/>
          <w:sz w:val="28"/>
          <w:szCs w:val="28"/>
        </w:rPr>
        <w:t>ного участка в судебном порядке».</w:t>
      </w:r>
    </w:p>
    <w:p w:rsidR="00BB4898" w:rsidRPr="001F6F13" w:rsidRDefault="00BB4898" w:rsidP="00320EAB">
      <w:pPr>
        <w:pStyle w:val="NoSpacing"/>
        <w:ind w:left="-567" w:firstLine="567"/>
        <w:jc w:val="both"/>
        <w:rPr>
          <w:bCs/>
          <w:iCs/>
          <w:color w:val="000000"/>
          <w:sz w:val="28"/>
          <w:szCs w:val="28"/>
        </w:rPr>
      </w:pPr>
    </w:p>
    <w:p w:rsidR="00BB4898" w:rsidRPr="001F6F13" w:rsidRDefault="00BB4898" w:rsidP="001F6F13">
      <w:pPr>
        <w:pStyle w:val="NoSpacing"/>
        <w:ind w:left="-567" w:firstLine="567"/>
        <w:jc w:val="both"/>
        <w:rPr>
          <w:sz w:val="28"/>
          <w:szCs w:val="28"/>
        </w:rPr>
      </w:pPr>
      <w:r w:rsidRPr="001F6F13">
        <w:rPr>
          <w:sz w:val="28"/>
          <w:szCs w:val="28"/>
        </w:rPr>
        <w:t>2.</w:t>
      </w:r>
      <w:r>
        <w:rPr>
          <w:sz w:val="28"/>
          <w:szCs w:val="28"/>
        </w:rPr>
        <w:t xml:space="preserve"> На</w:t>
      </w:r>
      <w:r w:rsidRPr="001F6F13">
        <w:rPr>
          <w:sz w:val="28"/>
          <w:szCs w:val="28"/>
        </w:rPr>
        <w:t>стоящее постановление вступает в силу  после его  официального опубликования в информационном бюллетене.</w:t>
      </w:r>
    </w:p>
    <w:p w:rsidR="00BB4898" w:rsidRPr="001F6F13" w:rsidRDefault="00BB4898" w:rsidP="001F6F13">
      <w:pPr>
        <w:pStyle w:val="NoSpacing"/>
        <w:ind w:left="-567" w:firstLine="567"/>
        <w:jc w:val="both"/>
        <w:rPr>
          <w:sz w:val="28"/>
          <w:szCs w:val="28"/>
        </w:rPr>
      </w:pPr>
    </w:p>
    <w:p w:rsidR="00BB4898" w:rsidRDefault="00BB4898" w:rsidP="003631E4">
      <w:pPr>
        <w:pStyle w:val="NoSpacing"/>
        <w:ind w:left="-567" w:firstLine="567"/>
        <w:jc w:val="both"/>
        <w:rPr>
          <w:sz w:val="28"/>
          <w:szCs w:val="28"/>
        </w:rPr>
      </w:pPr>
    </w:p>
    <w:p w:rsidR="00BB4898" w:rsidRPr="003631E4" w:rsidRDefault="00BB4898" w:rsidP="003631E4">
      <w:pPr>
        <w:pStyle w:val="NoSpacing"/>
        <w:ind w:left="-567" w:firstLine="567"/>
        <w:jc w:val="both"/>
        <w:rPr>
          <w:sz w:val="28"/>
          <w:szCs w:val="28"/>
        </w:rPr>
      </w:pPr>
    </w:p>
    <w:p w:rsidR="00BB4898" w:rsidRPr="00105E5E" w:rsidRDefault="00BB4898" w:rsidP="00EF4ABF">
      <w:pPr>
        <w:pStyle w:val="NoSpacing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3631E4">
        <w:rPr>
          <w:sz w:val="28"/>
          <w:szCs w:val="28"/>
        </w:rPr>
        <w:t>Глав</w:t>
      </w:r>
      <w:r>
        <w:rPr>
          <w:sz w:val="28"/>
          <w:szCs w:val="28"/>
        </w:rPr>
        <w:t>а Ардатовского</w:t>
      </w:r>
      <w:r w:rsidRPr="003631E4">
        <w:rPr>
          <w:sz w:val="28"/>
          <w:szCs w:val="28"/>
        </w:rPr>
        <w:t xml:space="preserve"> сельского поселения                           </w:t>
      </w:r>
      <w:r>
        <w:rPr>
          <w:sz w:val="28"/>
          <w:szCs w:val="28"/>
        </w:rPr>
        <w:t>Н.И. Юдин</w:t>
      </w:r>
      <w:r w:rsidRPr="003631E4">
        <w:rPr>
          <w:sz w:val="28"/>
          <w:szCs w:val="28"/>
        </w:rPr>
        <w:t xml:space="preserve">  </w:t>
      </w:r>
    </w:p>
    <w:sectPr w:rsidR="00BB4898" w:rsidRPr="00105E5E" w:rsidSect="00351664">
      <w:pgSz w:w="11906" w:h="16838"/>
      <w:pgMar w:top="539" w:right="566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05A38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352C6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C2119"/>
    <w:rsid w:val="002E0C38"/>
    <w:rsid w:val="002E14EA"/>
    <w:rsid w:val="002E2A7D"/>
    <w:rsid w:val="002E524B"/>
    <w:rsid w:val="002F211D"/>
    <w:rsid w:val="002F693B"/>
    <w:rsid w:val="00300D4D"/>
    <w:rsid w:val="003131E9"/>
    <w:rsid w:val="00314C98"/>
    <w:rsid w:val="0031634B"/>
    <w:rsid w:val="00320779"/>
    <w:rsid w:val="00320EAB"/>
    <w:rsid w:val="00323807"/>
    <w:rsid w:val="00327790"/>
    <w:rsid w:val="003357A9"/>
    <w:rsid w:val="00336FB2"/>
    <w:rsid w:val="0034115A"/>
    <w:rsid w:val="0034376A"/>
    <w:rsid w:val="00344CCA"/>
    <w:rsid w:val="00351664"/>
    <w:rsid w:val="0035261E"/>
    <w:rsid w:val="003631E4"/>
    <w:rsid w:val="00364FC3"/>
    <w:rsid w:val="0036554B"/>
    <w:rsid w:val="003659EA"/>
    <w:rsid w:val="00377BC5"/>
    <w:rsid w:val="003A2F27"/>
    <w:rsid w:val="003A7601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5646B"/>
    <w:rsid w:val="00564C45"/>
    <w:rsid w:val="0057105A"/>
    <w:rsid w:val="005723B6"/>
    <w:rsid w:val="0057725E"/>
    <w:rsid w:val="00582ADB"/>
    <w:rsid w:val="00582B92"/>
    <w:rsid w:val="00584B39"/>
    <w:rsid w:val="00591443"/>
    <w:rsid w:val="005978CD"/>
    <w:rsid w:val="005A0B97"/>
    <w:rsid w:val="005A1263"/>
    <w:rsid w:val="005A3346"/>
    <w:rsid w:val="005B2A95"/>
    <w:rsid w:val="005B69FB"/>
    <w:rsid w:val="005B7F04"/>
    <w:rsid w:val="005D12A8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477B0"/>
    <w:rsid w:val="0076371C"/>
    <w:rsid w:val="00765076"/>
    <w:rsid w:val="00776FF9"/>
    <w:rsid w:val="007772A8"/>
    <w:rsid w:val="0078250B"/>
    <w:rsid w:val="007972CE"/>
    <w:rsid w:val="007A316D"/>
    <w:rsid w:val="007A50E4"/>
    <w:rsid w:val="007C49FC"/>
    <w:rsid w:val="007D4A90"/>
    <w:rsid w:val="007E1A2E"/>
    <w:rsid w:val="007E61AC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160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594C"/>
    <w:rsid w:val="0092401B"/>
    <w:rsid w:val="00930A16"/>
    <w:rsid w:val="00935CB8"/>
    <w:rsid w:val="00936685"/>
    <w:rsid w:val="00951AFB"/>
    <w:rsid w:val="00952ED9"/>
    <w:rsid w:val="009622C0"/>
    <w:rsid w:val="00970280"/>
    <w:rsid w:val="009744FA"/>
    <w:rsid w:val="00975AB6"/>
    <w:rsid w:val="00975AC4"/>
    <w:rsid w:val="00980CD1"/>
    <w:rsid w:val="009840AB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564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5AB2"/>
    <w:rsid w:val="00A5770F"/>
    <w:rsid w:val="00A61630"/>
    <w:rsid w:val="00A66421"/>
    <w:rsid w:val="00A67A3C"/>
    <w:rsid w:val="00A700FF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B4898"/>
    <w:rsid w:val="00BC1339"/>
    <w:rsid w:val="00BC402A"/>
    <w:rsid w:val="00BD21E3"/>
    <w:rsid w:val="00BE56CF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3608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EF4ABF"/>
    <w:rsid w:val="00F11D2B"/>
    <w:rsid w:val="00F12C33"/>
    <w:rsid w:val="00F1595F"/>
    <w:rsid w:val="00F15DDB"/>
    <w:rsid w:val="00F24D2B"/>
    <w:rsid w:val="00F334C8"/>
    <w:rsid w:val="00F34EAF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0FA7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Normal"/>
    <w:uiPriority w:val="99"/>
    <w:rsid w:val="004A0FA7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">
    <w:name w:val="Цветовое выделение"/>
    <w:uiPriority w:val="99"/>
    <w:rsid w:val="0091594C"/>
    <w:rPr>
      <w:b/>
      <w:color w:val="000080"/>
      <w:sz w:val="24"/>
    </w:rPr>
  </w:style>
  <w:style w:type="paragraph" w:styleId="ListParagraph">
    <w:name w:val="List Paragraph"/>
    <w:basedOn w:val="Normal"/>
    <w:uiPriority w:val="99"/>
    <w:qFormat/>
    <w:rsid w:val="00BC40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2</Pages>
  <Words>545</Words>
  <Characters>3109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</cp:lastModifiedBy>
  <cp:revision>8</cp:revision>
  <cp:lastPrinted>2021-10-29T08:02:00Z</cp:lastPrinted>
  <dcterms:created xsi:type="dcterms:W3CDTF">2021-06-24T07:04:00Z</dcterms:created>
  <dcterms:modified xsi:type="dcterms:W3CDTF">2021-10-29T08:05:00Z</dcterms:modified>
</cp:coreProperties>
</file>