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85F" w:rsidRDefault="00F9485F" w:rsidP="00F97208">
      <w:pPr>
        <w:rPr>
          <w:b/>
          <w:sz w:val="28"/>
          <w:szCs w:val="28"/>
        </w:rPr>
      </w:pPr>
    </w:p>
    <w:p w:rsidR="00F9485F" w:rsidRDefault="00F9485F" w:rsidP="00F97208">
      <w:pPr>
        <w:rPr>
          <w:b/>
          <w:sz w:val="28"/>
          <w:szCs w:val="28"/>
        </w:rPr>
      </w:pPr>
    </w:p>
    <w:p w:rsidR="00F9485F" w:rsidRDefault="00F9485F" w:rsidP="00F972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F9485F" w:rsidRDefault="00F9485F" w:rsidP="00F97208">
      <w:pPr>
        <w:jc w:val="center"/>
        <w:rPr>
          <w:b/>
          <w:sz w:val="28"/>
          <w:szCs w:val="28"/>
        </w:rPr>
      </w:pPr>
    </w:p>
    <w:p w:rsidR="00F9485F" w:rsidRDefault="00F9485F" w:rsidP="00F972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АДМИНИСТРАЦИЯ АРДАТОВСКОГО  СЕЛЬСКОГО </w:t>
      </w:r>
    </w:p>
    <w:p w:rsidR="00F9485F" w:rsidRDefault="00F9485F" w:rsidP="00F972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АРДАТОВСКОГО</w:t>
      </w:r>
    </w:p>
    <w:p w:rsidR="00F9485F" w:rsidRDefault="00F9485F" w:rsidP="00F972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 РАЙОНА</w:t>
      </w:r>
    </w:p>
    <w:p w:rsidR="00F9485F" w:rsidRDefault="00F9485F" w:rsidP="00F97208">
      <w:pPr>
        <w:rPr>
          <w:b/>
          <w:sz w:val="32"/>
          <w:szCs w:val="32"/>
        </w:rPr>
      </w:pPr>
    </w:p>
    <w:p w:rsidR="00F9485F" w:rsidRDefault="00F9485F" w:rsidP="00776289">
      <w:pPr>
        <w:jc w:val="center"/>
        <w:rPr>
          <w:sz w:val="28"/>
          <w:szCs w:val="28"/>
        </w:rPr>
      </w:pPr>
      <w:r>
        <w:rPr>
          <w:b/>
          <w:sz w:val="32"/>
          <w:szCs w:val="32"/>
        </w:rPr>
        <w:t>ПОСТАНОВЛЕНИЕ</w:t>
      </w:r>
      <w:r>
        <w:rPr>
          <w:sz w:val="28"/>
          <w:szCs w:val="28"/>
        </w:rPr>
        <w:t xml:space="preserve">         ___________________________________________________________________</w:t>
      </w:r>
    </w:p>
    <w:p w:rsidR="00F9485F" w:rsidRPr="00776289" w:rsidRDefault="00F9485F" w:rsidP="00776289">
      <w:pPr>
        <w:jc w:val="center"/>
        <w:rPr>
          <w:rFonts w:ascii="Arial" w:hAnsi="Arial"/>
          <w:b/>
          <w:sz w:val="28"/>
          <w:szCs w:val="28"/>
        </w:rPr>
      </w:pPr>
    </w:p>
    <w:p w:rsidR="00F9485F" w:rsidRDefault="00F9485F" w:rsidP="00F97208">
      <w:pPr>
        <w:pStyle w:val="NormalWeb"/>
        <w:spacing w:before="0" w:before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30 ноября </w:t>
      </w:r>
      <w:smartTag w:uri="urn:schemas-microsoft-com:office:smarttags" w:element="metricconverter">
        <w:smartTagPr>
          <w:attr w:name="ProductID" w:val="2021 г"/>
        </w:smartTagPr>
        <w:r>
          <w:rPr>
            <w:b/>
            <w:sz w:val="28"/>
            <w:szCs w:val="28"/>
          </w:rPr>
          <w:t>2021 г</w:t>
        </w:r>
      </w:smartTag>
      <w:r>
        <w:rPr>
          <w:b/>
          <w:sz w:val="28"/>
          <w:szCs w:val="28"/>
        </w:rPr>
        <w:t>.                            пос.ст. Ардатов                                    №  33</w:t>
      </w:r>
    </w:p>
    <w:p w:rsidR="00F9485F" w:rsidRDefault="00F9485F" w:rsidP="00F97208">
      <w:pPr>
        <w:ind w:left="-567"/>
        <w:jc w:val="both"/>
        <w:rPr>
          <w:rFonts w:cs="Tahoma"/>
          <w:sz w:val="28"/>
          <w:szCs w:val="28"/>
        </w:rPr>
      </w:pPr>
    </w:p>
    <w:p w:rsidR="00F9485F" w:rsidRPr="00F97208" w:rsidRDefault="00F9485F" w:rsidP="00F97208">
      <w:pPr>
        <w:pStyle w:val="NoSpacing"/>
        <w:ind w:left="-567"/>
        <w:jc w:val="both"/>
        <w:rPr>
          <w:rStyle w:val="5"/>
          <w:b w:val="0"/>
          <w:i w:val="0"/>
          <w:color w:val="000000"/>
          <w:sz w:val="28"/>
          <w:szCs w:val="28"/>
        </w:rPr>
      </w:pPr>
      <w:r w:rsidRPr="00F97208">
        <w:rPr>
          <w:b/>
          <w:sz w:val="28"/>
          <w:szCs w:val="28"/>
        </w:rPr>
        <w:t>О внесении изменений в постановление Администрации  Ардатовского  сельского поселения Ардатовского муниципального района Республики Мордовия от 20.04.2021г.</w:t>
      </w:r>
      <w:r w:rsidRPr="00F97208">
        <w:rPr>
          <w:b/>
          <w:bCs/>
          <w:iCs/>
          <w:sz w:val="28"/>
          <w:szCs w:val="28"/>
        </w:rPr>
        <w:t xml:space="preserve"> </w:t>
      </w:r>
      <w:r w:rsidRPr="00F97208">
        <w:rPr>
          <w:b/>
          <w:sz w:val="28"/>
          <w:szCs w:val="28"/>
        </w:rPr>
        <w:t>№ 7</w:t>
      </w:r>
      <w:r w:rsidRPr="00F97208">
        <w:rPr>
          <w:b/>
          <w:bCs/>
          <w:iCs/>
          <w:sz w:val="28"/>
          <w:szCs w:val="28"/>
        </w:rPr>
        <w:t xml:space="preserve"> «</w:t>
      </w:r>
      <w:r w:rsidRPr="008E7861">
        <w:rPr>
          <w:rStyle w:val="5"/>
          <w:i w:val="0"/>
          <w:color w:val="000000"/>
          <w:sz w:val="28"/>
          <w:szCs w:val="28"/>
        </w:rPr>
        <w:t>Об утверждении муниципальной программы  «Развитие  торговли на территории Ардатовского сельского поселения Ардатовского муниципального района Республики Мордовия  на 2021-2023гг.»</w:t>
      </w:r>
    </w:p>
    <w:p w:rsidR="00F9485F" w:rsidRDefault="00F9485F" w:rsidP="00F97208">
      <w:pPr>
        <w:pStyle w:val="NoSpacing"/>
        <w:ind w:left="-567"/>
        <w:jc w:val="both"/>
        <w:rPr>
          <w:rStyle w:val="5"/>
          <w:b w:val="0"/>
          <w:i w:val="0"/>
          <w:color w:val="000000"/>
          <w:sz w:val="28"/>
          <w:szCs w:val="28"/>
        </w:rPr>
      </w:pPr>
    </w:p>
    <w:p w:rsidR="00F9485F" w:rsidRDefault="00F9485F" w:rsidP="00F97208">
      <w:pPr>
        <w:pStyle w:val="NoSpacing"/>
        <w:ind w:left="-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В соответствии со статьей 14 Федерального закона №</w:t>
      </w:r>
      <w:r>
        <w:rPr>
          <w:sz w:val="28"/>
          <w:szCs w:val="28"/>
        </w:rPr>
        <w:t xml:space="preserve"> </w:t>
      </w:r>
      <w:r w:rsidRPr="00536FEA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Протестом прокуратуры от 24.06.2021г. № 7-1-2021/306-21 Администрация Ардатовского  сельского поселения Ардатовского муниципального района Республики Мордовия </w:t>
      </w:r>
    </w:p>
    <w:p w:rsidR="00F9485F" w:rsidRDefault="00F9485F" w:rsidP="00F97208">
      <w:pPr>
        <w:pStyle w:val="NoSpacing"/>
        <w:ind w:left="-567"/>
        <w:jc w:val="both"/>
        <w:rPr>
          <w:sz w:val="28"/>
          <w:szCs w:val="28"/>
        </w:rPr>
      </w:pPr>
    </w:p>
    <w:p w:rsidR="00F9485F" w:rsidRDefault="00F9485F" w:rsidP="00F97208">
      <w:pPr>
        <w:pStyle w:val="NoSpacing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9485F" w:rsidRPr="00536FEA" w:rsidRDefault="00F9485F" w:rsidP="00F97208">
      <w:pPr>
        <w:pStyle w:val="NoSpacing"/>
        <w:ind w:left="-567"/>
        <w:jc w:val="both"/>
        <w:rPr>
          <w:sz w:val="28"/>
          <w:szCs w:val="28"/>
        </w:rPr>
      </w:pPr>
    </w:p>
    <w:p w:rsidR="00F9485F" w:rsidRDefault="00F9485F" w:rsidP="00F97208">
      <w:pPr>
        <w:pStyle w:val="NoSpacing"/>
        <w:ind w:left="-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    </w:t>
      </w:r>
      <w:r w:rsidRPr="00536FEA">
        <w:rPr>
          <w:bCs/>
          <w:iCs/>
          <w:sz w:val="28"/>
          <w:szCs w:val="28"/>
        </w:rPr>
        <w:t xml:space="preserve">1. Внести в постановление </w:t>
      </w:r>
      <w:r w:rsidRPr="003D390C">
        <w:rPr>
          <w:sz w:val="28"/>
          <w:szCs w:val="28"/>
        </w:rPr>
        <w:t xml:space="preserve">Администрации  </w:t>
      </w:r>
      <w:r>
        <w:rPr>
          <w:sz w:val="28"/>
          <w:szCs w:val="28"/>
        </w:rPr>
        <w:t xml:space="preserve">Ардатовского </w:t>
      </w:r>
      <w:r w:rsidRPr="003D390C">
        <w:rPr>
          <w:sz w:val="28"/>
          <w:szCs w:val="28"/>
        </w:rPr>
        <w:t xml:space="preserve"> сельского поселения Ардатовского муниципального р</w:t>
      </w:r>
      <w:r>
        <w:rPr>
          <w:sz w:val="28"/>
          <w:szCs w:val="28"/>
        </w:rPr>
        <w:t>айона Республики Мордовия от 20.04</w:t>
      </w:r>
      <w:r w:rsidRPr="003D390C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>
        <w:rPr>
          <w:sz w:val="28"/>
          <w:szCs w:val="28"/>
        </w:rPr>
        <w:t xml:space="preserve">7 </w:t>
      </w:r>
      <w:r w:rsidRPr="003D390C">
        <w:rPr>
          <w:bCs/>
          <w:iCs/>
          <w:sz w:val="28"/>
          <w:szCs w:val="28"/>
        </w:rPr>
        <w:t>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муниципальной программы  «Развитие  торговли на</w:t>
      </w:r>
      <w:r w:rsidRPr="00917134">
        <w:rPr>
          <w:rStyle w:val="5"/>
          <w:b w:val="0"/>
          <w:i w:val="0"/>
          <w:color w:val="000000"/>
          <w:sz w:val="28"/>
          <w:szCs w:val="28"/>
        </w:rPr>
        <w:t xml:space="preserve"> 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территории Ардатовского  сельского поселения Ардатовского муниципального района Республики Мордовия  на 2021-2023гг»  </w:t>
      </w:r>
      <w:r>
        <w:rPr>
          <w:sz w:val="28"/>
          <w:szCs w:val="28"/>
        </w:rPr>
        <w:t>следующие изменения</w:t>
      </w:r>
      <w:r w:rsidRPr="00536FEA">
        <w:rPr>
          <w:sz w:val="28"/>
          <w:szCs w:val="28"/>
        </w:rPr>
        <w:t>:</w:t>
      </w:r>
    </w:p>
    <w:p w:rsidR="00F9485F" w:rsidRDefault="00F9485F" w:rsidP="00F97208">
      <w:pPr>
        <w:pStyle w:val="NoSpacing"/>
        <w:ind w:left="-567"/>
        <w:jc w:val="both"/>
        <w:rPr>
          <w:sz w:val="28"/>
          <w:szCs w:val="28"/>
        </w:rPr>
      </w:pPr>
    </w:p>
    <w:p w:rsidR="00F9485F" w:rsidRDefault="00F9485F" w:rsidP="00F97208">
      <w:pPr>
        <w:pStyle w:val="NoSpacing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В Паспорте программы раздел «Основание для разработки Программы» изложить в следующей редакции:</w:t>
      </w:r>
    </w:p>
    <w:p w:rsidR="00F9485F" w:rsidRDefault="00F9485F" w:rsidP="00917134">
      <w:pPr>
        <w:pStyle w:val="NoSpacing"/>
        <w:ind w:left="-567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6"/>
        <w:gridCol w:w="6729"/>
      </w:tblGrid>
      <w:tr w:rsidR="00F9485F" w:rsidTr="006073D6">
        <w:tc>
          <w:tcPr>
            <w:tcW w:w="2988" w:type="dxa"/>
          </w:tcPr>
          <w:p w:rsidR="00F9485F" w:rsidRPr="006073D6" w:rsidRDefault="00F9485F" w:rsidP="006073D6">
            <w:pPr>
              <w:pStyle w:val="NoSpacing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Основание для  разработки  Программы</w:t>
            </w:r>
          </w:p>
        </w:tc>
        <w:tc>
          <w:tcPr>
            <w:tcW w:w="6867" w:type="dxa"/>
          </w:tcPr>
          <w:p w:rsidR="00F9485F" w:rsidRPr="006073D6" w:rsidRDefault="00F9485F" w:rsidP="006073D6">
            <w:pPr>
              <w:pStyle w:val="NoSpacing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1)Федеральный  закон от 28 декабря 2009 года №381-ФЗ «Об основах государственного регулирования в торговой деятельности в Российской Федерации»;</w:t>
            </w:r>
          </w:p>
          <w:p w:rsidR="00F9485F" w:rsidRPr="006073D6" w:rsidRDefault="00F9485F" w:rsidP="006073D6">
            <w:pPr>
              <w:pStyle w:val="NoSpacing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2) Федеральный закон от 26.07.2006 №135-ФЗ  «О защите конкуренции»</w:t>
            </w:r>
          </w:p>
        </w:tc>
      </w:tr>
    </w:tbl>
    <w:p w:rsidR="00F9485F" w:rsidRDefault="00F9485F" w:rsidP="00917134">
      <w:pPr>
        <w:pStyle w:val="NoSpacing"/>
        <w:ind w:left="-567"/>
        <w:jc w:val="center"/>
        <w:rPr>
          <w:sz w:val="28"/>
          <w:szCs w:val="28"/>
        </w:rPr>
      </w:pPr>
    </w:p>
    <w:p w:rsidR="00F9485F" w:rsidRDefault="00F9485F" w:rsidP="00917134">
      <w:pPr>
        <w:pStyle w:val="NoSpacing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Раздел «Источники  финансирования  Программы, в том числе по годам» изложить в следующей редакции:</w:t>
      </w:r>
    </w:p>
    <w:p w:rsidR="00F9485F" w:rsidRDefault="00F9485F" w:rsidP="00917134">
      <w:pPr>
        <w:pStyle w:val="NoSpacing"/>
        <w:ind w:left="-567"/>
        <w:jc w:val="center"/>
        <w:rPr>
          <w:sz w:val="28"/>
          <w:szCs w:val="28"/>
        </w:rPr>
      </w:pPr>
    </w:p>
    <w:tbl>
      <w:tblPr>
        <w:tblW w:w="9600" w:type="dxa"/>
        <w:tblLayout w:type="fixed"/>
        <w:tblCellMar>
          <w:left w:w="0" w:type="dxa"/>
          <w:right w:w="0" w:type="dxa"/>
        </w:tblCellMar>
        <w:tblLook w:val="00A0"/>
      </w:tblPr>
      <w:tblGrid>
        <w:gridCol w:w="20"/>
        <w:gridCol w:w="2480"/>
        <w:gridCol w:w="20"/>
        <w:gridCol w:w="1880"/>
        <w:gridCol w:w="40"/>
        <w:gridCol w:w="1840"/>
        <w:gridCol w:w="40"/>
        <w:gridCol w:w="1620"/>
        <w:gridCol w:w="240"/>
        <w:gridCol w:w="1380"/>
        <w:gridCol w:w="20"/>
        <w:gridCol w:w="20"/>
      </w:tblGrid>
      <w:tr w:rsidR="00F9485F" w:rsidRPr="001D5983" w:rsidTr="00F97208">
        <w:trPr>
          <w:trHeight w:val="315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9485F" w:rsidRPr="001D5983" w:rsidRDefault="00F9485F" w:rsidP="005F7637">
            <w:pPr>
              <w:spacing w:line="314" w:lineRule="exact"/>
              <w:ind w:left="100"/>
            </w:pPr>
            <w:r w:rsidRPr="001D5983">
              <w:t>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374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9485F" w:rsidRPr="001D5983" w:rsidRDefault="00F9485F" w:rsidP="005F7637">
            <w:pPr>
              <w:spacing w:line="314" w:lineRule="exact"/>
              <w:ind w:left="440"/>
            </w:pPr>
            <w:r w:rsidRPr="001D5983">
              <w:t>Расходы (тыс. руб.)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vAlign w:val="bottom"/>
          </w:tcPr>
          <w:p w:rsidR="00F9485F" w:rsidRPr="001D5983" w:rsidRDefault="00F9485F" w:rsidP="005F7637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vAlign w:val="bottom"/>
          </w:tcPr>
          <w:p w:rsidR="00F9485F" w:rsidRPr="001D5983" w:rsidRDefault="00F9485F" w:rsidP="005F7637"/>
        </w:tc>
        <w:tc>
          <w:tcPr>
            <w:tcW w:w="40" w:type="dxa"/>
            <w:vAlign w:val="bottom"/>
          </w:tcPr>
          <w:p w:rsidR="00F9485F" w:rsidRPr="001D5983" w:rsidRDefault="00F9485F" w:rsidP="005F7637"/>
        </w:tc>
        <w:tc>
          <w:tcPr>
            <w:tcW w:w="1840" w:type="dxa"/>
            <w:vAlign w:val="bottom"/>
          </w:tcPr>
          <w:p w:rsidR="00F9485F" w:rsidRPr="001D5983" w:rsidRDefault="00F9485F" w:rsidP="005F7637"/>
        </w:tc>
        <w:tc>
          <w:tcPr>
            <w:tcW w:w="40" w:type="dxa"/>
            <w:vAlign w:val="bottom"/>
          </w:tcPr>
          <w:p w:rsidR="00F9485F" w:rsidRPr="001D5983" w:rsidRDefault="00F9485F" w:rsidP="005F7637"/>
        </w:tc>
        <w:tc>
          <w:tcPr>
            <w:tcW w:w="1620" w:type="dxa"/>
            <w:vAlign w:val="bottom"/>
          </w:tcPr>
          <w:p w:rsidR="00F9485F" w:rsidRPr="001D5983" w:rsidRDefault="00F9485F" w:rsidP="005F7637"/>
        </w:tc>
        <w:tc>
          <w:tcPr>
            <w:tcW w:w="240" w:type="dxa"/>
            <w:vAlign w:val="bottom"/>
          </w:tcPr>
          <w:p w:rsidR="00F9485F" w:rsidRPr="001D5983" w:rsidRDefault="00F9485F" w:rsidP="005F7637"/>
        </w:tc>
        <w:tc>
          <w:tcPr>
            <w:tcW w:w="1380" w:type="dxa"/>
            <w:vAlign w:val="bottom"/>
          </w:tcPr>
          <w:p w:rsidR="00F9485F" w:rsidRPr="001D5983" w:rsidRDefault="00F9485F" w:rsidP="005F7637"/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306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vAlign w:val="bottom"/>
          </w:tcPr>
          <w:p w:rsidR="00F9485F" w:rsidRPr="001D5983" w:rsidRDefault="00F9485F" w:rsidP="005F7637">
            <w:pPr>
              <w:spacing w:line="306" w:lineRule="exact"/>
              <w:ind w:left="100"/>
            </w:pPr>
            <w:r w:rsidRPr="001D5983">
              <w:t>Программы, в том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40" w:type="dxa"/>
            <w:vAlign w:val="bottom"/>
          </w:tcPr>
          <w:p w:rsidR="00F9485F" w:rsidRPr="001D5983" w:rsidRDefault="00F9485F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40" w:type="dxa"/>
            <w:vAlign w:val="bottom"/>
          </w:tcPr>
          <w:p w:rsidR="00F9485F" w:rsidRPr="001D5983" w:rsidRDefault="00F9485F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20"/>
        </w:trPr>
        <w:tc>
          <w:tcPr>
            <w:tcW w:w="20" w:type="dxa"/>
            <w:vAlign w:val="bottom"/>
          </w:tcPr>
          <w:p w:rsidR="00F9485F" w:rsidRPr="001D5983" w:rsidRDefault="00F9485F" w:rsidP="005F7637">
            <w:pPr>
              <w:spacing w:line="20" w:lineRule="exact"/>
            </w:pPr>
          </w:p>
        </w:tc>
        <w:tc>
          <w:tcPr>
            <w:tcW w:w="2480" w:type="dxa"/>
            <w:vMerge w:val="restart"/>
            <w:vAlign w:val="bottom"/>
          </w:tcPr>
          <w:p w:rsidR="00F9485F" w:rsidRPr="001D5983" w:rsidRDefault="00F9485F" w:rsidP="005F7637">
            <w:pPr>
              <w:ind w:left="100"/>
            </w:pPr>
            <w:r w:rsidRPr="001D5983">
              <w:t>числе по годам</w:t>
            </w:r>
          </w:p>
        </w:tc>
        <w:tc>
          <w:tcPr>
            <w:tcW w:w="20" w:type="dxa"/>
            <w:vAlign w:val="bottom"/>
          </w:tcPr>
          <w:p w:rsidR="00F9485F" w:rsidRPr="001D5983" w:rsidRDefault="00F9485F" w:rsidP="005F7637">
            <w:pPr>
              <w:spacing w:line="20" w:lineRule="exact"/>
            </w:pPr>
          </w:p>
        </w:tc>
        <w:tc>
          <w:tcPr>
            <w:tcW w:w="1880" w:type="dxa"/>
            <w:vMerge w:val="restart"/>
            <w:vAlign w:val="bottom"/>
          </w:tcPr>
          <w:p w:rsidR="00F9485F" w:rsidRPr="001D5983" w:rsidRDefault="00F9485F" w:rsidP="005F7637">
            <w:pPr>
              <w:jc w:val="center"/>
            </w:pPr>
            <w:r w:rsidRPr="001D5983">
              <w:t>Всего</w:t>
            </w:r>
          </w:p>
        </w:tc>
        <w:tc>
          <w:tcPr>
            <w:tcW w:w="40" w:type="dxa"/>
            <w:vAlign w:val="bottom"/>
          </w:tcPr>
          <w:p w:rsidR="00F9485F" w:rsidRPr="001D5983" w:rsidRDefault="00F9485F" w:rsidP="005F7637">
            <w:pPr>
              <w:spacing w:line="20" w:lineRule="exact"/>
            </w:pPr>
          </w:p>
        </w:tc>
        <w:tc>
          <w:tcPr>
            <w:tcW w:w="1840" w:type="dxa"/>
            <w:vMerge w:val="restart"/>
            <w:vAlign w:val="bottom"/>
          </w:tcPr>
          <w:p w:rsidR="00F9485F" w:rsidRPr="001D5983" w:rsidRDefault="00F9485F" w:rsidP="005F7637">
            <w:pPr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1D5983">
                <w:t>2021 г</w:t>
              </w:r>
            </w:smartTag>
            <w:r w:rsidRPr="001D5983">
              <w:t>.</w:t>
            </w:r>
          </w:p>
        </w:tc>
        <w:tc>
          <w:tcPr>
            <w:tcW w:w="40" w:type="dxa"/>
            <w:vAlign w:val="bottom"/>
          </w:tcPr>
          <w:p w:rsidR="00F9485F" w:rsidRPr="001D5983" w:rsidRDefault="00F9485F" w:rsidP="005F7637">
            <w:pPr>
              <w:spacing w:line="20" w:lineRule="exact"/>
            </w:pPr>
          </w:p>
        </w:tc>
        <w:tc>
          <w:tcPr>
            <w:tcW w:w="1620" w:type="dxa"/>
            <w:vMerge w:val="restart"/>
            <w:vAlign w:val="bottom"/>
          </w:tcPr>
          <w:p w:rsidR="00F9485F" w:rsidRPr="001D5983" w:rsidRDefault="00F9485F" w:rsidP="005F7637">
            <w:pPr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1D5983">
                <w:rPr>
                  <w:w w:val="98"/>
                </w:rPr>
                <w:t>2022 г</w:t>
              </w:r>
            </w:smartTag>
            <w:r w:rsidRPr="001D5983">
              <w:rPr>
                <w:w w:val="98"/>
              </w:rPr>
              <w:t>.</w:t>
            </w:r>
          </w:p>
        </w:tc>
        <w:tc>
          <w:tcPr>
            <w:tcW w:w="240" w:type="dxa"/>
            <w:vAlign w:val="bottom"/>
          </w:tcPr>
          <w:p w:rsidR="00F9485F" w:rsidRPr="001D5983" w:rsidRDefault="00F9485F" w:rsidP="005F7637">
            <w:pPr>
              <w:spacing w:line="20" w:lineRule="exact"/>
            </w:pPr>
          </w:p>
        </w:tc>
        <w:tc>
          <w:tcPr>
            <w:tcW w:w="1380" w:type="dxa"/>
            <w:vMerge w:val="restart"/>
            <w:vAlign w:val="bottom"/>
          </w:tcPr>
          <w:p w:rsidR="00F9485F" w:rsidRPr="001D5983" w:rsidRDefault="00F9485F" w:rsidP="005F7637">
            <w:pPr>
              <w:ind w:right="60"/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1D5983">
                <w:t>2023 г</w:t>
              </w:r>
            </w:smartTag>
            <w:r w:rsidRPr="001D5983">
              <w:t>.</w:t>
            </w:r>
          </w:p>
        </w:tc>
        <w:tc>
          <w:tcPr>
            <w:tcW w:w="20" w:type="dxa"/>
            <w:vAlign w:val="bottom"/>
          </w:tcPr>
          <w:p w:rsidR="00F9485F" w:rsidRPr="001D5983" w:rsidRDefault="00F9485F" w:rsidP="005F7637">
            <w:pPr>
              <w:spacing w:line="20" w:lineRule="exact"/>
            </w:pPr>
          </w:p>
        </w:tc>
        <w:tc>
          <w:tcPr>
            <w:tcW w:w="20" w:type="dxa"/>
            <w:vAlign w:val="bottom"/>
          </w:tcPr>
          <w:p w:rsidR="00F9485F" w:rsidRPr="001D5983" w:rsidRDefault="00F9485F" w:rsidP="005F7637">
            <w:pPr>
              <w:spacing w:line="20" w:lineRule="exact"/>
            </w:pPr>
          </w:p>
        </w:tc>
      </w:tr>
      <w:tr w:rsidR="00F9485F" w:rsidRPr="001D5983" w:rsidTr="00F97208">
        <w:trPr>
          <w:trHeight w:val="346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vMerge/>
            <w:vAlign w:val="center"/>
          </w:tcPr>
          <w:p w:rsidR="00F9485F" w:rsidRPr="001D5983" w:rsidRDefault="00F9485F" w:rsidP="005F7637"/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vMerge/>
            <w:vAlign w:val="center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vMerge/>
            <w:vAlign w:val="center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vMerge/>
            <w:vAlign w:val="center"/>
          </w:tcPr>
          <w:p w:rsidR="00F9485F" w:rsidRPr="001D5983" w:rsidRDefault="00F9485F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vMerge/>
            <w:vAlign w:val="center"/>
          </w:tcPr>
          <w:p w:rsidR="00F9485F" w:rsidRPr="001D5983" w:rsidRDefault="00F9485F" w:rsidP="005F7637"/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97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vAlign w:val="bottom"/>
          </w:tcPr>
          <w:p w:rsidR="00F9485F" w:rsidRPr="001D5983" w:rsidRDefault="00F9485F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363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vAlign w:val="bottom"/>
          </w:tcPr>
          <w:p w:rsidR="00F9485F" w:rsidRPr="001D5983" w:rsidRDefault="00F9485F" w:rsidP="005F7637"/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vAlign w:val="bottom"/>
          </w:tcPr>
          <w:p w:rsidR="00F9485F" w:rsidRPr="001D5983" w:rsidRDefault="00F9485F" w:rsidP="005F7637">
            <w:pPr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vAlign w:val="bottom"/>
          </w:tcPr>
          <w:p w:rsidR="00F9485F" w:rsidRPr="001D5983" w:rsidRDefault="00F9485F" w:rsidP="005F7637">
            <w:pPr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vAlign w:val="bottom"/>
          </w:tcPr>
          <w:p w:rsidR="00F9485F" w:rsidRPr="001D5983" w:rsidRDefault="00F9485F" w:rsidP="005F7637">
            <w:pPr>
              <w:jc w:val="center"/>
            </w:pPr>
            <w:r w:rsidRPr="001D5983">
              <w:t>1,0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vAlign w:val="bottom"/>
          </w:tcPr>
          <w:p w:rsidR="00F9485F" w:rsidRPr="001D5983" w:rsidRDefault="00F9485F" w:rsidP="005F7637">
            <w:pPr>
              <w:ind w:right="80"/>
              <w:jc w:val="center"/>
            </w:pPr>
            <w:r w:rsidRPr="001D5983"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188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vAlign w:val="bottom"/>
          </w:tcPr>
          <w:p w:rsidR="00F9485F" w:rsidRPr="001D5983" w:rsidRDefault="00F9485F" w:rsidP="005F7637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vAlign w:val="bottom"/>
          </w:tcPr>
          <w:p w:rsidR="00F9485F" w:rsidRPr="001D5983" w:rsidRDefault="00F9485F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vAlign w:val="bottom"/>
          </w:tcPr>
          <w:p w:rsidR="00F9485F" w:rsidRPr="001D5983" w:rsidRDefault="00F9485F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vAlign w:val="bottom"/>
          </w:tcPr>
          <w:p w:rsidR="00F9485F" w:rsidRPr="001D5983" w:rsidRDefault="00F9485F" w:rsidP="005F7637">
            <w:pPr>
              <w:spacing w:line="294" w:lineRule="exact"/>
              <w:jc w:val="center"/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vAlign w:val="bottom"/>
          </w:tcPr>
          <w:p w:rsidR="00F9485F" w:rsidRPr="001D5983" w:rsidRDefault="00F9485F" w:rsidP="005F7637">
            <w:pPr>
              <w:spacing w:line="294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vAlign w:val="bottom"/>
          </w:tcPr>
          <w:p w:rsidR="00F9485F" w:rsidRPr="001D5983" w:rsidRDefault="00F9485F" w:rsidP="00B569D3">
            <w:r>
              <w:t>Ардатовского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vAlign w:val="bottom"/>
          </w:tcPr>
          <w:p w:rsidR="00F9485F" w:rsidRPr="001D5983" w:rsidRDefault="00F9485F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vAlign w:val="bottom"/>
          </w:tcPr>
          <w:p w:rsidR="00F9485F" w:rsidRPr="001D5983" w:rsidRDefault="00F9485F" w:rsidP="005F7637"/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vAlign w:val="bottom"/>
          </w:tcPr>
          <w:p w:rsidR="00F9485F" w:rsidRPr="001D5983" w:rsidRDefault="00F9485F" w:rsidP="005F7637">
            <w:pPr>
              <w:ind w:left="100"/>
            </w:pPr>
            <w:r w:rsidRPr="001D5983">
              <w:t>сельского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vAlign w:val="bottom"/>
          </w:tcPr>
          <w:p w:rsidR="00F9485F" w:rsidRPr="001D5983" w:rsidRDefault="00F9485F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vAlign w:val="bottom"/>
          </w:tcPr>
          <w:p w:rsidR="00F9485F" w:rsidRPr="001D5983" w:rsidRDefault="00F9485F" w:rsidP="005F7637"/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>
            <w:pPr>
              <w:ind w:left="100"/>
            </w:pPr>
            <w:r w:rsidRPr="001D5983">
              <w:t>поселения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298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vAlign w:val="bottom"/>
          </w:tcPr>
          <w:p w:rsidR="00F9485F" w:rsidRPr="001D5983" w:rsidRDefault="00F9485F" w:rsidP="005F7637">
            <w:pPr>
              <w:spacing w:line="297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vAlign w:val="bottom"/>
          </w:tcPr>
          <w:p w:rsidR="00F9485F" w:rsidRPr="001D5983" w:rsidRDefault="00F9485F" w:rsidP="005F7637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vAlign w:val="bottom"/>
          </w:tcPr>
          <w:p w:rsidR="00F9485F" w:rsidRPr="001D5983" w:rsidRDefault="00F9485F" w:rsidP="005F7637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vAlign w:val="bottom"/>
          </w:tcPr>
          <w:p w:rsidR="00F9485F" w:rsidRPr="001D5983" w:rsidRDefault="00F9485F" w:rsidP="005F7637">
            <w:pPr>
              <w:spacing w:line="297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vAlign w:val="bottom"/>
          </w:tcPr>
          <w:p w:rsidR="00F9485F" w:rsidRPr="001D5983" w:rsidRDefault="00F9485F" w:rsidP="005F7637">
            <w:pPr>
              <w:spacing w:line="297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vAlign w:val="bottom"/>
          </w:tcPr>
          <w:p w:rsidR="00F9485F" w:rsidRPr="001D5983" w:rsidRDefault="00F9485F" w:rsidP="005F7637">
            <w:r w:rsidRPr="001D5983">
              <w:t xml:space="preserve">Ардатовского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vAlign w:val="bottom"/>
          </w:tcPr>
          <w:p w:rsidR="00F9485F" w:rsidRPr="001D5983" w:rsidRDefault="00F9485F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vAlign w:val="bottom"/>
          </w:tcPr>
          <w:p w:rsidR="00F9485F" w:rsidRPr="001D5983" w:rsidRDefault="00F9485F" w:rsidP="005F7637"/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vAlign w:val="bottom"/>
          </w:tcPr>
          <w:p w:rsidR="00F9485F" w:rsidRPr="001D5983" w:rsidRDefault="00F9485F" w:rsidP="005F7637">
            <w:pPr>
              <w:ind w:left="100"/>
            </w:pPr>
            <w:r w:rsidRPr="001D5983">
              <w:t>муниципального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vAlign w:val="bottom"/>
          </w:tcPr>
          <w:p w:rsidR="00F9485F" w:rsidRPr="001D5983" w:rsidRDefault="00F9485F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vAlign w:val="bottom"/>
          </w:tcPr>
          <w:p w:rsidR="00F9485F" w:rsidRPr="001D5983" w:rsidRDefault="00F9485F" w:rsidP="005F7637"/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>
            <w:pPr>
              <w:ind w:left="100"/>
            </w:pPr>
            <w:r w:rsidRPr="001D5983">
              <w:t>района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vAlign w:val="bottom"/>
          </w:tcPr>
          <w:p w:rsidR="00F9485F" w:rsidRPr="001D5983" w:rsidRDefault="00F9485F" w:rsidP="005F7637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vAlign w:val="bottom"/>
          </w:tcPr>
          <w:p w:rsidR="00F9485F" w:rsidRPr="001D5983" w:rsidRDefault="00F9485F" w:rsidP="005F7637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vAlign w:val="bottom"/>
          </w:tcPr>
          <w:p w:rsidR="00F9485F" w:rsidRPr="001D5983" w:rsidRDefault="00F9485F" w:rsidP="005F7637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vAlign w:val="bottom"/>
          </w:tcPr>
          <w:p w:rsidR="00F9485F" w:rsidRPr="001D5983" w:rsidRDefault="00F9485F" w:rsidP="005F7637">
            <w:pPr>
              <w:spacing w:line="294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vAlign w:val="bottom"/>
          </w:tcPr>
          <w:p w:rsidR="00F9485F" w:rsidRPr="001D5983" w:rsidRDefault="00F9485F" w:rsidP="005F7637">
            <w:pPr>
              <w:spacing w:line="294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324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vAlign w:val="bottom"/>
          </w:tcPr>
          <w:p w:rsidR="00F9485F" w:rsidRPr="001D5983" w:rsidRDefault="00F9485F" w:rsidP="005F7637">
            <w:r w:rsidRPr="001D5983">
              <w:t xml:space="preserve">Республики Мордовия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vAlign w:val="bottom"/>
          </w:tcPr>
          <w:p w:rsidR="00F9485F" w:rsidRPr="001D5983" w:rsidRDefault="00F9485F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vAlign w:val="bottom"/>
          </w:tcPr>
          <w:p w:rsidR="00F9485F" w:rsidRPr="001D5983" w:rsidRDefault="00F9485F" w:rsidP="005F7637"/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vAlign w:val="bottom"/>
          </w:tcPr>
          <w:p w:rsidR="00F9485F" w:rsidRPr="001D5983" w:rsidRDefault="00F9485F" w:rsidP="005F7637"/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vAlign w:val="bottom"/>
          </w:tcPr>
          <w:p w:rsidR="00F9485F" w:rsidRPr="001D5983" w:rsidRDefault="00F9485F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vAlign w:val="bottom"/>
          </w:tcPr>
          <w:p w:rsidR="00F9485F" w:rsidRPr="001D5983" w:rsidRDefault="00F9485F" w:rsidP="005F7637"/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94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293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vAlign w:val="bottom"/>
          </w:tcPr>
          <w:p w:rsidR="00F9485F" w:rsidRPr="001D5983" w:rsidRDefault="00F9485F" w:rsidP="005F7637">
            <w:pPr>
              <w:spacing w:line="293" w:lineRule="exact"/>
              <w:ind w:left="100"/>
            </w:pPr>
            <w:r w:rsidRPr="001D5983">
              <w:t>другие 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vAlign w:val="bottom"/>
          </w:tcPr>
          <w:p w:rsidR="00F9485F" w:rsidRPr="001D5983" w:rsidRDefault="00F9485F" w:rsidP="005F7637">
            <w:pPr>
              <w:spacing w:line="293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vAlign w:val="bottom"/>
          </w:tcPr>
          <w:p w:rsidR="00F9485F" w:rsidRPr="001D5983" w:rsidRDefault="00F9485F" w:rsidP="005F7637">
            <w:pPr>
              <w:spacing w:line="293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vAlign w:val="bottom"/>
          </w:tcPr>
          <w:p w:rsidR="00F9485F" w:rsidRPr="001D5983" w:rsidRDefault="00F9485F" w:rsidP="005F7637">
            <w:pPr>
              <w:spacing w:line="293" w:lineRule="exact"/>
              <w:jc w:val="center"/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vAlign w:val="bottom"/>
          </w:tcPr>
          <w:p w:rsidR="00F9485F" w:rsidRPr="001D5983" w:rsidRDefault="00F9485F" w:rsidP="005F7637">
            <w:pPr>
              <w:spacing w:line="293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vAlign w:val="bottom"/>
          </w:tcPr>
          <w:p w:rsidR="00F9485F" w:rsidRPr="001D5983" w:rsidRDefault="00F9485F" w:rsidP="005F7637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vAlign w:val="bottom"/>
          </w:tcPr>
          <w:p w:rsidR="00F9485F" w:rsidRPr="001D5983" w:rsidRDefault="00F9485F" w:rsidP="005F7637">
            <w:pPr>
              <w:spacing w:line="294" w:lineRule="exact"/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vAlign w:val="bottom"/>
          </w:tcPr>
          <w:p w:rsidR="00F9485F" w:rsidRPr="001D5983" w:rsidRDefault="00F9485F" w:rsidP="005F7637">
            <w:pPr>
              <w:spacing w:line="294" w:lineRule="exact"/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vAlign w:val="bottom"/>
          </w:tcPr>
          <w:p w:rsidR="00F9485F" w:rsidRPr="001D5983" w:rsidRDefault="00F9485F" w:rsidP="005F7637">
            <w:pPr>
              <w:spacing w:line="294" w:lineRule="exact"/>
              <w:jc w:val="center"/>
            </w:pPr>
            <w:r w:rsidRPr="001D5983">
              <w:t>1,0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vAlign w:val="bottom"/>
          </w:tcPr>
          <w:p w:rsidR="00F9485F" w:rsidRPr="001D5983" w:rsidRDefault="00F9485F" w:rsidP="005F7637">
            <w:pPr>
              <w:spacing w:line="294" w:lineRule="exact"/>
              <w:ind w:right="80"/>
              <w:jc w:val="center"/>
            </w:pPr>
            <w:r w:rsidRPr="001D5983"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  <w:tr w:rsidR="00F9485F" w:rsidRPr="001D5983" w:rsidTr="00F97208">
        <w:trPr>
          <w:trHeight w:val="91"/>
        </w:trPr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>
            <w:pPr>
              <w:spacing w:line="294" w:lineRule="exact"/>
              <w:jc w:val="center"/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9485F" w:rsidRPr="001D5983" w:rsidRDefault="00F9485F" w:rsidP="005F7637">
            <w:pPr>
              <w:spacing w:line="294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F9485F" w:rsidRPr="001D5983" w:rsidRDefault="00F9485F" w:rsidP="005F7637"/>
        </w:tc>
        <w:tc>
          <w:tcPr>
            <w:tcW w:w="20" w:type="dxa"/>
            <w:vAlign w:val="bottom"/>
          </w:tcPr>
          <w:p w:rsidR="00F9485F" w:rsidRPr="001D5983" w:rsidRDefault="00F9485F" w:rsidP="005F7637"/>
        </w:tc>
      </w:tr>
    </w:tbl>
    <w:p w:rsidR="00F9485F" w:rsidRDefault="00F9485F" w:rsidP="00917134">
      <w:pPr>
        <w:pStyle w:val="NoSpacing"/>
        <w:ind w:left="-567"/>
        <w:jc w:val="center"/>
        <w:rPr>
          <w:sz w:val="28"/>
          <w:szCs w:val="28"/>
        </w:rPr>
      </w:pPr>
    </w:p>
    <w:p w:rsidR="00F9485F" w:rsidRDefault="00F9485F" w:rsidP="00917134">
      <w:pPr>
        <w:pStyle w:val="NoSpacing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2. в Приложении  2 пункт 2 изложить в следующей редакции:</w:t>
      </w:r>
    </w:p>
    <w:p w:rsidR="00F9485F" w:rsidRDefault="00F9485F" w:rsidP="00917134">
      <w:pPr>
        <w:pStyle w:val="NoSpacing"/>
        <w:ind w:left="-567"/>
        <w:jc w:val="center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490"/>
        <w:gridCol w:w="1736"/>
        <w:gridCol w:w="1277"/>
        <w:gridCol w:w="989"/>
        <w:gridCol w:w="1748"/>
        <w:gridCol w:w="919"/>
        <w:gridCol w:w="957"/>
        <w:gridCol w:w="547"/>
        <w:gridCol w:w="547"/>
        <w:gridCol w:w="547"/>
      </w:tblGrid>
      <w:tr w:rsidR="00F9485F" w:rsidRPr="001D5983" w:rsidTr="001E75F0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  <w:r w:rsidRPr="001D5983"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  <w:r w:rsidRPr="001D5983"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  <w:r>
              <w:t>3,0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B569D3">
            <w:pPr>
              <w:spacing w:line="276" w:lineRule="auto"/>
            </w:pPr>
            <w:r w:rsidRPr="001D5983">
              <w:t xml:space="preserve">Количество участников конкурса "Лучшее предприятие торговли" </w:t>
            </w:r>
            <w:r>
              <w:t xml:space="preserve">Ардатовского  </w:t>
            </w:r>
            <w:r w:rsidRPr="001D5983">
              <w:t>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  <w:r w:rsidRPr="001D5983"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</w:p>
        </w:tc>
      </w:tr>
      <w:tr w:rsidR="00F9485F" w:rsidRPr="001D5983" w:rsidTr="001E75F0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  <w:r w:rsidRPr="001D5983"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  <w:r w:rsidRPr="001D5983"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9485F" w:rsidRPr="001D5983" w:rsidRDefault="00F9485F" w:rsidP="001E75F0">
            <w:pPr>
              <w:spacing w:line="276" w:lineRule="auto"/>
            </w:pPr>
          </w:p>
        </w:tc>
      </w:tr>
    </w:tbl>
    <w:p w:rsidR="00F9485F" w:rsidRDefault="00F9485F" w:rsidP="00917134">
      <w:pPr>
        <w:pStyle w:val="NoSpacing"/>
        <w:ind w:left="-567"/>
        <w:jc w:val="center"/>
        <w:rPr>
          <w:sz w:val="28"/>
          <w:szCs w:val="28"/>
        </w:rPr>
      </w:pPr>
    </w:p>
    <w:p w:rsidR="00F9485F" w:rsidRDefault="00F9485F" w:rsidP="00F97208">
      <w:pPr>
        <w:pStyle w:val="NoSpacing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3. в подразделе 1.1 раздела 1 абзац 5  изложить в следующей редакции:</w:t>
      </w:r>
    </w:p>
    <w:p w:rsidR="00F9485F" w:rsidRPr="00E34378" w:rsidRDefault="00F9485F" w:rsidP="00F97208">
      <w:pPr>
        <w:tabs>
          <w:tab w:val="left" w:pos="-360"/>
        </w:tabs>
        <w:ind w:left="-360"/>
        <w:jc w:val="both"/>
        <w:rPr>
          <w:sz w:val="28"/>
          <w:szCs w:val="28"/>
        </w:rPr>
      </w:pPr>
      <w:r w:rsidRPr="0042023C">
        <w:rPr>
          <w:sz w:val="28"/>
          <w:szCs w:val="28"/>
        </w:rPr>
        <w:t xml:space="preserve">«-В 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</w:t>
      </w:r>
      <w:r>
        <w:rPr>
          <w:sz w:val="28"/>
          <w:szCs w:val="28"/>
        </w:rPr>
        <w:t>6  магазинов</w:t>
      </w:r>
      <w:r w:rsidRPr="0042023C">
        <w:rPr>
          <w:sz w:val="28"/>
          <w:szCs w:val="28"/>
        </w:rPr>
        <w:t>»</w:t>
      </w:r>
    </w:p>
    <w:p w:rsidR="00F9485F" w:rsidRPr="00536FEA" w:rsidRDefault="00F9485F" w:rsidP="00F97208">
      <w:pPr>
        <w:pStyle w:val="NoSpacing"/>
        <w:ind w:left="-360" w:firstLine="36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6FE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36FEA">
        <w:rPr>
          <w:sz w:val="28"/>
          <w:szCs w:val="28"/>
        </w:rPr>
        <w:t xml:space="preserve">Настоящее постановление вступает в силу  после его  официального </w:t>
      </w:r>
      <w:r>
        <w:rPr>
          <w:sz w:val="28"/>
          <w:szCs w:val="28"/>
        </w:rPr>
        <w:t xml:space="preserve">    </w:t>
      </w:r>
      <w:r w:rsidRPr="00536FEA">
        <w:rPr>
          <w:sz w:val="28"/>
          <w:szCs w:val="28"/>
        </w:rPr>
        <w:t>опубликования в информационном бюллетене.</w:t>
      </w:r>
    </w:p>
    <w:p w:rsidR="00F9485F" w:rsidRDefault="00F9485F" w:rsidP="00105E5E">
      <w:pPr>
        <w:pStyle w:val="NoSpacing"/>
        <w:ind w:left="-567"/>
        <w:jc w:val="both"/>
        <w:rPr>
          <w:sz w:val="28"/>
          <w:szCs w:val="28"/>
        </w:rPr>
      </w:pPr>
    </w:p>
    <w:p w:rsidR="00F9485F" w:rsidRDefault="00F9485F" w:rsidP="00105E5E">
      <w:pPr>
        <w:pStyle w:val="NoSpacing"/>
        <w:ind w:left="-567"/>
        <w:jc w:val="both"/>
        <w:rPr>
          <w:sz w:val="28"/>
          <w:szCs w:val="28"/>
        </w:rPr>
      </w:pPr>
    </w:p>
    <w:p w:rsidR="00F9485F" w:rsidRPr="00105E5E" w:rsidRDefault="00F9485F" w:rsidP="00105E5E">
      <w:pPr>
        <w:pStyle w:val="NoSpacing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3631E4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Ардатовского  </w:t>
      </w:r>
      <w:r w:rsidRPr="003631E4">
        <w:rPr>
          <w:sz w:val="28"/>
          <w:szCs w:val="28"/>
        </w:rPr>
        <w:t xml:space="preserve">сельского поселения                             </w:t>
      </w:r>
      <w:bookmarkStart w:id="0" w:name="_GoBack"/>
      <w:bookmarkEnd w:id="0"/>
      <w:r>
        <w:rPr>
          <w:sz w:val="28"/>
          <w:szCs w:val="28"/>
        </w:rPr>
        <w:t>Н.И. Юдин</w:t>
      </w:r>
    </w:p>
    <w:sectPr w:rsidR="00F9485F" w:rsidRPr="00105E5E" w:rsidSect="008E7861">
      <w:pgSz w:w="11906" w:h="16838"/>
      <w:pgMar w:top="360" w:right="746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180"/>
      </w:pPr>
    </w:lvl>
    <w:lvl w:ilvl="1" w:tplc="57026DF4">
      <w:numFmt w:val="decimal"/>
      <w:lvlText w:val=""/>
      <w:lvlJc w:val="left"/>
      <w:pPr>
        <w:ind w:left="180"/>
      </w:pPr>
      <w:rPr>
        <w:rFonts w:cs="Times New Roman"/>
      </w:rPr>
    </w:lvl>
    <w:lvl w:ilvl="2" w:tplc="C61496A6">
      <w:numFmt w:val="decimal"/>
      <w:lvlText w:val=""/>
      <w:lvlJc w:val="left"/>
      <w:pPr>
        <w:ind w:left="180"/>
      </w:pPr>
      <w:rPr>
        <w:rFonts w:cs="Times New Roman"/>
      </w:rPr>
    </w:lvl>
    <w:lvl w:ilvl="3" w:tplc="D438F5EE">
      <w:numFmt w:val="decimal"/>
      <w:lvlText w:val=""/>
      <w:lvlJc w:val="left"/>
      <w:pPr>
        <w:ind w:left="180"/>
      </w:pPr>
      <w:rPr>
        <w:rFonts w:cs="Times New Roman"/>
      </w:rPr>
    </w:lvl>
    <w:lvl w:ilvl="4" w:tplc="3530D1A8">
      <w:numFmt w:val="decimal"/>
      <w:lvlText w:val=""/>
      <w:lvlJc w:val="left"/>
      <w:pPr>
        <w:ind w:left="180"/>
      </w:pPr>
      <w:rPr>
        <w:rFonts w:cs="Times New Roman"/>
      </w:rPr>
    </w:lvl>
    <w:lvl w:ilvl="5" w:tplc="D71C02DC">
      <w:numFmt w:val="decimal"/>
      <w:lvlText w:val=""/>
      <w:lvlJc w:val="left"/>
      <w:pPr>
        <w:ind w:left="180"/>
      </w:pPr>
      <w:rPr>
        <w:rFonts w:cs="Times New Roman"/>
      </w:rPr>
    </w:lvl>
    <w:lvl w:ilvl="6" w:tplc="029EC690">
      <w:numFmt w:val="decimal"/>
      <w:lvlText w:val=""/>
      <w:lvlJc w:val="left"/>
      <w:pPr>
        <w:ind w:left="180"/>
      </w:pPr>
      <w:rPr>
        <w:rFonts w:cs="Times New Roman"/>
      </w:rPr>
    </w:lvl>
    <w:lvl w:ilvl="7" w:tplc="37122504">
      <w:numFmt w:val="decimal"/>
      <w:lvlText w:val=""/>
      <w:lvlJc w:val="left"/>
      <w:pPr>
        <w:ind w:left="180"/>
      </w:pPr>
      <w:rPr>
        <w:rFonts w:cs="Times New Roman"/>
      </w:rPr>
    </w:lvl>
    <w:lvl w:ilvl="8" w:tplc="692078EA">
      <w:numFmt w:val="decimal"/>
      <w:lvlText w:val=""/>
      <w:lvlJc w:val="left"/>
      <w:pPr>
        <w:ind w:left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0578C"/>
    <w:rsid w:val="000141C5"/>
    <w:rsid w:val="00022514"/>
    <w:rsid w:val="000327F1"/>
    <w:rsid w:val="000331D5"/>
    <w:rsid w:val="00034F90"/>
    <w:rsid w:val="00037144"/>
    <w:rsid w:val="00046919"/>
    <w:rsid w:val="00052041"/>
    <w:rsid w:val="000534C7"/>
    <w:rsid w:val="00061E9E"/>
    <w:rsid w:val="00074ED0"/>
    <w:rsid w:val="000858E7"/>
    <w:rsid w:val="00091F60"/>
    <w:rsid w:val="00092DAE"/>
    <w:rsid w:val="00092EE9"/>
    <w:rsid w:val="00095F54"/>
    <w:rsid w:val="000B2B4A"/>
    <w:rsid w:val="000C0CB8"/>
    <w:rsid w:val="000C554F"/>
    <w:rsid w:val="000C5E78"/>
    <w:rsid w:val="000D1529"/>
    <w:rsid w:val="000D2D32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4F70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D5983"/>
    <w:rsid w:val="001E75F0"/>
    <w:rsid w:val="001E7C57"/>
    <w:rsid w:val="001F18E2"/>
    <w:rsid w:val="001F5DA5"/>
    <w:rsid w:val="00207223"/>
    <w:rsid w:val="00210FBA"/>
    <w:rsid w:val="00216035"/>
    <w:rsid w:val="0022252E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215"/>
    <w:rsid w:val="00322CB4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A18ED"/>
    <w:rsid w:val="003B2667"/>
    <w:rsid w:val="003C2D8F"/>
    <w:rsid w:val="003C42A8"/>
    <w:rsid w:val="003D1530"/>
    <w:rsid w:val="003D390C"/>
    <w:rsid w:val="003D71B7"/>
    <w:rsid w:val="003E07C2"/>
    <w:rsid w:val="003E0E1A"/>
    <w:rsid w:val="003E40FA"/>
    <w:rsid w:val="003E70FE"/>
    <w:rsid w:val="003F02EF"/>
    <w:rsid w:val="003F0A89"/>
    <w:rsid w:val="003F2438"/>
    <w:rsid w:val="003F4FC9"/>
    <w:rsid w:val="003F6852"/>
    <w:rsid w:val="00401001"/>
    <w:rsid w:val="00405037"/>
    <w:rsid w:val="00407F75"/>
    <w:rsid w:val="00412711"/>
    <w:rsid w:val="0041668B"/>
    <w:rsid w:val="0042023C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063B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AC5"/>
    <w:rsid w:val="00510839"/>
    <w:rsid w:val="00522599"/>
    <w:rsid w:val="00522C90"/>
    <w:rsid w:val="00536FEA"/>
    <w:rsid w:val="00542F29"/>
    <w:rsid w:val="00564C45"/>
    <w:rsid w:val="0057105A"/>
    <w:rsid w:val="0057725E"/>
    <w:rsid w:val="00584B39"/>
    <w:rsid w:val="005909AB"/>
    <w:rsid w:val="00591443"/>
    <w:rsid w:val="005A0B97"/>
    <w:rsid w:val="005A1263"/>
    <w:rsid w:val="005A3346"/>
    <w:rsid w:val="005A4346"/>
    <w:rsid w:val="005B2A95"/>
    <w:rsid w:val="005B69FB"/>
    <w:rsid w:val="005B7F04"/>
    <w:rsid w:val="005C4469"/>
    <w:rsid w:val="005D25CE"/>
    <w:rsid w:val="005E2A17"/>
    <w:rsid w:val="005F7637"/>
    <w:rsid w:val="00601E66"/>
    <w:rsid w:val="00605F8D"/>
    <w:rsid w:val="00606F9F"/>
    <w:rsid w:val="006073D6"/>
    <w:rsid w:val="00627A27"/>
    <w:rsid w:val="00630906"/>
    <w:rsid w:val="00634D6C"/>
    <w:rsid w:val="006376D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03B6B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289"/>
    <w:rsid w:val="00776FF9"/>
    <w:rsid w:val="007772A8"/>
    <w:rsid w:val="0078250B"/>
    <w:rsid w:val="007972CE"/>
    <w:rsid w:val="007A316D"/>
    <w:rsid w:val="007A4279"/>
    <w:rsid w:val="007A50E4"/>
    <w:rsid w:val="007E61D3"/>
    <w:rsid w:val="007F0D53"/>
    <w:rsid w:val="007F31B3"/>
    <w:rsid w:val="007F4D2D"/>
    <w:rsid w:val="0080281C"/>
    <w:rsid w:val="00805A8E"/>
    <w:rsid w:val="00806E55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B5947"/>
    <w:rsid w:val="008C039A"/>
    <w:rsid w:val="008C46EB"/>
    <w:rsid w:val="008D1839"/>
    <w:rsid w:val="008D3908"/>
    <w:rsid w:val="008D6534"/>
    <w:rsid w:val="008E0320"/>
    <w:rsid w:val="008E7861"/>
    <w:rsid w:val="008F1B4F"/>
    <w:rsid w:val="008F2F53"/>
    <w:rsid w:val="008F7C7A"/>
    <w:rsid w:val="00902DD6"/>
    <w:rsid w:val="00903D6B"/>
    <w:rsid w:val="00912649"/>
    <w:rsid w:val="00917134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7761B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31312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33C7E"/>
    <w:rsid w:val="00B42F7F"/>
    <w:rsid w:val="00B468BB"/>
    <w:rsid w:val="00B526D8"/>
    <w:rsid w:val="00B548CC"/>
    <w:rsid w:val="00B569D3"/>
    <w:rsid w:val="00B71784"/>
    <w:rsid w:val="00B73E8B"/>
    <w:rsid w:val="00B75CC1"/>
    <w:rsid w:val="00B77683"/>
    <w:rsid w:val="00B80305"/>
    <w:rsid w:val="00B821A0"/>
    <w:rsid w:val="00B84E0C"/>
    <w:rsid w:val="00B86965"/>
    <w:rsid w:val="00B86A12"/>
    <w:rsid w:val="00B879EC"/>
    <w:rsid w:val="00B90221"/>
    <w:rsid w:val="00B91DF7"/>
    <w:rsid w:val="00B95C9F"/>
    <w:rsid w:val="00BA1CAB"/>
    <w:rsid w:val="00BC1339"/>
    <w:rsid w:val="00BC3831"/>
    <w:rsid w:val="00BD21E3"/>
    <w:rsid w:val="00BF088B"/>
    <w:rsid w:val="00C02E10"/>
    <w:rsid w:val="00C06C52"/>
    <w:rsid w:val="00C11DD6"/>
    <w:rsid w:val="00C214A3"/>
    <w:rsid w:val="00C25FDE"/>
    <w:rsid w:val="00C34F49"/>
    <w:rsid w:val="00C3717F"/>
    <w:rsid w:val="00C43037"/>
    <w:rsid w:val="00C47D98"/>
    <w:rsid w:val="00C5318F"/>
    <w:rsid w:val="00C55BFA"/>
    <w:rsid w:val="00C62C05"/>
    <w:rsid w:val="00C63BDC"/>
    <w:rsid w:val="00C644FF"/>
    <w:rsid w:val="00C67BBD"/>
    <w:rsid w:val="00C736F1"/>
    <w:rsid w:val="00C80350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58D6"/>
    <w:rsid w:val="00D16AD1"/>
    <w:rsid w:val="00D17AA6"/>
    <w:rsid w:val="00D25130"/>
    <w:rsid w:val="00D26025"/>
    <w:rsid w:val="00D273BF"/>
    <w:rsid w:val="00D409E3"/>
    <w:rsid w:val="00D4538F"/>
    <w:rsid w:val="00D4774D"/>
    <w:rsid w:val="00D5079E"/>
    <w:rsid w:val="00D53A72"/>
    <w:rsid w:val="00D547A9"/>
    <w:rsid w:val="00D66D84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B443C"/>
    <w:rsid w:val="00DD2A16"/>
    <w:rsid w:val="00DD2CC8"/>
    <w:rsid w:val="00DE09C9"/>
    <w:rsid w:val="00E07B8F"/>
    <w:rsid w:val="00E1346C"/>
    <w:rsid w:val="00E213B7"/>
    <w:rsid w:val="00E311D3"/>
    <w:rsid w:val="00E34378"/>
    <w:rsid w:val="00E40920"/>
    <w:rsid w:val="00E4561E"/>
    <w:rsid w:val="00E47D87"/>
    <w:rsid w:val="00E519DD"/>
    <w:rsid w:val="00E6233A"/>
    <w:rsid w:val="00E71304"/>
    <w:rsid w:val="00E7510A"/>
    <w:rsid w:val="00E7751D"/>
    <w:rsid w:val="00E913F9"/>
    <w:rsid w:val="00EA0B2D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465A"/>
    <w:rsid w:val="00F1595F"/>
    <w:rsid w:val="00F15DDB"/>
    <w:rsid w:val="00F24D2B"/>
    <w:rsid w:val="00F334C8"/>
    <w:rsid w:val="00F37D15"/>
    <w:rsid w:val="00F43803"/>
    <w:rsid w:val="00F46BEF"/>
    <w:rsid w:val="00F74288"/>
    <w:rsid w:val="00F74E80"/>
    <w:rsid w:val="00F9238F"/>
    <w:rsid w:val="00F9485F"/>
    <w:rsid w:val="00F94AE1"/>
    <w:rsid w:val="00F9586C"/>
    <w:rsid w:val="00F97208"/>
    <w:rsid w:val="00FC09D6"/>
    <w:rsid w:val="00FC27F7"/>
    <w:rsid w:val="00FC2D5A"/>
    <w:rsid w:val="00FC32A0"/>
    <w:rsid w:val="00FC434E"/>
    <w:rsid w:val="00FC4C77"/>
    <w:rsid w:val="00FC6BDE"/>
    <w:rsid w:val="00FD0256"/>
    <w:rsid w:val="00FE76A6"/>
    <w:rsid w:val="00FE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Normal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i/>
      <w:spacing w:val="-2"/>
      <w:sz w:val="26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225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1312"/>
    <w:rPr>
      <w:rFonts w:ascii="Times New Roman" w:hAnsi="Times New Roman" w:cs="Times New Roman"/>
      <w:sz w:val="2"/>
    </w:rPr>
  </w:style>
  <w:style w:type="table" w:styleId="TableGrid">
    <w:name w:val="Table Grid"/>
    <w:basedOn w:val="TableNormal"/>
    <w:uiPriority w:val="99"/>
    <w:locked/>
    <w:rsid w:val="003E70FE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255</TotalTime>
  <Pages>2</Pages>
  <Words>481</Words>
  <Characters>2744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15</cp:revision>
  <cp:lastPrinted>2021-11-30T12:31:00Z</cp:lastPrinted>
  <dcterms:created xsi:type="dcterms:W3CDTF">2021-06-30T13:20:00Z</dcterms:created>
  <dcterms:modified xsi:type="dcterms:W3CDTF">2021-12-01T09:48:00Z</dcterms:modified>
</cp:coreProperties>
</file>