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B7" w:rsidRPr="00BB688A" w:rsidRDefault="003564B7" w:rsidP="0050678E">
      <w:pPr>
        <w:pStyle w:val="Heading5"/>
        <w:numPr>
          <w:ilvl w:val="4"/>
          <w:numId w:val="1"/>
        </w:numPr>
        <w:spacing w:before="0" w:after="0"/>
        <w:rPr>
          <w:i w:val="0"/>
          <w:sz w:val="28"/>
          <w:szCs w:val="28"/>
        </w:rPr>
      </w:pPr>
      <w:r w:rsidRPr="00BB688A">
        <w:rPr>
          <w:i w:val="0"/>
          <w:sz w:val="28"/>
          <w:szCs w:val="28"/>
        </w:rPr>
        <w:t>РЕСПУБЛИКА МОРДОВИЯ</w:t>
      </w:r>
    </w:p>
    <w:p w:rsidR="003564B7" w:rsidRPr="00BB688A" w:rsidRDefault="003564B7" w:rsidP="00BB68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64B7" w:rsidRPr="00BB688A" w:rsidRDefault="003564B7" w:rsidP="00BB6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688A">
        <w:rPr>
          <w:rFonts w:ascii="Times New Roman" w:hAnsi="Times New Roman"/>
          <w:b/>
          <w:sz w:val="28"/>
          <w:szCs w:val="28"/>
        </w:rPr>
        <w:t>АДМИНИСТРАЦИЯ</w:t>
      </w:r>
    </w:p>
    <w:p w:rsidR="003564B7" w:rsidRPr="00BB688A" w:rsidRDefault="003564B7" w:rsidP="00BB6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688A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</w:p>
    <w:p w:rsidR="003564B7" w:rsidRPr="00BB688A" w:rsidRDefault="003564B7" w:rsidP="00BB6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688A">
        <w:rPr>
          <w:rFonts w:ascii="Times New Roman" w:hAnsi="Times New Roman"/>
          <w:b/>
          <w:sz w:val="28"/>
          <w:szCs w:val="28"/>
        </w:rPr>
        <w:t>АРДАТОВСКОГО  МУНИЦИПАЛЬНОГО  РАЙОНА</w:t>
      </w:r>
    </w:p>
    <w:p w:rsidR="003564B7" w:rsidRPr="00BB688A" w:rsidRDefault="003564B7" w:rsidP="00BB6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688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564B7" w:rsidRPr="00BB688A" w:rsidRDefault="003564B7" w:rsidP="00BB68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64B7" w:rsidRPr="00BB688A" w:rsidRDefault="003564B7" w:rsidP="00BB6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688A">
        <w:rPr>
          <w:rFonts w:ascii="Times New Roman" w:hAnsi="Times New Roman"/>
          <w:b/>
          <w:sz w:val="28"/>
          <w:szCs w:val="28"/>
        </w:rPr>
        <w:t xml:space="preserve">ПОСТАНОВЛЕНИЕ </w:t>
      </w:r>
      <w:r w:rsidRPr="00BB688A">
        <w:rPr>
          <w:rFonts w:ascii="Times New Roman" w:hAnsi="Times New Roman"/>
          <w:sz w:val="28"/>
          <w:szCs w:val="28"/>
        </w:rPr>
        <w:t xml:space="preserve">  </w:t>
      </w:r>
      <w:r w:rsidRPr="00BB688A">
        <w:rPr>
          <w:rFonts w:ascii="Times New Roman" w:hAnsi="Times New Roman"/>
          <w:b/>
          <w:sz w:val="28"/>
          <w:szCs w:val="28"/>
        </w:rPr>
        <w:t xml:space="preserve"> __________________________________________________</w:t>
      </w:r>
      <w:r>
        <w:rPr>
          <w:rFonts w:ascii="Times New Roman" w:hAnsi="Times New Roman"/>
          <w:b/>
          <w:sz w:val="28"/>
          <w:szCs w:val="28"/>
        </w:rPr>
        <w:t>________________</w:t>
      </w:r>
    </w:p>
    <w:p w:rsidR="003564B7" w:rsidRPr="00BB688A" w:rsidRDefault="003564B7" w:rsidP="00BB688A">
      <w:pPr>
        <w:jc w:val="both"/>
        <w:rPr>
          <w:rFonts w:ascii="Times New Roman" w:hAnsi="Times New Roman"/>
          <w:b/>
          <w:sz w:val="28"/>
          <w:szCs w:val="28"/>
        </w:rPr>
      </w:pPr>
    </w:p>
    <w:p w:rsidR="003564B7" w:rsidRPr="00BB688A" w:rsidRDefault="003564B7" w:rsidP="00BB688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23</w:t>
      </w:r>
      <w:r w:rsidRPr="00BB688A">
        <w:rPr>
          <w:rFonts w:ascii="Times New Roman" w:hAnsi="Times New Roman"/>
          <w:b/>
          <w:sz w:val="28"/>
          <w:szCs w:val="28"/>
        </w:rPr>
        <w:t xml:space="preserve"> января 2020г.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BB688A">
        <w:rPr>
          <w:rFonts w:ascii="Times New Roman" w:hAnsi="Times New Roman"/>
          <w:b/>
          <w:sz w:val="28"/>
          <w:szCs w:val="28"/>
        </w:rPr>
        <w:t xml:space="preserve">           пос.ст. Ардатов</w:t>
      </w:r>
      <w:r w:rsidRPr="00BB688A">
        <w:rPr>
          <w:rFonts w:ascii="Times New Roman" w:hAnsi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BB688A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     № 3</w:t>
      </w:r>
    </w:p>
    <w:p w:rsidR="003564B7" w:rsidRPr="00BB688A" w:rsidRDefault="003564B7" w:rsidP="00BB688A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3564B7" w:rsidRPr="00BB688A" w:rsidRDefault="003564B7" w:rsidP="00BB688A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BB688A">
        <w:rPr>
          <w:rFonts w:ascii="Times New Roman" w:hAnsi="Times New Roman"/>
          <w:b/>
          <w:sz w:val="28"/>
          <w:szCs w:val="28"/>
        </w:rPr>
        <w:t>О принятии решения о реализации на территории</w:t>
      </w:r>
      <w:r>
        <w:rPr>
          <w:rFonts w:ascii="Times New Roman" w:hAnsi="Times New Roman"/>
          <w:b/>
          <w:sz w:val="28"/>
          <w:szCs w:val="28"/>
        </w:rPr>
        <w:t xml:space="preserve"> пос.ст. Ардатов</w:t>
      </w:r>
      <w:r w:rsidRPr="00BB688A">
        <w:rPr>
          <w:rFonts w:ascii="Times New Roman" w:hAnsi="Times New Roman"/>
          <w:b/>
          <w:sz w:val="28"/>
          <w:szCs w:val="28"/>
        </w:rPr>
        <w:t xml:space="preserve"> Ардатовского муниципального района Республики Мордовия общественно значимого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B688A">
        <w:rPr>
          <w:rFonts w:ascii="Times New Roman" w:hAnsi="Times New Roman"/>
          <w:b/>
          <w:sz w:val="28"/>
          <w:szCs w:val="28"/>
        </w:rPr>
        <w:t>проекта по благоустройству сельских территорий в 2020 году.</w:t>
      </w:r>
    </w:p>
    <w:p w:rsidR="003564B7" w:rsidRPr="00963D70" w:rsidRDefault="003564B7" w:rsidP="00963D70">
      <w:pPr>
        <w:tabs>
          <w:tab w:val="left" w:pos="-2552"/>
          <w:tab w:val="right" w:pos="10632"/>
        </w:tabs>
        <w:ind w:right="3401"/>
        <w:jc w:val="both"/>
        <w:rPr>
          <w:rFonts w:ascii="Times New Roman" w:hAnsi="Times New Roman"/>
          <w:sz w:val="28"/>
          <w:szCs w:val="28"/>
        </w:rPr>
      </w:pPr>
    </w:p>
    <w:p w:rsidR="003564B7" w:rsidRDefault="003564B7" w:rsidP="00BB688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63D70">
        <w:rPr>
          <w:rFonts w:ascii="Times New Roman" w:hAnsi="Times New Roman"/>
          <w:sz w:val="28"/>
          <w:szCs w:val="28"/>
        </w:rPr>
        <w:t>В соответствии с</w:t>
      </w:r>
      <w:r w:rsidRPr="00963D70">
        <w:rPr>
          <w:rFonts w:ascii="Times New Roman" w:hAnsi="Times New Roman"/>
          <w:color w:val="000000"/>
          <w:sz w:val="28"/>
          <w:szCs w:val="28"/>
        </w:rPr>
        <w:t>  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>Приложением 14 «Порядка</w:t>
      </w:r>
      <w:r w:rsidRPr="00963D7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>предоставления субсидий муниципальным образованиям на реализацию мероприятий по благоустройству сельских территорий» к</w:t>
      </w:r>
      <w:r w:rsidRPr="00963D7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hyperlink w:anchor="sub_1000" w:history="1">
        <w:r w:rsidRPr="00963D70">
          <w:rPr>
            <w:rFonts w:ascii="Times New Roman" w:hAnsi="Times New Roman"/>
            <w:color w:val="000000"/>
            <w:sz w:val="28"/>
            <w:szCs w:val="28"/>
          </w:rPr>
          <w:t>Государственной программе</w:t>
        </w:r>
      </w:hyperlink>
      <w:r w:rsidRPr="00963D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 xml:space="preserve">Республики Мордовия </w:t>
      </w:r>
      <w:r w:rsidRPr="00963D70">
        <w:rPr>
          <w:rFonts w:ascii="Times New Roman" w:hAnsi="Times New Roman"/>
          <w:color w:val="000000"/>
          <w:sz w:val="28"/>
          <w:szCs w:val="28"/>
        </w:rPr>
        <w:t xml:space="preserve">«Комплексное развитие сельских территорий», утвержденную постановлением 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 xml:space="preserve">Правительства Республики Мордовия от 5 сентября </w:t>
      </w:r>
      <w:smartTag w:uri="urn:schemas-microsoft-com:office:smarttags" w:element="metricconverter">
        <w:smartTagPr>
          <w:attr w:name="ProductID" w:val="2019 г"/>
        </w:smartTagPr>
        <w:r w:rsidRPr="00963D70">
          <w:rPr>
            <w:rFonts w:ascii="Times New Roman" w:hAnsi="Times New Roman"/>
            <w:bCs/>
            <w:color w:val="000000"/>
            <w:sz w:val="28"/>
            <w:szCs w:val="28"/>
          </w:rPr>
          <w:t>2019 г</w:t>
        </w:r>
      </w:smartTag>
      <w:r w:rsidRPr="00963D70">
        <w:rPr>
          <w:rFonts w:ascii="Times New Roman" w:hAnsi="Times New Roman"/>
          <w:bCs/>
          <w:color w:val="000000"/>
          <w:sz w:val="28"/>
          <w:szCs w:val="28"/>
        </w:rPr>
        <w:t xml:space="preserve">. № 370 «Об утверждении Государственной программы Республики Мордовия </w:t>
      </w:r>
      <w:r w:rsidRPr="00963D70">
        <w:rPr>
          <w:rFonts w:ascii="Times New Roman" w:hAnsi="Times New Roman"/>
          <w:color w:val="000000"/>
          <w:sz w:val="28"/>
          <w:szCs w:val="28"/>
        </w:rPr>
        <w:t>«Комплексное развитие сельских территорий»</w:t>
      </w:r>
      <w:r w:rsidRPr="00963D70">
        <w:rPr>
          <w:rFonts w:ascii="Times New Roman" w:hAnsi="Times New Roman"/>
          <w:sz w:val="28"/>
          <w:szCs w:val="28"/>
        </w:rPr>
        <w:t xml:space="preserve">, Уставом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963D7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963D7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</w:rPr>
        <w:t>а</w:t>
      </w:r>
      <w:r w:rsidRPr="00963D70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Ардатовского сельского поселения</w:t>
      </w:r>
      <w:r w:rsidRPr="00963D70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3564B7" w:rsidRPr="00963D70" w:rsidRDefault="003564B7" w:rsidP="00BB688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3564B7" w:rsidRPr="00DE7394" w:rsidRDefault="003564B7" w:rsidP="00BB688A">
      <w:pPr>
        <w:pStyle w:val="NoSpacing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 </w:t>
      </w:r>
      <w:r w:rsidRPr="00DE7394">
        <w:rPr>
          <w:rFonts w:ascii="Times New Roman" w:hAnsi="Times New Roman"/>
          <w:sz w:val="28"/>
          <w:szCs w:val="28"/>
        </w:rPr>
        <w:t>Принять участие в реализации общественно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394">
        <w:rPr>
          <w:rFonts w:ascii="Times New Roman" w:hAnsi="Times New Roman"/>
          <w:sz w:val="28"/>
          <w:szCs w:val="28"/>
        </w:rPr>
        <w:t>значимого проекта по благоустройству сельских территорий в рамках Государственной программы «Комплексное развитие сельских территорий» по объекту: «</w:t>
      </w:r>
      <w:r>
        <w:rPr>
          <w:rFonts w:ascii="Times New Roman" w:hAnsi="Times New Roman"/>
          <w:color w:val="000000"/>
          <w:sz w:val="28"/>
          <w:szCs w:val="28"/>
        </w:rPr>
        <w:t>Детская игровая площадка в пос.ст. Ардатов, Ардатовского муниципального района Республики Мордовия</w:t>
      </w:r>
      <w:r w:rsidRPr="00DE7394">
        <w:rPr>
          <w:rFonts w:ascii="Times New Roman" w:hAnsi="Times New Roman"/>
          <w:color w:val="000000"/>
          <w:sz w:val="28"/>
          <w:szCs w:val="28"/>
        </w:rPr>
        <w:t>».</w:t>
      </w:r>
    </w:p>
    <w:p w:rsidR="003564B7" w:rsidRPr="00DE7394" w:rsidRDefault="003564B7" w:rsidP="007135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63D70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394">
        <w:rPr>
          <w:rFonts w:ascii="Times New Roman" w:hAnsi="Times New Roman"/>
          <w:sz w:val="28"/>
          <w:szCs w:val="28"/>
        </w:rPr>
        <w:t>Настоящее постановление вступает в силу  со дня его подписания.</w:t>
      </w:r>
    </w:p>
    <w:p w:rsidR="003564B7" w:rsidRDefault="003564B7" w:rsidP="00AB41C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4B7" w:rsidRDefault="003564B7" w:rsidP="00AB41CE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564B7" w:rsidRDefault="003564B7" w:rsidP="00AB41C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4B7" w:rsidRDefault="003564B7" w:rsidP="00AB41CE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Ардато</w:t>
      </w:r>
      <w:r w:rsidRPr="00AB41CE">
        <w:rPr>
          <w:rFonts w:ascii="Times New Roman" w:hAnsi="Times New Roman"/>
          <w:sz w:val="28"/>
          <w:szCs w:val="28"/>
        </w:rPr>
        <w:t>вского</w:t>
      </w:r>
    </w:p>
    <w:p w:rsidR="003564B7" w:rsidRPr="00AB41CE" w:rsidRDefault="003564B7" w:rsidP="00AB41CE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Н.И. Юдин</w:t>
      </w:r>
    </w:p>
    <w:sectPr w:rsidR="003564B7" w:rsidRPr="00AB41CE" w:rsidSect="00E31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5E9703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5CC"/>
    <w:rsid w:val="00150C53"/>
    <w:rsid w:val="002D0CE3"/>
    <w:rsid w:val="003564B7"/>
    <w:rsid w:val="0042592E"/>
    <w:rsid w:val="00435461"/>
    <w:rsid w:val="004845CC"/>
    <w:rsid w:val="0050678E"/>
    <w:rsid w:val="0071359E"/>
    <w:rsid w:val="00761959"/>
    <w:rsid w:val="00894B7F"/>
    <w:rsid w:val="008A74D2"/>
    <w:rsid w:val="00963D70"/>
    <w:rsid w:val="00AB41CE"/>
    <w:rsid w:val="00BB688A"/>
    <w:rsid w:val="00C75E0A"/>
    <w:rsid w:val="00DE7394"/>
    <w:rsid w:val="00E31139"/>
    <w:rsid w:val="00F120C1"/>
    <w:rsid w:val="00F50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139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B688A"/>
    <w:pPr>
      <w:numPr>
        <w:ilvl w:val="4"/>
        <w:numId w:val="2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NoSpacing">
    <w:name w:val="No Spacing"/>
    <w:uiPriority w:val="99"/>
    <w:qFormat/>
    <w:rsid w:val="00AB41CE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B4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41CE"/>
    <w:rPr>
      <w:rFonts w:ascii="Segoe UI" w:hAnsi="Segoe UI" w:cs="Segoe UI"/>
      <w:sz w:val="18"/>
      <w:szCs w:val="18"/>
    </w:rPr>
  </w:style>
  <w:style w:type="paragraph" w:customStyle="1" w:styleId="NoSpacing1">
    <w:name w:val="No Spacing1"/>
    <w:uiPriority w:val="99"/>
    <w:rsid w:val="00963D70"/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963D70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243</Words>
  <Characters>1391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2020-01-29T09:08:00Z</cp:lastPrinted>
  <dcterms:created xsi:type="dcterms:W3CDTF">2020-01-30T07:13:00Z</dcterms:created>
  <dcterms:modified xsi:type="dcterms:W3CDTF">2020-02-05T13:20:00Z</dcterms:modified>
</cp:coreProperties>
</file>