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07" w:rsidRDefault="00535907" w:rsidP="006A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РЕСПУБЛИКА МОРДОВИЯ</w:t>
      </w:r>
    </w:p>
    <w:p w:rsidR="00535907" w:rsidRDefault="00535907" w:rsidP="006A3C0C">
      <w:pPr>
        <w:jc w:val="center"/>
        <w:rPr>
          <w:b/>
          <w:sz w:val="28"/>
          <w:szCs w:val="28"/>
        </w:rPr>
      </w:pPr>
    </w:p>
    <w:p w:rsidR="00535907" w:rsidRDefault="00535907" w:rsidP="006A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АРДАТОВСКОГО  СЕЛЬСКОГО</w:t>
      </w:r>
    </w:p>
    <w:p w:rsidR="00535907" w:rsidRDefault="00535907" w:rsidP="006A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535907" w:rsidRDefault="00535907" w:rsidP="006A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 РАЙОНА</w:t>
      </w:r>
    </w:p>
    <w:p w:rsidR="00535907" w:rsidRPr="006A3C0C" w:rsidRDefault="00535907" w:rsidP="006A3C0C">
      <w:pPr>
        <w:jc w:val="center"/>
        <w:rPr>
          <w:b/>
          <w:sz w:val="28"/>
          <w:szCs w:val="28"/>
        </w:rPr>
      </w:pPr>
      <w:r w:rsidRPr="006A3C0C">
        <w:rPr>
          <w:b/>
          <w:sz w:val="28"/>
          <w:szCs w:val="28"/>
        </w:rPr>
        <w:t>СЕДЬМОГО СОЗЫВА</w:t>
      </w:r>
    </w:p>
    <w:p w:rsidR="00535907" w:rsidRDefault="00535907" w:rsidP="006A3C0C">
      <w:pPr>
        <w:rPr>
          <w:b/>
          <w:sz w:val="32"/>
          <w:szCs w:val="32"/>
        </w:rPr>
      </w:pPr>
    </w:p>
    <w:p w:rsidR="00535907" w:rsidRDefault="00535907" w:rsidP="006A3C0C">
      <w:pPr>
        <w:jc w:val="center"/>
        <w:rPr>
          <w:b/>
          <w:sz w:val="22"/>
          <w:szCs w:val="22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__________________________________________________________________</w:t>
      </w:r>
    </w:p>
    <w:p w:rsidR="00535907" w:rsidRDefault="00535907" w:rsidP="006A3C0C">
      <w:pPr>
        <w:rPr>
          <w:b/>
          <w:sz w:val="28"/>
          <w:szCs w:val="28"/>
        </w:rPr>
      </w:pPr>
    </w:p>
    <w:p w:rsidR="00535907" w:rsidRDefault="00535907" w:rsidP="006A3C0C">
      <w:pPr>
        <w:pStyle w:val="NormalWeb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04 июля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>.                          пос.ст. Ардатов                               №  7</w:t>
      </w:r>
    </w:p>
    <w:p w:rsidR="00535907" w:rsidRDefault="00535907" w:rsidP="006A3C0C">
      <w:pPr>
        <w:pStyle w:val="BodyText"/>
        <w:spacing w:after="0"/>
        <w:jc w:val="both"/>
        <w:rPr>
          <w:sz w:val="27"/>
        </w:rPr>
      </w:pPr>
    </w:p>
    <w:p w:rsidR="00535907" w:rsidRDefault="00535907" w:rsidP="006A3C0C">
      <w:pPr>
        <w:pStyle w:val="BodyText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 по утверждению документации по внесению изменений в документацию по планировке территории (проект планировки территории, проект межевания территории)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«Строительство подъезда к производственной площадке ООО «КРАЙ ЗЕМЛИ», расположенной в пс Ардатов Ардатовского муниципального района Республики Мордовия».</w:t>
      </w:r>
      <w:r>
        <w:rPr>
          <w:bCs/>
          <w:sz w:val="28"/>
          <w:szCs w:val="28"/>
        </w:rPr>
        <w:t xml:space="preserve">  </w:t>
      </w:r>
    </w:p>
    <w:p w:rsidR="00535907" w:rsidRPr="006A3C0C" w:rsidRDefault="00535907" w:rsidP="006A3C0C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535907" w:rsidRPr="005E494B" w:rsidRDefault="00535907" w:rsidP="007D5012">
      <w:pPr>
        <w:jc w:val="both"/>
        <w:rPr>
          <w:sz w:val="28"/>
          <w:szCs w:val="28"/>
        </w:rPr>
      </w:pPr>
      <w:r w:rsidRPr="005E494B">
        <w:rPr>
          <w:sz w:val="28"/>
          <w:szCs w:val="28"/>
        </w:rPr>
        <w:t xml:space="preserve">                 В соответствии с </w:t>
      </w:r>
      <w:hyperlink r:id="rId4" w:history="1">
        <w:r w:rsidRPr="005E494B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5E494B">
        <w:rPr>
          <w:sz w:val="28"/>
          <w:szCs w:val="28"/>
        </w:rPr>
        <w:t xml:space="preserve"> от 06.10.2003 года №</w:t>
      </w:r>
      <w:r>
        <w:rPr>
          <w:sz w:val="28"/>
          <w:szCs w:val="28"/>
        </w:rPr>
        <w:t xml:space="preserve"> </w:t>
      </w:r>
      <w:r w:rsidRPr="005E494B">
        <w:rPr>
          <w:sz w:val="28"/>
          <w:szCs w:val="28"/>
        </w:rPr>
        <w:t xml:space="preserve">131 – ФЗ «Об общих принципах организации местного самоуправления в Российской Федерации», согласно  Положения о публичных слушаниях и Устава </w:t>
      </w:r>
      <w:r>
        <w:rPr>
          <w:sz w:val="28"/>
          <w:szCs w:val="28"/>
        </w:rPr>
        <w:t>Ардатовского</w:t>
      </w:r>
      <w:r w:rsidRPr="005E494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5E494B">
        <w:rPr>
          <w:sz w:val="28"/>
          <w:szCs w:val="28"/>
        </w:rPr>
        <w:t xml:space="preserve"> поселения, Совет депутатов </w:t>
      </w:r>
      <w:r>
        <w:rPr>
          <w:sz w:val="28"/>
          <w:szCs w:val="28"/>
        </w:rPr>
        <w:t>Ардатовского</w:t>
      </w:r>
      <w:r w:rsidRPr="005E494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5E494B">
        <w:rPr>
          <w:sz w:val="28"/>
          <w:szCs w:val="28"/>
        </w:rPr>
        <w:t xml:space="preserve"> поселения  Ардатовского муниципального района Республики Мордовия  постановляет:</w:t>
      </w:r>
    </w:p>
    <w:p w:rsidR="00535907" w:rsidRPr="005E494B" w:rsidRDefault="00535907" w:rsidP="007D5012">
      <w:pPr>
        <w:jc w:val="both"/>
        <w:rPr>
          <w:sz w:val="28"/>
          <w:szCs w:val="28"/>
        </w:rPr>
      </w:pPr>
    </w:p>
    <w:p w:rsidR="00535907" w:rsidRPr="005E494B" w:rsidRDefault="00535907" w:rsidP="00841C12">
      <w:pPr>
        <w:keepNext/>
        <w:widowControl/>
        <w:autoSpaceDE/>
        <w:autoSpaceDN/>
        <w:adjustRightInd/>
        <w:jc w:val="both"/>
        <w:outlineLvl w:val="0"/>
        <w:rPr>
          <w:bCs/>
          <w:sz w:val="28"/>
          <w:szCs w:val="28"/>
        </w:rPr>
      </w:pPr>
      <w:r w:rsidRPr="005E494B">
        <w:rPr>
          <w:bCs/>
          <w:sz w:val="28"/>
          <w:szCs w:val="28"/>
        </w:rPr>
        <w:t xml:space="preserve">  </w:t>
      </w:r>
      <w:bookmarkStart w:id="0" w:name="sub_1"/>
      <w:r w:rsidRPr="005E494B">
        <w:rPr>
          <w:bCs/>
          <w:sz w:val="28"/>
          <w:szCs w:val="28"/>
        </w:rPr>
        <w:t xml:space="preserve">1. </w:t>
      </w:r>
      <w:r w:rsidRPr="005E494B">
        <w:rPr>
          <w:sz w:val="28"/>
          <w:szCs w:val="28"/>
        </w:rPr>
        <w:t xml:space="preserve">Назначить публичные слушания </w:t>
      </w:r>
      <w:bookmarkStart w:id="1" w:name="sub_2"/>
      <w:bookmarkEnd w:id="0"/>
      <w:r w:rsidRPr="005E494B">
        <w:rPr>
          <w:sz w:val="28"/>
          <w:szCs w:val="28"/>
        </w:rPr>
        <w:t xml:space="preserve">по </w:t>
      </w:r>
      <w:r w:rsidRPr="005E494B">
        <w:rPr>
          <w:bCs/>
          <w:sz w:val="28"/>
          <w:szCs w:val="28"/>
        </w:rPr>
        <w:t>утверждению документации по  внесению изменений в документацию по планировке территории</w:t>
      </w:r>
      <w:r>
        <w:rPr>
          <w:bCs/>
          <w:sz w:val="28"/>
          <w:szCs w:val="28"/>
        </w:rPr>
        <w:t xml:space="preserve"> (проект планировки территории, проект межевания территории) «Строительство подъезда к производственной площадке ООО «КРАЙ ЗЕМЛИ» расположенной в пс Ардатов Ардатовского муниципального района Республики Мордовия».  </w:t>
      </w:r>
      <w:bookmarkStart w:id="2" w:name="sub_3"/>
      <w:bookmarkEnd w:id="1"/>
    </w:p>
    <w:p w:rsidR="00535907" w:rsidRPr="005E494B" w:rsidRDefault="00535907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bCs/>
          <w:sz w:val="28"/>
          <w:szCs w:val="28"/>
        </w:rPr>
        <w:t>- 08</w:t>
      </w:r>
      <w:r w:rsidRPr="005E49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</w:t>
      </w:r>
      <w:r w:rsidRPr="005E494B">
        <w:rPr>
          <w:bCs/>
          <w:sz w:val="28"/>
          <w:szCs w:val="28"/>
        </w:rPr>
        <w:t xml:space="preserve"> 2022 года в 1</w:t>
      </w:r>
      <w:r>
        <w:rPr>
          <w:bCs/>
          <w:sz w:val="28"/>
          <w:szCs w:val="28"/>
        </w:rPr>
        <w:t>0</w:t>
      </w:r>
      <w:r w:rsidRPr="005E494B">
        <w:rPr>
          <w:bCs/>
          <w:sz w:val="28"/>
          <w:szCs w:val="28"/>
        </w:rPr>
        <w:t>.00 часов по адресу: РМ,</w:t>
      </w:r>
      <w:r>
        <w:rPr>
          <w:bCs/>
          <w:sz w:val="28"/>
          <w:szCs w:val="28"/>
        </w:rPr>
        <w:t xml:space="preserve"> Ардатовский район, пос.ст. Ардатов, ул. Центральная, д.12</w:t>
      </w:r>
      <w:r w:rsidRPr="005E494B">
        <w:rPr>
          <w:bCs/>
          <w:sz w:val="28"/>
          <w:szCs w:val="28"/>
        </w:rPr>
        <w:t xml:space="preserve">  (здание Администрации</w:t>
      </w:r>
      <w:r w:rsidRPr="005E494B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сельского поселения</w:t>
      </w:r>
      <w:r w:rsidRPr="005E494B">
        <w:rPr>
          <w:sz w:val="28"/>
          <w:szCs w:val="28"/>
        </w:rPr>
        <w:t xml:space="preserve">). </w:t>
      </w:r>
      <w:bookmarkStart w:id="3" w:name="sub_4"/>
      <w:bookmarkEnd w:id="2"/>
    </w:p>
    <w:p w:rsidR="00535907" w:rsidRPr="005E494B" w:rsidRDefault="00535907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E494B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5" w:anchor="sub_100" w:history="1">
        <w:r w:rsidRPr="005E494B">
          <w:rPr>
            <w:color w:val="106BBE"/>
            <w:sz w:val="28"/>
            <w:szCs w:val="28"/>
          </w:rPr>
          <w:t>приложение №</w:t>
        </w:r>
        <w:r>
          <w:rPr>
            <w:color w:val="106BBE"/>
            <w:sz w:val="28"/>
            <w:szCs w:val="28"/>
          </w:rPr>
          <w:t xml:space="preserve"> </w:t>
        </w:r>
        <w:r w:rsidRPr="005E494B">
          <w:rPr>
            <w:color w:val="106BBE"/>
            <w:sz w:val="28"/>
            <w:szCs w:val="28"/>
          </w:rPr>
          <w:t>1</w:t>
        </w:r>
      </w:hyperlink>
      <w:r w:rsidRPr="005E494B">
        <w:rPr>
          <w:sz w:val="28"/>
          <w:szCs w:val="28"/>
        </w:rPr>
        <w:t>).</w:t>
      </w:r>
    </w:p>
    <w:p w:rsidR="00535907" w:rsidRPr="005E494B" w:rsidRDefault="00535907" w:rsidP="007D29E0">
      <w:pPr>
        <w:keepNext/>
        <w:widowControl/>
        <w:autoSpaceDE/>
        <w:autoSpaceDN/>
        <w:adjustRightInd/>
        <w:jc w:val="both"/>
        <w:outlineLvl w:val="0"/>
        <w:rPr>
          <w:bCs/>
          <w:sz w:val="28"/>
          <w:szCs w:val="28"/>
        </w:rPr>
      </w:pPr>
      <w:bookmarkStart w:id="4" w:name="sub_9"/>
      <w:bookmarkEnd w:id="3"/>
      <w:r w:rsidRPr="005E494B">
        <w:rPr>
          <w:b/>
          <w:sz w:val="28"/>
          <w:szCs w:val="28"/>
        </w:rPr>
        <w:t xml:space="preserve">4. </w:t>
      </w:r>
      <w:bookmarkStart w:id="5" w:name="sub_10"/>
      <w:bookmarkEnd w:id="4"/>
      <w:r w:rsidRPr="005E494B">
        <w:rPr>
          <w:sz w:val="28"/>
          <w:szCs w:val="28"/>
        </w:rPr>
        <w:t>Предложения по</w:t>
      </w:r>
      <w:r w:rsidRPr="005E494B">
        <w:rPr>
          <w:b/>
          <w:sz w:val="28"/>
          <w:szCs w:val="28"/>
        </w:rPr>
        <w:t xml:space="preserve"> </w:t>
      </w:r>
      <w:r w:rsidRPr="005E494B">
        <w:rPr>
          <w:sz w:val="28"/>
          <w:szCs w:val="28"/>
        </w:rPr>
        <w:t xml:space="preserve"> </w:t>
      </w:r>
      <w:r w:rsidRPr="005E494B">
        <w:rPr>
          <w:bCs/>
          <w:sz w:val="28"/>
          <w:szCs w:val="28"/>
        </w:rPr>
        <w:t>утверждению документации по  внесению изменений в документацию по планировке территории</w:t>
      </w:r>
      <w:r>
        <w:rPr>
          <w:bCs/>
          <w:sz w:val="28"/>
          <w:szCs w:val="28"/>
        </w:rPr>
        <w:t xml:space="preserve"> (проект планировки территории, проект межевания территории) «Строительство подъезда к производственной площадке ООО «КРАЙ ЗЕМЛИ» расположенной в пс Ардатов Ардатовского муниципального района Республики Мордовия».  </w:t>
      </w:r>
    </w:p>
    <w:p w:rsidR="00535907" w:rsidRPr="005E494B" w:rsidRDefault="00535907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принимаются рабочей группой до 07 августа</w:t>
      </w:r>
      <w:r w:rsidRPr="005E494B">
        <w:rPr>
          <w:sz w:val="28"/>
          <w:szCs w:val="28"/>
        </w:rPr>
        <w:t xml:space="preserve"> 2022 года в соответствии с прилагаемой формой внесения предложения (</w:t>
      </w:r>
      <w:hyperlink r:id="rId6" w:anchor="sub_200" w:history="1">
        <w:r w:rsidRPr="005E494B">
          <w:rPr>
            <w:color w:val="106BBE"/>
            <w:sz w:val="28"/>
            <w:szCs w:val="28"/>
          </w:rPr>
          <w:t>приложение № 2</w:t>
        </w:r>
      </w:hyperlink>
      <w:r w:rsidRPr="005E494B">
        <w:rPr>
          <w:sz w:val="28"/>
          <w:szCs w:val="28"/>
        </w:rPr>
        <w:t xml:space="preserve">) по адресу: </w:t>
      </w:r>
      <w:r w:rsidRPr="005E494B">
        <w:rPr>
          <w:bCs/>
          <w:sz w:val="28"/>
          <w:szCs w:val="28"/>
        </w:rPr>
        <w:t>РМ,</w:t>
      </w:r>
      <w:r>
        <w:rPr>
          <w:bCs/>
          <w:sz w:val="28"/>
          <w:szCs w:val="28"/>
        </w:rPr>
        <w:t xml:space="preserve"> Ардатовский район, пос.ст. Ардатов, ул. Центральная, д.12</w:t>
      </w:r>
      <w:r w:rsidRPr="005E494B">
        <w:rPr>
          <w:bCs/>
          <w:sz w:val="28"/>
          <w:szCs w:val="28"/>
        </w:rPr>
        <w:t xml:space="preserve">  (здание Администрации</w:t>
      </w:r>
      <w:r w:rsidRPr="005E494B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сельского поселения),</w:t>
      </w:r>
      <w:r w:rsidRPr="005E494B">
        <w:rPr>
          <w:sz w:val="28"/>
          <w:szCs w:val="28"/>
        </w:rPr>
        <w:t xml:space="preserve"> ежедневно с 8:00 часов до 17:00 часов, кроме субботы и воскресенья.</w:t>
      </w:r>
    </w:p>
    <w:p w:rsidR="00535907" w:rsidRPr="005E494B" w:rsidRDefault="00535907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bookmarkStart w:id="6" w:name="sub_11"/>
      <w:bookmarkEnd w:id="5"/>
      <w:r w:rsidRPr="005E494B">
        <w:rPr>
          <w:sz w:val="28"/>
          <w:szCs w:val="28"/>
        </w:rPr>
        <w:t xml:space="preserve">5. Результаты публичных слушаний внести на рассмотрение Совета депутатов </w:t>
      </w:r>
      <w:r>
        <w:rPr>
          <w:sz w:val="28"/>
          <w:szCs w:val="28"/>
        </w:rPr>
        <w:t>Ардатовского</w:t>
      </w:r>
      <w:r w:rsidRPr="005E494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5E494B">
        <w:rPr>
          <w:sz w:val="28"/>
          <w:szCs w:val="28"/>
        </w:rPr>
        <w:t xml:space="preserve"> поселения, в соответствии с Положением о публичных слушаниях и Регламентом Совета депутатов.</w:t>
      </w:r>
    </w:p>
    <w:p w:rsidR="00535907" w:rsidRPr="005E494B" w:rsidRDefault="00535907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E494B">
        <w:rPr>
          <w:sz w:val="28"/>
          <w:szCs w:val="28"/>
        </w:rPr>
        <w:t>6. Настоящее решение вступает в силу со дня его опубликования в Информационном бюллетене.</w:t>
      </w:r>
      <w:bookmarkEnd w:id="6"/>
    </w:p>
    <w:p w:rsidR="00535907" w:rsidRPr="005E494B" w:rsidRDefault="00535907" w:rsidP="00841C12">
      <w:pPr>
        <w:widowControl/>
        <w:autoSpaceDE/>
        <w:autoSpaceDN/>
        <w:adjustRightInd/>
        <w:rPr>
          <w:sz w:val="28"/>
          <w:szCs w:val="28"/>
        </w:rPr>
      </w:pPr>
    </w:p>
    <w:p w:rsidR="00535907" w:rsidRPr="005E494B" w:rsidRDefault="00535907" w:rsidP="00841C12">
      <w:pPr>
        <w:widowControl/>
        <w:autoSpaceDE/>
        <w:autoSpaceDN/>
        <w:adjustRightInd/>
        <w:rPr>
          <w:sz w:val="28"/>
          <w:szCs w:val="28"/>
        </w:rPr>
      </w:pP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535907" w:rsidRPr="005E494B" w:rsidTr="000609D5">
        <w:tc>
          <w:tcPr>
            <w:tcW w:w="9360" w:type="dxa"/>
          </w:tcPr>
          <w:p w:rsidR="00535907" w:rsidRPr="005E494B" w:rsidRDefault="00535907" w:rsidP="00841C12">
            <w:pPr>
              <w:ind w:right="-3309"/>
              <w:rPr>
                <w:sz w:val="28"/>
                <w:szCs w:val="28"/>
              </w:rPr>
            </w:pPr>
            <w:r w:rsidRPr="005E494B">
              <w:rPr>
                <w:sz w:val="28"/>
                <w:szCs w:val="28"/>
              </w:rPr>
              <w:t xml:space="preserve"> Глава </w:t>
            </w:r>
            <w:r>
              <w:rPr>
                <w:sz w:val="28"/>
                <w:szCs w:val="28"/>
              </w:rPr>
              <w:t>Ардатовского сельского</w:t>
            </w:r>
            <w:r w:rsidRPr="005E494B">
              <w:rPr>
                <w:sz w:val="28"/>
                <w:szCs w:val="28"/>
              </w:rPr>
              <w:t xml:space="preserve"> поселения                      </w:t>
            </w:r>
            <w:r>
              <w:rPr>
                <w:sz w:val="28"/>
                <w:szCs w:val="28"/>
              </w:rPr>
              <w:t xml:space="preserve">    Н.И. Юдин</w:t>
            </w:r>
            <w:r w:rsidRPr="005E494B">
              <w:rPr>
                <w:sz w:val="28"/>
                <w:szCs w:val="28"/>
              </w:rPr>
              <w:t xml:space="preserve">                               </w:t>
            </w:r>
          </w:p>
          <w:p w:rsidR="00535907" w:rsidRPr="005E494B" w:rsidRDefault="00535907" w:rsidP="00841C12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  <w:p w:rsidR="00535907" w:rsidRPr="005E494B" w:rsidRDefault="00535907" w:rsidP="00841C12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  <w:p w:rsidR="00535907" w:rsidRPr="005E494B" w:rsidRDefault="00535907" w:rsidP="00841C12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  <w:tc>
          <w:tcPr>
            <w:tcW w:w="3145" w:type="dxa"/>
          </w:tcPr>
          <w:p w:rsidR="00535907" w:rsidRPr="005E494B" w:rsidRDefault="00535907" w:rsidP="00841C12">
            <w:pPr>
              <w:jc w:val="right"/>
              <w:rPr>
                <w:sz w:val="28"/>
                <w:szCs w:val="28"/>
              </w:rPr>
            </w:pPr>
          </w:p>
        </w:tc>
      </w:tr>
    </w:tbl>
    <w:p w:rsidR="00535907" w:rsidRDefault="00535907" w:rsidP="003B521A">
      <w:pPr>
        <w:jc w:val="both"/>
        <w:rPr>
          <w:rFonts w:ascii="Arial" w:hAnsi="Arial" w:cs="Arial"/>
          <w:spacing w:val="-27"/>
          <w:sz w:val="24"/>
          <w:szCs w:val="24"/>
        </w:rPr>
      </w:pPr>
    </w:p>
    <w:p w:rsidR="00535907" w:rsidRDefault="00535907" w:rsidP="001809A2">
      <w:pPr>
        <w:rPr>
          <w:rFonts w:ascii="Arial" w:hAnsi="Arial" w:cs="Arial"/>
          <w:bCs/>
          <w:sz w:val="24"/>
          <w:szCs w:val="24"/>
        </w:rPr>
      </w:pP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 xml:space="preserve">Приложение №1 </w:t>
      </w: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>к Постановлению Совета депутатов</w:t>
      </w: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 xml:space="preserve">Ардатовского </w:t>
      </w:r>
      <w:r>
        <w:rPr>
          <w:sz w:val="28"/>
          <w:szCs w:val="28"/>
        </w:rPr>
        <w:t>сельского</w:t>
      </w:r>
      <w:r w:rsidRPr="003A2836">
        <w:rPr>
          <w:sz w:val="28"/>
          <w:szCs w:val="28"/>
        </w:rPr>
        <w:t xml:space="preserve"> поселения</w:t>
      </w:r>
    </w:p>
    <w:p w:rsidR="00535907" w:rsidRPr="003A2836" w:rsidRDefault="00535907" w:rsidP="003B521A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>№ 7 от 04.07.2022 года</w:t>
      </w:r>
    </w:p>
    <w:p w:rsidR="00535907" w:rsidRPr="003A2836" w:rsidRDefault="00535907" w:rsidP="001809A2">
      <w:pPr>
        <w:jc w:val="right"/>
        <w:rPr>
          <w:sz w:val="28"/>
          <w:szCs w:val="28"/>
        </w:rPr>
      </w:pPr>
    </w:p>
    <w:p w:rsidR="00535907" w:rsidRPr="003A2836" w:rsidRDefault="00535907" w:rsidP="001809A2">
      <w:pPr>
        <w:jc w:val="center"/>
        <w:rPr>
          <w:sz w:val="28"/>
          <w:szCs w:val="28"/>
        </w:rPr>
      </w:pPr>
      <w:r w:rsidRPr="003A2836">
        <w:rPr>
          <w:sz w:val="28"/>
          <w:szCs w:val="28"/>
        </w:rPr>
        <w:t>ГРАФИК</w:t>
      </w:r>
    </w:p>
    <w:p w:rsidR="00535907" w:rsidRDefault="00535907" w:rsidP="001809A2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Проведения публичных слушаний</w:t>
      </w:r>
      <w:r w:rsidRPr="005E494B">
        <w:rPr>
          <w:sz w:val="28"/>
          <w:szCs w:val="28"/>
        </w:rPr>
        <w:t xml:space="preserve"> по </w:t>
      </w:r>
      <w:r w:rsidRPr="005E494B">
        <w:rPr>
          <w:bCs/>
          <w:sz w:val="28"/>
          <w:szCs w:val="28"/>
        </w:rPr>
        <w:t>утверждению документации по  внесению изменений в документацию по планировке территории</w:t>
      </w:r>
      <w:r>
        <w:rPr>
          <w:bCs/>
          <w:sz w:val="28"/>
          <w:szCs w:val="28"/>
        </w:rPr>
        <w:t xml:space="preserve"> (проект планировки территории, проект межевания территории) «Строительство подъезда к производственной площадке ООО «КРАЙ ЗЕМЛИ» расположенной в пс Ардатов Ардатовского муниципального района Республики Мордовия».  </w:t>
      </w: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1"/>
        <w:gridCol w:w="2255"/>
        <w:gridCol w:w="2573"/>
        <w:gridCol w:w="3752"/>
      </w:tblGrid>
      <w:tr w:rsidR="00535907" w:rsidRPr="00031278" w:rsidTr="001809A2">
        <w:tc>
          <w:tcPr>
            <w:tcW w:w="1008" w:type="dxa"/>
          </w:tcPr>
          <w:p w:rsidR="00535907" w:rsidRPr="00031278" w:rsidRDefault="00535907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№п/п</w:t>
            </w:r>
          </w:p>
        </w:tc>
        <w:tc>
          <w:tcPr>
            <w:tcW w:w="2340" w:type="dxa"/>
          </w:tcPr>
          <w:p w:rsidR="00535907" w:rsidRPr="00031278" w:rsidRDefault="00535907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Дата проведения публичных слушаний</w:t>
            </w:r>
          </w:p>
        </w:tc>
        <w:tc>
          <w:tcPr>
            <w:tcW w:w="2700" w:type="dxa"/>
          </w:tcPr>
          <w:p w:rsidR="00535907" w:rsidRPr="00031278" w:rsidRDefault="00535907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3964" w:type="dxa"/>
          </w:tcPr>
          <w:p w:rsidR="00535907" w:rsidRPr="00031278" w:rsidRDefault="00535907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Место проведения публичных слушаний</w:t>
            </w:r>
          </w:p>
        </w:tc>
      </w:tr>
      <w:tr w:rsidR="00535907" w:rsidRPr="00031278" w:rsidTr="001809A2">
        <w:tc>
          <w:tcPr>
            <w:tcW w:w="1008" w:type="dxa"/>
          </w:tcPr>
          <w:p w:rsidR="00535907" w:rsidRPr="00031278" w:rsidRDefault="00535907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1</w:t>
            </w:r>
          </w:p>
        </w:tc>
        <w:tc>
          <w:tcPr>
            <w:tcW w:w="2340" w:type="dxa"/>
          </w:tcPr>
          <w:p w:rsidR="00535907" w:rsidRPr="00031278" w:rsidRDefault="00535907" w:rsidP="00AF5F65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08.08.2022</w:t>
            </w:r>
          </w:p>
        </w:tc>
        <w:tc>
          <w:tcPr>
            <w:tcW w:w="2700" w:type="dxa"/>
          </w:tcPr>
          <w:p w:rsidR="00535907" w:rsidRPr="00031278" w:rsidRDefault="00535907" w:rsidP="001809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31278">
              <w:rPr>
                <w:sz w:val="28"/>
                <w:szCs w:val="28"/>
              </w:rPr>
              <w:t xml:space="preserve"> час.00 мин.</w:t>
            </w:r>
          </w:p>
        </w:tc>
        <w:tc>
          <w:tcPr>
            <w:tcW w:w="3964" w:type="dxa"/>
          </w:tcPr>
          <w:p w:rsidR="00535907" w:rsidRPr="00031278" w:rsidRDefault="00535907">
            <w:pPr>
              <w:jc w:val="center"/>
              <w:rPr>
                <w:sz w:val="28"/>
                <w:szCs w:val="28"/>
              </w:rPr>
            </w:pPr>
            <w:r w:rsidRPr="00031278">
              <w:rPr>
                <w:sz w:val="28"/>
                <w:szCs w:val="28"/>
              </w:rPr>
              <w:t>Администрация Ардатовского сельского поселения</w:t>
            </w:r>
          </w:p>
        </w:tc>
      </w:tr>
    </w:tbl>
    <w:p w:rsidR="00535907" w:rsidRDefault="00535907" w:rsidP="003B521A">
      <w:pPr>
        <w:rPr>
          <w:rFonts w:ascii="Arial" w:hAnsi="Arial" w:cs="Arial"/>
          <w:sz w:val="24"/>
          <w:szCs w:val="24"/>
        </w:rPr>
      </w:pPr>
    </w:p>
    <w:p w:rsidR="00535907" w:rsidRDefault="00535907" w:rsidP="003B521A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Pr="003A2836">
        <w:rPr>
          <w:sz w:val="28"/>
          <w:szCs w:val="28"/>
        </w:rPr>
        <w:t xml:space="preserve">2 </w:t>
      </w: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>к Постановлению  Совета депутатов</w:t>
      </w: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 xml:space="preserve">Ардатовского </w:t>
      </w:r>
      <w:r>
        <w:rPr>
          <w:sz w:val="28"/>
          <w:szCs w:val="28"/>
        </w:rPr>
        <w:t>сельского</w:t>
      </w:r>
      <w:r w:rsidRPr="003A2836">
        <w:rPr>
          <w:sz w:val="28"/>
          <w:szCs w:val="28"/>
        </w:rPr>
        <w:t xml:space="preserve"> поселения</w:t>
      </w:r>
    </w:p>
    <w:p w:rsidR="00535907" w:rsidRPr="003A2836" w:rsidRDefault="00535907" w:rsidP="001809A2">
      <w:pPr>
        <w:jc w:val="right"/>
        <w:rPr>
          <w:sz w:val="28"/>
          <w:szCs w:val="28"/>
        </w:rPr>
      </w:pPr>
      <w:r w:rsidRPr="003A2836">
        <w:rPr>
          <w:sz w:val="28"/>
          <w:szCs w:val="28"/>
        </w:rPr>
        <w:t>№ 7 от 04.07.2022 года</w:t>
      </w:r>
    </w:p>
    <w:p w:rsidR="00535907" w:rsidRPr="003A2836" w:rsidRDefault="00535907" w:rsidP="001809A2">
      <w:pPr>
        <w:jc w:val="center"/>
        <w:rPr>
          <w:b/>
          <w:sz w:val="28"/>
          <w:szCs w:val="28"/>
        </w:rPr>
      </w:pPr>
    </w:p>
    <w:p w:rsidR="00535907" w:rsidRPr="003A2836" w:rsidRDefault="00535907" w:rsidP="001809A2">
      <w:pPr>
        <w:jc w:val="center"/>
        <w:rPr>
          <w:b/>
          <w:sz w:val="28"/>
          <w:szCs w:val="28"/>
        </w:rPr>
      </w:pPr>
      <w:r w:rsidRPr="003A2836">
        <w:rPr>
          <w:b/>
          <w:sz w:val="28"/>
          <w:szCs w:val="28"/>
        </w:rPr>
        <w:t>Рабочая группа</w:t>
      </w:r>
    </w:p>
    <w:p w:rsidR="00535907" w:rsidRDefault="00535907" w:rsidP="001809A2">
      <w:pPr>
        <w:jc w:val="center"/>
        <w:rPr>
          <w:rFonts w:ascii="Arial" w:hAnsi="Arial" w:cs="Arial"/>
          <w:b/>
          <w:sz w:val="24"/>
          <w:szCs w:val="24"/>
        </w:rPr>
      </w:pPr>
    </w:p>
    <w:p w:rsidR="00535907" w:rsidRDefault="00535907" w:rsidP="003A2836">
      <w:pPr>
        <w:jc w:val="center"/>
        <w:rPr>
          <w:bCs/>
          <w:sz w:val="28"/>
          <w:szCs w:val="28"/>
        </w:rPr>
      </w:pPr>
      <w:r w:rsidRPr="003A2836">
        <w:rPr>
          <w:sz w:val="28"/>
          <w:szCs w:val="28"/>
        </w:rPr>
        <w:t>По организации и проведению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sz w:val="28"/>
          <w:szCs w:val="28"/>
        </w:rPr>
        <w:t>публичных слушаний</w:t>
      </w:r>
      <w:r w:rsidRPr="005E494B">
        <w:rPr>
          <w:sz w:val="28"/>
          <w:szCs w:val="28"/>
        </w:rPr>
        <w:t xml:space="preserve"> по </w:t>
      </w:r>
      <w:r w:rsidRPr="005E494B">
        <w:rPr>
          <w:bCs/>
          <w:sz w:val="28"/>
          <w:szCs w:val="28"/>
        </w:rPr>
        <w:t>утверждению документации по  внесению изменений в документацию по планировке территории</w:t>
      </w:r>
      <w:r>
        <w:rPr>
          <w:bCs/>
          <w:sz w:val="28"/>
          <w:szCs w:val="28"/>
        </w:rPr>
        <w:t xml:space="preserve"> (проект планировки территории, проект межевания территории) «Строительство подъезда к производственной площадке ООО «КРАЙ ЗЕМЛИ» расположенной в пс Ардатов Ардатовского муниципального района Республики Мордовия».  </w:t>
      </w:r>
    </w:p>
    <w:p w:rsidR="00535907" w:rsidRDefault="00535907" w:rsidP="003A2836">
      <w:pPr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780"/>
        <w:gridCol w:w="4423"/>
      </w:tblGrid>
      <w:tr w:rsidR="00535907" w:rsidTr="00FD7EAD">
        <w:tc>
          <w:tcPr>
            <w:tcW w:w="1368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>№ п/п</w:t>
            </w:r>
          </w:p>
        </w:tc>
        <w:tc>
          <w:tcPr>
            <w:tcW w:w="3780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          Ф.И.О.</w:t>
            </w:r>
          </w:p>
        </w:tc>
        <w:tc>
          <w:tcPr>
            <w:tcW w:w="4423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     Должность</w:t>
            </w:r>
          </w:p>
        </w:tc>
      </w:tr>
      <w:tr w:rsidR="00535907" w:rsidTr="00FD7EAD">
        <w:trPr>
          <w:trHeight w:val="300"/>
        </w:trPr>
        <w:tc>
          <w:tcPr>
            <w:tcW w:w="1368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   1.</w:t>
            </w:r>
          </w:p>
        </w:tc>
        <w:tc>
          <w:tcPr>
            <w:tcW w:w="3780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>Князькина Наталья Валентиновна</w:t>
            </w:r>
          </w:p>
        </w:tc>
        <w:tc>
          <w:tcPr>
            <w:tcW w:w="4423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>Заместитель Главы Ардатовского сельского поселения</w:t>
            </w:r>
          </w:p>
        </w:tc>
      </w:tr>
      <w:tr w:rsidR="00535907" w:rsidTr="00FD7EAD">
        <w:trPr>
          <w:trHeight w:val="972"/>
        </w:trPr>
        <w:tc>
          <w:tcPr>
            <w:tcW w:w="1368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   2.</w:t>
            </w:r>
          </w:p>
          <w:p w:rsidR="00535907" w:rsidRPr="00FD7EAD" w:rsidRDefault="00535907" w:rsidP="00737165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Ильина Татьяна Александровна</w:t>
            </w:r>
          </w:p>
        </w:tc>
        <w:tc>
          <w:tcPr>
            <w:tcW w:w="4423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>заместитель главы по работе в Совете депутатов, руководитель группы.</w:t>
            </w:r>
          </w:p>
        </w:tc>
      </w:tr>
      <w:tr w:rsidR="00535907" w:rsidTr="00FD7EAD">
        <w:tc>
          <w:tcPr>
            <w:tcW w:w="1368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   3.</w:t>
            </w:r>
          </w:p>
        </w:tc>
        <w:tc>
          <w:tcPr>
            <w:tcW w:w="3780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Макаров Георгий Анатольевич</w:t>
            </w:r>
          </w:p>
        </w:tc>
        <w:tc>
          <w:tcPr>
            <w:tcW w:w="4423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>депутат избирательного округа № 5</w:t>
            </w:r>
          </w:p>
        </w:tc>
      </w:tr>
      <w:tr w:rsidR="00535907" w:rsidTr="00FD7EAD">
        <w:tc>
          <w:tcPr>
            <w:tcW w:w="1368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   4.</w:t>
            </w:r>
          </w:p>
        </w:tc>
        <w:tc>
          <w:tcPr>
            <w:tcW w:w="3780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 xml:space="preserve"> Черемшанова Ольга Геннадиевна</w:t>
            </w:r>
          </w:p>
        </w:tc>
        <w:tc>
          <w:tcPr>
            <w:tcW w:w="4423" w:type="dxa"/>
          </w:tcPr>
          <w:p w:rsidR="00535907" w:rsidRPr="00FD7EAD" w:rsidRDefault="00535907" w:rsidP="00737165">
            <w:pPr>
              <w:rPr>
                <w:sz w:val="28"/>
                <w:szCs w:val="28"/>
              </w:rPr>
            </w:pPr>
            <w:r w:rsidRPr="00FD7EAD">
              <w:rPr>
                <w:sz w:val="28"/>
                <w:szCs w:val="28"/>
              </w:rPr>
              <w:t>депутат избирательного округа № 7</w:t>
            </w:r>
          </w:p>
        </w:tc>
      </w:tr>
    </w:tbl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1809A2">
      <w:pPr>
        <w:jc w:val="center"/>
        <w:rPr>
          <w:rFonts w:ascii="Arial" w:hAnsi="Arial" w:cs="Arial"/>
          <w:sz w:val="24"/>
          <w:szCs w:val="24"/>
        </w:rPr>
      </w:pPr>
    </w:p>
    <w:p w:rsidR="00535907" w:rsidRDefault="00535907" w:rsidP="00D56D45">
      <w:pPr>
        <w:rPr>
          <w:sz w:val="28"/>
          <w:szCs w:val="28"/>
        </w:rPr>
      </w:pPr>
    </w:p>
    <w:p w:rsidR="00535907" w:rsidRPr="003A2836" w:rsidRDefault="00535907" w:rsidP="00D56D45">
      <w:pPr>
        <w:rPr>
          <w:sz w:val="28"/>
          <w:szCs w:val="28"/>
        </w:rPr>
      </w:pPr>
    </w:p>
    <w:p w:rsidR="00535907" w:rsidRDefault="00535907"/>
    <w:sectPr w:rsidR="00535907" w:rsidSect="00EC72E1">
      <w:pgSz w:w="11906" w:h="16838"/>
      <w:pgMar w:top="851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6EB"/>
    <w:rsid w:val="0002784F"/>
    <w:rsid w:val="00031278"/>
    <w:rsid w:val="000609D5"/>
    <w:rsid w:val="000B285B"/>
    <w:rsid w:val="0012249C"/>
    <w:rsid w:val="001809A2"/>
    <w:rsid w:val="00266A4D"/>
    <w:rsid w:val="00382588"/>
    <w:rsid w:val="003A2836"/>
    <w:rsid w:val="003B521A"/>
    <w:rsid w:val="003D4162"/>
    <w:rsid w:val="0040293D"/>
    <w:rsid w:val="00492075"/>
    <w:rsid w:val="004C62D4"/>
    <w:rsid w:val="00535907"/>
    <w:rsid w:val="005E494B"/>
    <w:rsid w:val="005F7692"/>
    <w:rsid w:val="00646FC5"/>
    <w:rsid w:val="006A3C0C"/>
    <w:rsid w:val="00734C80"/>
    <w:rsid w:val="00737165"/>
    <w:rsid w:val="00754554"/>
    <w:rsid w:val="007D29E0"/>
    <w:rsid w:val="007D5012"/>
    <w:rsid w:val="00841C12"/>
    <w:rsid w:val="008D1C28"/>
    <w:rsid w:val="0094669F"/>
    <w:rsid w:val="00997DA9"/>
    <w:rsid w:val="00A3305C"/>
    <w:rsid w:val="00AF5F65"/>
    <w:rsid w:val="00B01A90"/>
    <w:rsid w:val="00B63513"/>
    <w:rsid w:val="00B932E0"/>
    <w:rsid w:val="00BC635D"/>
    <w:rsid w:val="00C45718"/>
    <w:rsid w:val="00C4645B"/>
    <w:rsid w:val="00D326EB"/>
    <w:rsid w:val="00D56D45"/>
    <w:rsid w:val="00DB6608"/>
    <w:rsid w:val="00DD16C4"/>
    <w:rsid w:val="00E57D0A"/>
    <w:rsid w:val="00EC72E1"/>
    <w:rsid w:val="00EF0268"/>
    <w:rsid w:val="00F00FAE"/>
    <w:rsid w:val="00F32F48"/>
    <w:rsid w:val="00FC3322"/>
    <w:rsid w:val="00FD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01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7D501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F5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5F65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3B521A"/>
    <w:rPr>
      <w:lang w:eastAsia="en-US"/>
    </w:rPr>
  </w:style>
  <w:style w:type="character" w:customStyle="1" w:styleId="a">
    <w:name w:val="Цветовое выделение"/>
    <w:uiPriority w:val="99"/>
    <w:rsid w:val="00B01A90"/>
    <w:rPr>
      <w:b/>
      <w:color w:val="000080"/>
      <w:sz w:val="20"/>
    </w:rPr>
  </w:style>
  <w:style w:type="table" w:styleId="TableGrid">
    <w:name w:val="Table Grid"/>
    <w:basedOn w:val="TableNormal"/>
    <w:uiPriority w:val="99"/>
    <w:locked/>
    <w:rsid w:val="003A2836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6A3C0C"/>
    <w:pPr>
      <w:widowControl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A3C0C"/>
    <w:pPr>
      <w:suppressAutoHyphens/>
      <w:autoSpaceDE/>
      <w:autoSpaceDN/>
      <w:adjustRightInd/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42830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22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5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Pages>3</Pages>
  <Words>684</Words>
  <Characters>3905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24</cp:revision>
  <cp:lastPrinted>2022-05-11T08:00:00Z</cp:lastPrinted>
  <dcterms:created xsi:type="dcterms:W3CDTF">2022-03-16T11:20:00Z</dcterms:created>
  <dcterms:modified xsi:type="dcterms:W3CDTF">2022-08-09T11:06:00Z</dcterms:modified>
</cp:coreProperties>
</file>