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41D" w:rsidRDefault="009C641D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 xml:space="preserve">                                        </w:t>
      </w:r>
    </w:p>
    <w:p w:rsidR="009C641D" w:rsidRPr="00CF66C5" w:rsidRDefault="009C641D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 xml:space="preserve">                                                                                                               Проект</w:t>
      </w:r>
    </w:p>
    <w:p w:rsidR="009C641D" w:rsidRPr="00CF66C5" w:rsidRDefault="009C641D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РЕСПУБЛИКА МОРДОВИЯ</w:t>
      </w:r>
    </w:p>
    <w:p w:rsidR="009C641D" w:rsidRPr="00CF66C5" w:rsidRDefault="009C641D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9C641D" w:rsidRPr="00CF66C5" w:rsidRDefault="009C641D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АДМИНИСТРАЦИЯ</w:t>
      </w:r>
    </w:p>
    <w:p w:rsidR="009C641D" w:rsidRPr="00CF66C5" w:rsidRDefault="009C641D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АРДАТОВСКОГО СЕЛЬСКОГО ПОСЕЛЕНИЯ</w:t>
      </w:r>
      <w:r w:rsidRPr="00CF66C5">
        <w:rPr>
          <w:b/>
          <w:sz w:val="28"/>
          <w:szCs w:val="28"/>
          <w:lang w:val="ru-RU"/>
        </w:rPr>
        <w:br/>
        <w:t>АРДАТОВСКОГО МУНИЦИПАЛЬНОГО РАЙОНА</w:t>
      </w:r>
    </w:p>
    <w:p w:rsidR="009C641D" w:rsidRPr="00CF66C5" w:rsidRDefault="009C641D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9C641D" w:rsidRPr="00CF66C5" w:rsidRDefault="009C641D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ПОСТАНОВЛЕНИЕ</w:t>
      </w:r>
    </w:p>
    <w:p w:rsidR="009C641D" w:rsidRPr="00CF66C5" w:rsidRDefault="009C641D" w:rsidP="00CF66C5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_______________________________________________________________</w:t>
      </w:r>
    </w:p>
    <w:p w:rsidR="009C641D" w:rsidRPr="00CF66C5" w:rsidRDefault="009C641D" w:rsidP="00CF66C5">
      <w:pPr>
        <w:spacing w:before="0" w:beforeAutospacing="0" w:after="0" w:afterAutospacing="0"/>
        <w:rPr>
          <w:b/>
          <w:sz w:val="28"/>
          <w:szCs w:val="28"/>
          <w:lang w:val="ru-RU"/>
        </w:rPr>
      </w:pPr>
    </w:p>
    <w:p w:rsidR="009C641D" w:rsidRDefault="009C641D" w:rsidP="00CF66C5">
      <w:pPr>
        <w:spacing w:before="0" w:beforeAutospacing="0" w:after="0" w:afterAutospacing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от ____________</w:t>
      </w:r>
      <w:r w:rsidRPr="00CF66C5">
        <w:rPr>
          <w:b/>
          <w:sz w:val="28"/>
          <w:szCs w:val="28"/>
          <w:lang w:val="ru-RU"/>
        </w:rPr>
        <w:t xml:space="preserve"> 2022г.                     пос.ст. Ардатов              </w:t>
      </w:r>
      <w:r>
        <w:rPr>
          <w:b/>
          <w:sz w:val="28"/>
          <w:szCs w:val="28"/>
          <w:lang w:val="ru-RU"/>
        </w:rPr>
        <w:t xml:space="preserve">                 </w:t>
      </w:r>
      <w:r w:rsidRPr="00CF66C5">
        <w:rPr>
          <w:b/>
          <w:sz w:val="28"/>
          <w:szCs w:val="28"/>
          <w:lang w:val="ru-RU"/>
        </w:rPr>
        <w:t xml:space="preserve">№  </w:t>
      </w:r>
    </w:p>
    <w:p w:rsidR="009C641D" w:rsidRDefault="009C641D" w:rsidP="00CF66C5">
      <w:pPr>
        <w:spacing w:before="0" w:beforeAutospacing="0" w:after="0" w:afterAutospacing="0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 xml:space="preserve">                           </w:t>
      </w:r>
    </w:p>
    <w:p w:rsidR="009C641D" w:rsidRPr="00CF66C5" w:rsidRDefault="009C641D" w:rsidP="00CF66C5">
      <w:pPr>
        <w:spacing w:before="0" w:beforeAutospacing="0" w:after="0" w:afterAutospacing="0"/>
        <w:rPr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 xml:space="preserve">                                                             </w:t>
      </w:r>
    </w:p>
    <w:p w:rsidR="009C641D" w:rsidRPr="00CF66C5" w:rsidRDefault="009C641D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CF66C5">
        <w:rPr>
          <w:color w:val="000000"/>
          <w:sz w:val="28"/>
          <w:szCs w:val="28"/>
          <w:lang w:val="ru-RU"/>
        </w:rPr>
        <w:t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CF66C5">
        <w:rPr>
          <w:color w:val="000000"/>
          <w:sz w:val="28"/>
          <w:szCs w:val="28"/>
        </w:rPr>
        <w:t> </w:t>
      </w:r>
      <w:r w:rsidRPr="00CF66C5">
        <w:rPr>
          <w:color w:val="000000"/>
          <w:sz w:val="28"/>
          <w:szCs w:val="28"/>
          <w:lang w:val="ru-RU"/>
        </w:rPr>
        <w:t xml:space="preserve"> Ардатовского сельского поселения, администрация Ардатовского сельского поселения постановляет:</w:t>
      </w:r>
    </w:p>
    <w:p w:rsidR="009C641D" w:rsidRPr="00CF66C5" w:rsidRDefault="009C641D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CF66C5">
        <w:rPr>
          <w:color w:val="000000"/>
          <w:sz w:val="28"/>
          <w:szCs w:val="28"/>
          <w:lang w:val="ru-RU"/>
        </w:rPr>
        <w:t xml:space="preserve"> </w:t>
      </w:r>
    </w:p>
    <w:p w:rsidR="009C641D" w:rsidRPr="007224B7" w:rsidRDefault="009C641D" w:rsidP="007224B7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</w:t>
      </w:r>
      <w:r w:rsidRPr="007224B7">
        <w:rPr>
          <w:color w:val="000000"/>
          <w:sz w:val="28"/>
          <w:szCs w:val="28"/>
          <w:lang w:val="ru-RU"/>
        </w:rPr>
        <w:t>1. 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Ардатовского сельского поселения.</w:t>
      </w:r>
    </w:p>
    <w:p w:rsidR="009C641D" w:rsidRPr="007224B7" w:rsidRDefault="009C641D" w:rsidP="007224B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224B7">
        <w:rPr>
          <w:color w:val="000000"/>
          <w:sz w:val="28"/>
          <w:szCs w:val="28"/>
        </w:rPr>
        <w:t xml:space="preserve"> 2.  Признать утратившим силу постановление № 16а от 05.11.2014г.</w:t>
      </w:r>
      <w:r w:rsidRPr="007224B7">
        <w:rPr>
          <w:sz w:val="28"/>
          <w:szCs w:val="28"/>
        </w:rPr>
        <w:t xml:space="preserve"> «Об утверждении Положения о единой комиссии по осуществлению закупок</w:t>
      </w:r>
      <w:r w:rsidRPr="007224B7">
        <w:rPr>
          <w:sz w:val="28"/>
          <w:szCs w:val="28"/>
        </w:rPr>
        <w:br/>
        <w:t>для муниципальных нужд  муниципального образования Ардатовское сельское поселение Ардатовского муниципального района Республики Мордовия»</w:t>
      </w:r>
    </w:p>
    <w:p w:rsidR="009C641D" w:rsidRPr="007224B7" w:rsidRDefault="009C641D" w:rsidP="007224B7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7224B7">
        <w:rPr>
          <w:color w:val="000000"/>
          <w:sz w:val="28"/>
          <w:szCs w:val="28"/>
          <w:lang w:val="ru-RU"/>
        </w:rPr>
        <w:t xml:space="preserve"> 3. Настоящее постановление вступает в силу  после его официального опубликования в информационном бюллетене.</w:t>
      </w:r>
    </w:p>
    <w:p w:rsidR="009C641D" w:rsidRPr="00CF66C5" w:rsidRDefault="009C641D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</w:p>
    <w:p w:rsidR="009C641D" w:rsidRDefault="009C641D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</w:p>
    <w:p w:rsidR="009C641D" w:rsidRPr="00CF66C5" w:rsidRDefault="009C641D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</w:p>
    <w:p w:rsidR="009C641D" w:rsidRPr="00CF66C5" w:rsidRDefault="009C641D" w:rsidP="004E2E68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CF66C5">
        <w:rPr>
          <w:color w:val="000000"/>
          <w:sz w:val="28"/>
          <w:szCs w:val="28"/>
          <w:lang w:val="ru-RU"/>
        </w:rPr>
        <w:t>Глава Ардатовского сельского поселения</w:t>
      </w:r>
      <w:r>
        <w:rPr>
          <w:color w:val="000000"/>
          <w:sz w:val="28"/>
          <w:szCs w:val="28"/>
          <w:lang w:val="ru-RU"/>
        </w:rPr>
        <w:t xml:space="preserve">                          Н.И. Юдин</w:t>
      </w:r>
    </w:p>
    <w:p w:rsidR="009C641D" w:rsidRDefault="009C641D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УТВЕРЖДЕНО</w:t>
      </w: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Постановлением Администрации </w:t>
      </w:r>
    </w:p>
    <w:p w:rsidR="009C641D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Ардатовского сельского поселения </w:t>
      </w:r>
    </w:p>
    <w:p w:rsidR="009C641D" w:rsidRPr="009C03AF" w:rsidRDefault="009C641D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____________ №___</w:t>
      </w:r>
    </w:p>
    <w:p w:rsidR="009C641D" w:rsidRPr="009C03AF" w:rsidRDefault="009C641D">
      <w:pPr>
        <w:rPr>
          <w:color w:val="000000"/>
          <w:sz w:val="24"/>
          <w:szCs w:val="24"/>
          <w:lang w:val="ru-RU"/>
        </w:rPr>
      </w:pPr>
    </w:p>
    <w:p w:rsidR="009C641D" w:rsidRDefault="009C641D" w:rsidP="009C03AF">
      <w:pPr>
        <w:jc w:val="center"/>
        <w:rPr>
          <w:b/>
          <w:bCs/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9C641D" w:rsidRPr="009C03AF" w:rsidRDefault="009C641D" w:rsidP="009C03AF">
      <w:pPr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9C03AF">
        <w:rPr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 xml:space="preserve"> определения</w:t>
      </w:r>
      <w:r w:rsidRPr="009C03AF">
        <w:rPr>
          <w:b/>
          <w:bCs/>
          <w:color w:val="000000"/>
          <w:sz w:val="24"/>
          <w:szCs w:val="24"/>
          <w:lang w:val="ru-RU"/>
        </w:rPr>
        <w:t xml:space="preserve"> поставщиков (подрядчиков, исполнителей</w:t>
      </w:r>
      <w:r>
        <w:rPr>
          <w:b/>
          <w:bCs/>
          <w:color w:val="000000"/>
          <w:sz w:val="24"/>
          <w:szCs w:val="24"/>
          <w:lang w:val="ru-RU"/>
        </w:rPr>
        <w:t xml:space="preserve">) для заключения контрактов на поставку товара, выполнения работ, оказания услуг  для нужд  администрации  Ардатовского сельского поселения </w:t>
      </w:r>
    </w:p>
    <w:p w:rsidR="009C641D" w:rsidRPr="009C03AF" w:rsidRDefault="009C641D">
      <w:pPr>
        <w:jc w:val="center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1. Общие поло</w:t>
      </w:r>
      <w:r>
        <w:rPr>
          <w:b/>
          <w:bCs/>
          <w:color w:val="000000"/>
          <w:sz w:val="24"/>
          <w:szCs w:val="24"/>
          <w:lang w:val="ru-RU"/>
        </w:rPr>
        <w:t>ж</w:t>
      </w:r>
      <w:r w:rsidRPr="009C03AF">
        <w:rPr>
          <w:b/>
          <w:bCs/>
          <w:color w:val="000000"/>
          <w:sz w:val="24"/>
          <w:szCs w:val="24"/>
          <w:lang w:val="ru-RU"/>
        </w:rPr>
        <w:t>ения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1.1. Настоящее положение определяет цели, задачи, функции, полномочия и порядок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</w:t>
      </w:r>
      <w:r>
        <w:rPr>
          <w:color w:val="000000"/>
          <w:sz w:val="24"/>
          <w:szCs w:val="24"/>
          <w:lang w:val="ru-RU"/>
        </w:rPr>
        <w:t>нужд Администрации  Ардатовского сельского поселения Ардатовского муниципального района</w:t>
      </w:r>
      <w:r w:rsidRPr="009C03AF">
        <w:rPr>
          <w:color w:val="000000"/>
          <w:sz w:val="24"/>
          <w:szCs w:val="24"/>
          <w:lang w:val="ru-RU"/>
        </w:rPr>
        <w:t xml:space="preserve"> (далее – Комиссия).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1.2. Комиссия создается в соответствии с частью 1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39 Федерального закона от 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44-ФЗ).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1.3. Основные понятия: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предусмотрена документация о закупке);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запрос котировок в электронной форме (далее – электронный запрос котировок)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электронная площадка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1.4. Процедуры по определению поставщиков (подрядчиков, исполнителей) проводятся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1.5. Заказчик вправе привлечь на основе контракта специализированную организацию для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(подрядчика, исполнителя). При этом создание комиссии по осуществлению закупок, определение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1.6. В процессе осуществления своих полномочий Комиссия взаимодействует с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(в случае ее привлечения заказчиком) в порядке, установленном настоящим положением.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2. Правовое регулирование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Федерации, Законом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26.07.2006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положением.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3. Цели создания и принципы работы Комиссии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3.1. Комиссия создается в целях проведения: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конкурсов: электронный конкурс, закрытый электронный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конкурс;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аукционов: электронный аукцион, закрытый электронный аукцион;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запросов котировок.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 В своей деятельности Комиссия руководствуется следующими принципами.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3.2.1. Эффективность и экономичность использования выделенных средств бюджета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внебюджетных источников финансирования.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3.2.3. Обеспечение добросовестной конкуренции, недопущение дискриминации, введения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ограничений или преимуществ для отдельных участников закупки, за исключением случаев, если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такие преимущества установлены действующим законодательством РФ.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законодательством.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4. Функции Комиссии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КОНКУРС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9C641D" w:rsidRPr="009C03AF" w:rsidRDefault="009C641D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9C641D" w:rsidRPr="009C03AF" w:rsidRDefault="009C641D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9C641D" w:rsidRDefault="009C641D" w:rsidP="009C03AF">
      <w:pPr>
        <w:numPr>
          <w:ilvl w:val="0"/>
          <w:numId w:val="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электронной площадки.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9C641D" w:rsidRPr="009C03AF" w:rsidRDefault="009C641D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научно-исследовательских, опытно-конструкторских и технологических работ;</w:t>
      </w:r>
    </w:p>
    <w:p w:rsidR="009C641D" w:rsidRPr="009C03AF" w:rsidRDefault="009C641D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создание произведения литературы или искусства;</w:t>
      </w:r>
    </w:p>
    <w:p w:rsidR="009C641D" w:rsidRPr="009C03AF" w:rsidRDefault="009C641D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9C641D" w:rsidRPr="009C03AF" w:rsidRDefault="009C641D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9C641D" w:rsidRPr="009C03AF" w:rsidRDefault="009C641D" w:rsidP="009C03AF">
      <w:pPr>
        <w:numPr>
          <w:ilvl w:val="0"/>
          <w:numId w:val="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4.1.2.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C641D" w:rsidRPr="009C03AF" w:rsidRDefault="009C641D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9C641D" w:rsidRPr="009C03AF" w:rsidRDefault="009C641D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9C641D" w:rsidRDefault="009C641D" w:rsidP="009C03AF">
      <w:pPr>
        <w:numPr>
          <w:ilvl w:val="0"/>
          <w:numId w:val="3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4"/>
          <w:szCs w:val="24"/>
        </w:rPr>
        <w:t> Протокол формирует заказчик с использованием электронной площадки.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9C641D" w:rsidRPr="009C03AF" w:rsidRDefault="009C641D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9C641D" w:rsidRPr="009C03AF" w:rsidRDefault="009C641D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9C641D" w:rsidRDefault="009C641D" w:rsidP="009C03AF">
      <w:pPr>
        <w:numPr>
          <w:ilvl w:val="0"/>
          <w:numId w:val="4"/>
        </w:numPr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r>
        <w:rPr>
          <w:color w:val="000000"/>
          <w:sz w:val="24"/>
          <w:szCs w:val="24"/>
        </w:rPr>
        <w:t>Протокол формирует заказчик с использованием электронной площадки.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также выполняет иные действия в соответствии с положениями Закона № 44-ФЗ.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АУКЦИОН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в обязанности Комиссии входит следующее.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C641D" w:rsidRPr="009C03AF" w:rsidRDefault="009C641D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9C641D" w:rsidRPr="009C03AF" w:rsidRDefault="009C641D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9C641D" w:rsidRDefault="009C641D" w:rsidP="009C03AF">
      <w:pPr>
        <w:numPr>
          <w:ilvl w:val="0"/>
          <w:numId w:val="5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электронной площадки.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Комиссия также выполняет иные действия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соответствии с положениями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ЗАПРОС КОТИРОВОК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9C641D" w:rsidRPr="009C03AF" w:rsidRDefault="009C641D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9C641D" w:rsidRPr="009C03AF" w:rsidRDefault="009C641D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9C641D" w:rsidRDefault="009C641D" w:rsidP="009C03AF">
      <w:pPr>
        <w:numPr>
          <w:ilvl w:val="0"/>
          <w:numId w:val="6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 подведения итогов определения поставщика (подрядчика, исполнителя).</w:t>
      </w:r>
      <w:r>
        <w:rPr>
          <w:color w:val="000000"/>
          <w:sz w:val="24"/>
          <w:szCs w:val="24"/>
        </w:rPr>
        <w:t> Протокол формирует заказчик с использованием электронной площадки. 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КОНКУРС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конкурса в обязанности Комиссии входит следующее.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4.4.1.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9C641D" w:rsidRDefault="009C641D" w:rsidP="009C03AF">
      <w:pPr>
        <w:numPr>
          <w:ilvl w:val="0"/>
          <w:numId w:val="7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>2 статьи 75 Закона № 44-ФЗ;</w:t>
      </w:r>
    </w:p>
    <w:p w:rsidR="009C641D" w:rsidRDefault="009C641D" w:rsidP="009C03AF">
      <w:pPr>
        <w:numPr>
          <w:ilvl w:val="0"/>
          <w:numId w:val="7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запросов о предоставлении документации о закупке.</w:t>
      </w:r>
      <w:r>
        <w:rPr>
          <w:color w:val="000000"/>
          <w:sz w:val="24"/>
          <w:szCs w:val="24"/>
        </w:rPr>
        <w:t> Протокол формирует заказчик с использованием специализированной электронной площадки. 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9C641D" w:rsidRPr="009C03AF" w:rsidRDefault="009C641D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9C641D" w:rsidRPr="009C03AF" w:rsidRDefault="009C641D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9C641D" w:rsidRPr="009C03AF" w:rsidRDefault="009C641D" w:rsidP="009C03AF">
      <w:pPr>
        <w:numPr>
          <w:ilvl w:val="0"/>
          <w:numId w:val="8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9C641D" w:rsidRPr="009C03AF" w:rsidRDefault="009C641D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9C641D" w:rsidRPr="009C03AF" w:rsidRDefault="009C641D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9C641D" w:rsidRPr="009C03AF" w:rsidRDefault="009C641D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9C641D" w:rsidRPr="009C03AF" w:rsidRDefault="009C641D" w:rsidP="009C03AF">
      <w:pPr>
        <w:numPr>
          <w:ilvl w:val="0"/>
          <w:numId w:val="9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АУКЦИОН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аукциона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9C641D" w:rsidRDefault="009C641D" w:rsidP="009C03AF">
      <w:pPr>
        <w:numPr>
          <w:ilvl w:val="0"/>
          <w:numId w:val="10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>2 статьи 75 Закона № 44-ФЗ;</w:t>
      </w:r>
    </w:p>
    <w:p w:rsidR="009C641D" w:rsidRDefault="009C641D" w:rsidP="009C03AF">
      <w:pPr>
        <w:numPr>
          <w:ilvl w:val="0"/>
          <w:numId w:val="10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запросов о предоставлении документации о закупке. </w:t>
      </w:r>
      <w:r>
        <w:rPr>
          <w:color w:val="000000"/>
          <w:sz w:val="24"/>
          <w:szCs w:val="24"/>
        </w:rPr>
        <w:t>Протокол формирует заказчик с использованием специализированной электронной площадки.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C641D" w:rsidRPr="009C03AF" w:rsidRDefault="009C641D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9C641D" w:rsidRPr="009C03AF" w:rsidRDefault="009C641D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  <w:r>
        <w:rPr>
          <w:color w:val="000000"/>
          <w:sz w:val="24"/>
          <w:szCs w:val="24"/>
        </w:rPr>
        <w:t> </w:t>
      </w:r>
    </w:p>
    <w:p w:rsidR="009C641D" w:rsidRDefault="009C641D" w:rsidP="009C03AF">
      <w:pPr>
        <w:numPr>
          <w:ilvl w:val="0"/>
          <w:numId w:val="1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специализированной электронной площадки.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4.5.3.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5. Порядок создания и работы Комиссии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5.1. Комиссия является коллегиальным органом заказчика, действующим на постоянной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основе. Персональный состав Комиссии, ее председатель, заместитель председателя,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секретарь и члены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утверждаются приказом заказчика.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Число членов Комиссии должно быть не менее трех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человек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должностей.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5.4. Заказчик включает в состав Комиссии преимущественно лиц, прошедших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обладающих специальными знаниями, относящимися к объекту закупки.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Членами комиссии не могут быть:</w:t>
      </w:r>
    </w:p>
    <w:p w:rsidR="009C641D" w:rsidRPr="009C03AF" w:rsidRDefault="009C641D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9C641D" w:rsidRPr="009C03AF" w:rsidRDefault="009C641D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9C641D" w:rsidRPr="009C03AF" w:rsidRDefault="009C641D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9C641D" w:rsidRPr="009C03AF" w:rsidRDefault="009C641D" w:rsidP="009C03AF">
      <w:pPr>
        <w:numPr>
          <w:ilvl w:val="0"/>
          <w:numId w:val="1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состоящие в браке с руководителем участника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5.6. Замена члена комиссии допускается только по решению заказчика.</w:t>
      </w:r>
    </w:p>
    <w:p w:rsidR="009C641D" w:rsidRPr="009C03AF" w:rsidRDefault="009C641D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5.8. Уведомление членов Комиссии о месте, дате и времени проведения заседаний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осуществляется не позднее чем за два рабочих дня до даты проведения такого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направление членам комиссии осуществляется секретарем комиссии.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5.9. Председатель Комиссии либо лицо, его замещающее: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необходимого количества членов;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открывает и ведет заседания Комиссии, объявляет перерывы;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 случае необходимости выносит на обсуждение Комиссии вопрос о привлечении 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экспертов.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5.10. Секретарь Комиссии осуществляет подготовку заседаний Комиссии, включая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оформление и рассылку необходимых документов, информирование членов Комиссии по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инструкцией контрактного управляющего).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6. Права, обязанности и ответственность Комиссии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6.1. Члены Комиссии вправе: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составляющими заявку на участие в закупке;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выступать по вопросам повестки дня на заседаниях Комиссии;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проверять правильность содержания формируемых заказчиком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протоколов, в том числе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правильность отражения в этих протоколах своего выступления.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6.2. Члены Комиссии обязаны: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присутствовать на заседаниях Комиссии, за исключением случаев, вызванных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причины);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принимать решения в пределах своей компетенции.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6.3. Решение Комиссии, принятое в нарушение требований Закона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</w:t>
      </w:r>
      <w:r w:rsidRPr="009C03AF">
        <w:rPr>
          <w:lang w:val="ru-RU"/>
        </w:rPr>
        <w:br/>
      </w:r>
      <w:r w:rsidRPr="009C03AF">
        <w:rPr>
          <w:color w:val="000000"/>
          <w:sz w:val="24"/>
          <w:szCs w:val="24"/>
          <w:lang w:val="ru-RU"/>
        </w:rPr>
        <w:t>и настоящего положения, может быть обжаловано любым участником закупки в порядке,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установленном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и признано недействительным по решению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контрольного органа в сфере закупок.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РФ.</w:t>
      </w:r>
    </w:p>
    <w:p w:rsidR="009C641D" w:rsidRPr="009C03AF" w:rsidRDefault="009C641D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6.5. Не реже чем один раз в два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года по решению заказчика может осуществляться ротация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членов Комиссии. Такая ротация заключается в замене не менее 50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закупок.</w:t>
      </w:r>
    </w:p>
    <w:sectPr w:rsidR="009C641D" w:rsidRPr="009C03AF" w:rsidSect="00BE35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5CE"/>
    <w:rsid w:val="000C2910"/>
    <w:rsid w:val="00106CAD"/>
    <w:rsid w:val="002D33B1"/>
    <w:rsid w:val="002D3591"/>
    <w:rsid w:val="003514A0"/>
    <w:rsid w:val="003778DC"/>
    <w:rsid w:val="004E2E68"/>
    <w:rsid w:val="004F7E17"/>
    <w:rsid w:val="005415D3"/>
    <w:rsid w:val="00560296"/>
    <w:rsid w:val="005A05CE"/>
    <w:rsid w:val="00653AF6"/>
    <w:rsid w:val="007224B7"/>
    <w:rsid w:val="00732E10"/>
    <w:rsid w:val="007C3326"/>
    <w:rsid w:val="00846A43"/>
    <w:rsid w:val="0090667E"/>
    <w:rsid w:val="009C03AF"/>
    <w:rsid w:val="009C641D"/>
    <w:rsid w:val="009F2EB9"/>
    <w:rsid w:val="009F3F5E"/>
    <w:rsid w:val="00B00ABF"/>
    <w:rsid w:val="00B73A5A"/>
    <w:rsid w:val="00BE35F1"/>
    <w:rsid w:val="00CF66C5"/>
    <w:rsid w:val="00E438A1"/>
    <w:rsid w:val="00EC205E"/>
    <w:rsid w:val="00EE09A6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rsid w:val="007224B7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13</Pages>
  <Words>4955</Words>
  <Characters>28250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>Подготовлено экспертами Актион-МЦФЭР</dc:description>
  <cp:lastModifiedBy>user</cp:lastModifiedBy>
  <cp:revision>4</cp:revision>
  <cp:lastPrinted>2022-02-08T12:34:00Z</cp:lastPrinted>
  <dcterms:created xsi:type="dcterms:W3CDTF">2022-02-07T11:20:00Z</dcterms:created>
  <dcterms:modified xsi:type="dcterms:W3CDTF">2022-02-08T12:34:00Z</dcterms:modified>
</cp:coreProperties>
</file>