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BFA" w:rsidRDefault="00410BFA" w:rsidP="004658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46588A">
        <w:rPr>
          <w:rFonts w:ascii="Times New Roman" w:hAnsi="Times New Roman" w:cs="Times New Roman"/>
          <w:b/>
          <w:spacing w:val="8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pacing w:val="8"/>
          <w:sz w:val="28"/>
          <w:szCs w:val="28"/>
        </w:rPr>
        <w:t xml:space="preserve">    Проект</w:t>
      </w:r>
      <w:r w:rsidRPr="0046588A">
        <w:rPr>
          <w:rFonts w:ascii="Times New Roman" w:hAnsi="Times New Roman" w:cs="Times New Roman"/>
          <w:b/>
          <w:spacing w:val="8"/>
          <w:sz w:val="28"/>
          <w:szCs w:val="28"/>
        </w:rPr>
        <w:t xml:space="preserve"> </w:t>
      </w:r>
    </w:p>
    <w:p w:rsidR="00410BFA" w:rsidRPr="0046588A" w:rsidRDefault="00410BFA" w:rsidP="004658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46588A">
        <w:rPr>
          <w:rFonts w:ascii="Times New Roman" w:hAnsi="Times New Roman" w:cs="Times New Roman"/>
          <w:b/>
          <w:spacing w:val="8"/>
          <w:sz w:val="28"/>
          <w:szCs w:val="28"/>
        </w:rPr>
        <w:t xml:space="preserve">                                                                                    </w:t>
      </w:r>
    </w:p>
    <w:p w:rsidR="00410BFA" w:rsidRPr="0046588A" w:rsidRDefault="00410BFA" w:rsidP="004658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46588A">
        <w:rPr>
          <w:rFonts w:ascii="Times New Roman" w:hAnsi="Times New Roman" w:cs="Times New Roman"/>
          <w:b/>
          <w:spacing w:val="8"/>
          <w:sz w:val="28"/>
          <w:szCs w:val="28"/>
        </w:rPr>
        <w:t>Совет депутатов Ардатовского сельского поселения</w:t>
      </w:r>
    </w:p>
    <w:p w:rsidR="00410BFA" w:rsidRPr="0046588A" w:rsidRDefault="00410BFA" w:rsidP="004658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46588A">
        <w:rPr>
          <w:rFonts w:ascii="Times New Roman" w:hAnsi="Times New Roman" w:cs="Times New Roman"/>
          <w:b/>
          <w:spacing w:val="8"/>
          <w:sz w:val="28"/>
          <w:szCs w:val="28"/>
        </w:rPr>
        <w:t>Ардатовского муниципального района РМ</w:t>
      </w:r>
    </w:p>
    <w:p w:rsidR="00410BFA" w:rsidRPr="0046588A" w:rsidRDefault="00410BFA" w:rsidP="004658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46588A">
        <w:rPr>
          <w:rFonts w:ascii="Times New Roman" w:hAnsi="Times New Roman" w:cs="Times New Roman"/>
          <w:b/>
          <w:spacing w:val="8"/>
          <w:sz w:val="28"/>
          <w:szCs w:val="28"/>
        </w:rPr>
        <w:t>седьмого созыва</w:t>
      </w:r>
    </w:p>
    <w:p w:rsidR="00410BFA" w:rsidRPr="0046588A" w:rsidRDefault="00410BFA" w:rsidP="004658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46588A">
        <w:rPr>
          <w:rFonts w:ascii="Times New Roman" w:hAnsi="Times New Roman" w:cs="Times New Roman"/>
          <w:b/>
          <w:spacing w:val="8"/>
          <w:sz w:val="28"/>
          <w:szCs w:val="28"/>
        </w:rPr>
        <w:t>пос.ст. Ардатов</w:t>
      </w:r>
    </w:p>
    <w:p w:rsidR="00410BFA" w:rsidRPr="0046588A" w:rsidRDefault="00410BFA" w:rsidP="00E93936">
      <w:pPr>
        <w:tabs>
          <w:tab w:val="left" w:pos="0"/>
          <w:tab w:val="left" w:pos="6663"/>
          <w:tab w:val="left" w:pos="7513"/>
          <w:tab w:val="left" w:pos="7938"/>
        </w:tabs>
        <w:ind w:firstLine="0"/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410BFA" w:rsidRPr="0046588A" w:rsidRDefault="00410BFA" w:rsidP="0046588A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46588A"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410BFA" w:rsidRPr="0046588A" w:rsidRDefault="00410BFA" w:rsidP="0046588A">
      <w:pPr>
        <w:tabs>
          <w:tab w:val="left" w:pos="0"/>
          <w:tab w:val="left" w:pos="6663"/>
          <w:tab w:val="left" w:pos="7513"/>
          <w:tab w:val="left" w:pos="7938"/>
        </w:tabs>
        <w:ind w:firstLine="0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46588A">
        <w:rPr>
          <w:rFonts w:ascii="Times New Roman" w:hAnsi="Times New Roman" w:cs="Times New Roman"/>
          <w:b/>
          <w:sz w:val="28"/>
          <w:szCs w:val="28"/>
        </w:rPr>
        <w:t xml:space="preserve">____________ 2022г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46588A">
        <w:rPr>
          <w:rFonts w:ascii="Times New Roman" w:hAnsi="Times New Roman" w:cs="Times New Roman"/>
          <w:b/>
          <w:sz w:val="28"/>
          <w:szCs w:val="28"/>
        </w:rPr>
        <w:t xml:space="preserve">                      №</w:t>
      </w:r>
    </w:p>
    <w:p w:rsidR="00410BFA" w:rsidRDefault="00410BFA" w:rsidP="0046588A">
      <w:pPr>
        <w:ind w:firstLine="0"/>
        <w:rPr>
          <w:rFonts w:ascii="Times New Roman CYR" w:hAnsi="Times New Roman CYR" w:cs="Times New Roman CYR"/>
          <w:sz w:val="28"/>
          <w:szCs w:val="28"/>
        </w:rPr>
      </w:pPr>
    </w:p>
    <w:p w:rsidR="00410BFA" w:rsidRDefault="00410BFA" w:rsidP="0046588A">
      <w:pPr>
        <w:ind w:firstLine="0"/>
        <w:rPr>
          <w:rFonts w:ascii="Times New Roman CYR" w:hAnsi="Times New Roman CYR" w:cs="Times New Roman CYR"/>
          <w:sz w:val="28"/>
          <w:szCs w:val="28"/>
        </w:rPr>
      </w:pPr>
    </w:p>
    <w:p w:rsidR="00410BFA" w:rsidRPr="0096530B" w:rsidRDefault="00410BFA" w:rsidP="0096530B">
      <w:pPr>
        <w:overflowPunct w:val="0"/>
        <w:ind w:left="-540" w:right="175" w:firstLine="0"/>
        <w:rPr>
          <w:rFonts w:ascii="Times New Roman" w:hAnsi="Times New Roman"/>
          <w:b/>
          <w:sz w:val="28"/>
          <w:szCs w:val="28"/>
        </w:rPr>
      </w:pPr>
      <w:r w:rsidRPr="0096530B">
        <w:rPr>
          <w:rFonts w:ascii="Times New Roman" w:hAnsi="Times New Roman"/>
          <w:b/>
          <w:sz w:val="28"/>
          <w:szCs w:val="28"/>
        </w:rPr>
        <w:t>О внесении изменений в реше</w:t>
      </w:r>
      <w:r>
        <w:rPr>
          <w:rFonts w:ascii="Times New Roman" w:hAnsi="Times New Roman"/>
          <w:b/>
          <w:sz w:val="28"/>
          <w:szCs w:val="28"/>
        </w:rPr>
        <w:t>ние Совета депутатов  Ардатовского сельского поселения от 2</w:t>
      </w:r>
      <w:r w:rsidRPr="0096530B">
        <w:rPr>
          <w:rFonts w:ascii="Times New Roman" w:hAnsi="Times New Roman"/>
          <w:b/>
          <w:sz w:val="28"/>
          <w:szCs w:val="28"/>
        </w:rPr>
        <w:t>6.11.2019 года №</w:t>
      </w:r>
      <w:r>
        <w:rPr>
          <w:rFonts w:ascii="Times New Roman" w:hAnsi="Times New Roman"/>
          <w:b/>
          <w:sz w:val="28"/>
          <w:szCs w:val="28"/>
        </w:rPr>
        <w:t xml:space="preserve"> 88</w:t>
      </w:r>
      <w:r w:rsidRPr="0096530B">
        <w:rPr>
          <w:rFonts w:ascii="Times New Roman" w:hAnsi="Times New Roman"/>
          <w:b/>
          <w:sz w:val="28"/>
          <w:szCs w:val="28"/>
        </w:rPr>
        <w:t xml:space="preserve"> «Об установлении  земельного налога»</w:t>
      </w:r>
    </w:p>
    <w:p w:rsidR="00410BFA" w:rsidRPr="00980E6E" w:rsidRDefault="00410BFA" w:rsidP="0096530B">
      <w:pPr>
        <w:overflowPunct w:val="0"/>
        <w:ind w:left="-540" w:right="175" w:firstLine="0"/>
        <w:rPr>
          <w:rFonts w:ascii="Times New Roman" w:hAnsi="Times New Roman"/>
          <w:sz w:val="28"/>
          <w:szCs w:val="28"/>
        </w:rPr>
      </w:pPr>
    </w:p>
    <w:p w:rsidR="00410BFA" w:rsidRPr="00980E6E" w:rsidRDefault="00410BFA" w:rsidP="0096530B">
      <w:pPr>
        <w:overflowPunct w:val="0"/>
        <w:ind w:left="-540" w:right="175" w:firstLine="0"/>
        <w:rPr>
          <w:rFonts w:ascii="Times New Roman" w:hAnsi="Times New Roman"/>
          <w:sz w:val="28"/>
          <w:szCs w:val="28"/>
        </w:rPr>
      </w:pPr>
    </w:p>
    <w:p w:rsidR="00410BFA" w:rsidRPr="00980E6E" w:rsidRDefault="00410BFA" w:rsidP="0096530B">
      <w:pPr>
        <w:overflowPunct w:val="0"/>
        <w:ind w:left="-540" w:right="175" w:firstLine="0"/>
        <w:rPr>
          <w:rFonts w:ascii="Times New Roman" w:hAnsi="Times New Roman"/>
          <w:sz w:val="28"/>
          <w:szCs w:val="28"/>
        </w:rPr>
      </w:pPr>
      <w:r w:rsidRPr="00980E6E">
        <w:rPr>
          <w:rFonts w:ascii="Times New Roman" w:hAnsi="Times New Roman"/>
          <w:sz w:val="28"/>
          <w:szCs w:val="28"/>
        </w:rPr>
        <w:t>В целях приведения в соответствие  с Налоговым кодексом Российской Феде</w:t>
      </w:r>
      <w:r>
        <w:rPr>
          <w:rFonts w:ascii="Times New Roman" w:hAnsi="Times New Roman"/>
          <w:sz w:val="28"/>
          <w:szCs w:val="28"/>
        </w:rPr>
        <w:t>рации Совет депутатов  Ардатовского</w:t>
      </w:r>
      <w:r w:rsidRPr="00980E6E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410BFA" w:rsidRPr="00980E6E" w:rsidRDefault="00410BFA" w:rsidP="0096530B">
      <w:pPr>
        <w:overflowPunct w:val="0"/>
        <w:ind w:left="-540" w:right="175" w:firstLine="0"/>
        <w:rPr>
          <w:rFonts w:ascii="Times New Roman" w:hAnsi="Times New Roman"/>
          <w:sz w:val="28"/>
          <w:szCs w:val="28"/>
        </w:rPr>
      </w:pPr>
    </w:p>
    <w:p w:rsidR="00410BFA" w:rsidRPr="00980E6E" w:rsidRDefault="00410BFA" w:rsidP="0096530B">
      <w:pPr>
        <w:overflowPunct w:val="0"/>
        <w:ind w:left="-540" w:right="175" w:firstLine="0"/>
        <w:rPr>
          <w:rFonts w:ascii="Times New Roman" w:hAnsi="Times New Roman"/>
          <w:sz w:val="28"/>
          <w:szCs w:val="28"/>
        </w:rPr>
      </w:pPr>
      <w:r w:rsidRPr="00980E6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Внести следующие изменения в </w:t>
      </w:r>
      <w:r w:rsidRPr="00980E6E">
        <w:rPr>
          <w:rFonts w:ascii="Times New Roman" w:hAnsi="Times New Roman"/>
          <w:sz w:val="28"/>
          <w:szCs w:val="28"/>
        </w:rPr>
        <w:t xml:space="preserve"> реш</w:t>
      </w:r>
      <w:r>
        <w:rPr>
          <w:rFonts w:ascii="Times New Roman" w:hAnsi="Times New Roman"/>
          <w:sz w:val="28"/>
          <w:szCs w:val="28"/>
        </w:rPr>
        <w:t>ение Совета депутатов  Ардатовского сельского поселения от 26.11.2019 года № 88</w:t>
      </w:r>
      <w:r w:rsidRPr="00980E6E">
        <w:rPr>
          <w:rFonts w:ascii="Times New Roman" w:hAnsi="Times New Roman"/>
          <w:sz w:val="28"/>
          <w:szCs w:val="28"/>
        </w:rPr>
        <w:t xml:space="preserve"> «Об установлении  земельного налога»(с изм</w:t>
      </w:r>
      <w:r>
        <w:rPr>
          <w:rFonts w:ascii="Times New Roman" w:hAnsi="Times New Roman"/>
          <w:sz w:val="28"/>
          <w:szCs w:val="28"/>
        </w:rPr>
        <w:t>енениями  от 10.12.2019 года № 91</w:t>
      </w:r>
      <w:r w:rsidRPr="00980E6E">
        <w:rPr>
          <w:rFonts w:ascii="Times New Roman" w:hAnsi="Times New Roman"/>
          <w:sz w:val="28"/>
          <w:szCs w:val="28"/>
        </w:rPr>
        <w:t>)</w:t>
      </w:r>
    </w:p>
    <w:p w:rsidR="00410BFA" w:rsidRPr="00980E6E" w:rsidRDefault="00410BFA" w:rsidP="0096530B">
      <w:pPr>
        <w:overflowPunct w:val="0"/>
        <w:ind w:left="-540" w:right="175" w:firstLine="0"/>
        <w:rPr>
          <w:rFonts w:ascii="Times New Roman" w:hAnsi="Times New Roman"/>
          <w:sz w:val="28"/>
          <w:szCs w:val="28"/>
        </w:rPr>
      </w:pPr>
    </w:p>
    <w:p w:rsidR="00410BFA" w:rsidRPr="00980E6E" w:rsidRDefault="00410BFA" w:rsidP="0096530B">
      <w:pPr>
        <w:overflowPunct w:val="0"/>
        <w:ind w:left="-540" w:right="175" w:firstLine="0"/>
        <w:rPr>
          <w:rFonts w:ascii="Times New Roman" w:hAnsi="Times New Roman"/>
          <w:sz w:val="28"/>
          <w:szCs w:val="28"/>
        </w:rPr>
      </w:pPr>
      <w:r w:rsidRPr="00980E6E">
        <w:rPr>
          <w:rFonts w:ascii="Times New Roman" w:hAnsi="Times New Roman"/>
          <w:sz w:val="28"/>
          <w:szCs w:val="28"/>
        </w:rPr>
        <w:t>а) Пункт 10  решения  исключить.</w:t>
      </w:r>
    </w:p>
    <w:p w:rsidR="00410BFA" w:rsidRPr="00980E6E" w:rsidRDefault="00410BFA" w:rsidP="0096530B">
      <w:pPr>
        <w:overflowPunct w:val="0"/>
        <w:ind w:left="-540" w:right="175" w:firstLine="0"/>
        <w:rPr>
          <w:rFonts w:ascii="Times New Roman" w:hAnsi="Times New Roman"/>
          <w:sz w:val="28"/>
          <w:szCs w:val="28"/>
        </w:rPr>
      </w:pPr>
    </w:p>
    <w:p w:rsidR="00410BFA" w:rsidRPr="00980E6E" w:rsidRDefault="00410BFA" w:rsidP="0096530B">
      <w:pPr>
        <w:overflowPunct w:val="0"/>
        <w:ind w:left="-540" w:right="175" w:firstLine="0"/>
        <w:rPr>
          <w:rFonts w:ascii="Times New Roman" w:hAnsi="Times New Roman"/>
          <w:sz w:val="28"/>
          <w:szCs w:val="28"/>
        </w:rPr>
      </w:pPr>
      <w:r w:rsidRPr="00980E6E">
        <w:rPr>
          <w:rFonts w:ascii="Times New Roman" w:hAnsi="Times New Roman"/>
          <w:sz w:val="28"/>
          <w:szCs w:val="28"/>
        </w:rPr>
        <w:t>2. Настоящее решение вступает в силу  не раннее чем по истечении  одного месяца  после его официального опубликования и не раннее 1 –го числа очередного налогового периода  по земельному налогу.</w:t>
      </w:r>
    </w:p>
    <w:p w:rsidR="00410BFA" w:rsidRDefault="00410BFA" w:rsidP="00E93936">
      <w:pPr>
        <w:ind w:left="-540" w:right="-185" w:firstLine="0"/>
        <w:rPr>
          <w:rFonts w:ascii="Times New Roman" w:hAnsi="Times New Roman" w:cs="Times New Roman"/>
          <w:sz w:val="28"/>
          <w:szCs w:val="28"/>
        </w:rPr>
      </w:pPr>
    </w:p>
    <w:p w:rsidR="00410BFA" w:rsidRDefault="00410BFA" w:rsidP="00E93936">
      <w:pPr>
        <w:ind w:left="-540" w:right="-185" w:firstLine="0"/>
        <w:rPr>
          <w:rFonts w:ascii="Times New Roman" w:hAnsi="Times New Roman" w:cs="Times New Roman"/>
          <w:sz w:val="28"/>
          <w:szCs w:val="28"/>
        </w:rPr>
      </w:pPr>
    </w:p>
    <w:p w:rsidR="00410BFA" w:rsidRDefault="00410BFA" w:rsidP="00E93936">
      <w:pPr>
        <w:ind w:left="-540" w:right="-185" w:firstLine="0"/>
        <w:rPr>
          <w:rFonts w:ascii="Times New Roman" w:hAnsi="Times New Roman" w:cs="Times New Roman"/>
          <w:sz w:val="28"/>
          <w:szCs w:val="28"/>
        </w:rPr>
      </w:pPr>
    </w:p>
    <w:p w:rsidR="00410BFA" w:rsidRDefault="00410BFA" w:rsidP="00E93936">
      <w:pPr>
        <w:ind w:left="-540" w:right="-18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F4CC9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Ардатовского сельского поселения                               Н.И. Юдин</w:t>
      </w:r>
    </w:p>
    <w:p w:rsidR="00410BFA" w:rsidRDefault="00410BFA">
      <w:bookmarkStart w:id="0" w:name="_GoBack"/>
      <w:bookmarkEnd w:id="0"/>
    </w:p>
    <w:sectPr w:rsidR="00410BFA" w:rsidSect="0046588A">
      <w:pgSz w:w="11906" w:h="16838"/>
      <w:pgMar w:top="540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7298"/>
    <w:rsid w:val="0001132C"/>
    <w:rsid w:val="002D6F1F"/>
    <w:rsid w:val="00307269"/>
    <w:rsid w:val="0031180D"/>
    <w:rsid w:val="00410BFA"/>
    <w:rsid w:val="0046588A"/>
    <w:rsid w:val="005766C5"/>
    <w:rsid w:val="005F4CC9"/>
    <w:rsid w:val="006D6515"/>
    <w:rsid w:val="00713688"/>
    <w:rsid w:val="00893788"/>
    <w:rsid w:val="008C5B71"/>
    <w:rsid w:val="008F4CBD"/>
    <w:rsid w:val="00924E85"/>
    <w:rsid w:val="0096530B"/>
    <w:rsid w:val="00980E6E"/>
    <w:rsid w:val="00987298"/>
    <w:rsid w:val="00A1365B"/>
    <w:rsid w:val="00A9579D"/>
    <w:rsid w:val="00B36BC6"/>
    <w:rsid w:val="00B37723"/>
    <w:rsid w:val="00B66798"/>
    <w:rsid w:val="00BA744F"/>
    <w:rsid w:val="00BE3529"/>
    <w:rsid w:val="00C9423C"/>
    <w:rsid w:val="00E73303"/>
    <w:rsid w:val="00E93936"/>
    <w:rsid w:val="00EB3B4E"/>
    <w:rsid w:val="00F07852"/>
    <w:rsid w:val="00F13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3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01132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rsid w:val="0001132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173</Words>
  <Characters>989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2022-04-29T10:56:00Z</cp:lastPrinted>
  <dcterms:created xsi:type="dcterms:W3CDTF">2022-04-28T05:40:00Z</dcterms:created>
  <dcterms:modified xsi:type="dcterms:W3CDTF">2022-05-27T10:31:00Z</dcterms:modified>
</cp:coreProperties>
</file>