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CB7" w:rsidRDefault="00D37CB7" w:rsidP="0096509A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Совет депутатов Ардатовского сельского поселения</w:t>
      </w:r>
    </w:p>
    <w:p w:rsidR="00D37CB7" w:rsidRDefault="00D37CB7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Ардатовского муниципального района РМ</w:t>
      </w:r>
    </w:p>
    <w:p w:rsidR="00D37CB7" w:rsidRDefault="00D37CB7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седьмого созыва</w:t>
      </w:r>
    </w:p>
    <w:p w:rsidR="00D37CB7" w:rsidRDefault="00D37CB7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пос.ст. Ардатов</w:t>
      </w:r>
    </w:p>
    <w:p w:rsidR="00D37CB7" w:rsidRDefault="00D37CB7" w:rsidP="0096509A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  <w:sz w:val="22"/>
          <w:szCs w:val="22"/>
        </w:rPr>
      </w:pPr>
    </w:p>
    <w:p w:rsidR="00D37CB7" w:rsidRDefault="00D37CB7" w:rsidP="0096509A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  <w:sz w:val="22"/>
          <w:szCs w:val="22"/>
        </w:rPr>
      </w:pPr>
    </w:p>
    <w:p w:rsidR="00D37CB7" w:rsidRDefault="00D37CB7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РЕШЕНИЕ</w:t>
      </w:r>
    </w:p>
    <w:p w:rsidR="00D37CB7" w:rsidRPr="0096509A" w:rsidRDefault="00D37CB7" w:rsidP="008544E3">
      <w:pPr>
        <w:ind w:left="-567"/>
        <w:jc w:val="center"/>
        <w:rPr>
          <w:b/>
          <w:bCs/>
          <w:sz w:val="28"/>
          <w:szCs w:val="28"/>
        </w:rPr>
      </w:pPr>
    </w:p>
    <w:p w:rsidR="00D37CB7" w:rsidRPr="00365158" w:rsidRDefault="00D37CB7" w:rsidP="008544E3">
      <w:pPr>
        <w:pStyle w:val="31"/>
        <w:ind w:left="-567"/>
        <w:rPr>
          <w:b/>
          <w:sz w:val="28"/>
          <w:szCs w:val="28"/>
        </w:rPr>
      </w:pPr>
      <w:r w:rsidRPr="00365158">
        <w:rPr>
          <w:b/>
          <w:sz w:val="28"/>
          <w:szCs w:val="28"/>
        </w:rPr>
        <w:t xml:space="preserve">      07 сентября 2022г.</w:t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</w:r>
      <w:r w:rsidRPr="00365158">
        <w:rPr>
          <w:b/>
          <w:sz w:val="28"/>
          <w:szCs w:val="28"/>
        </w:rPr>
        <w:tab/>
        <w:t xml:space="preserve">     </w:t>
      </w:r>
      <w:r>
        <w:rPr>
          <w:b/>
          <w:sz w:val="28"/>
          <w:szCs w:val="28"/>
        </w:rPr>
        <w:t xml:space="preserve">                            № 25-а</w:t>
      </w:r>
    </w:p>
    <w:p w:rsidR="00D37CB7" w:rsidRPr="0096509A" w:rsidRDefault="00D37CB7" w:rsidP="008544E3">
      <w:pPr>
        <w:pStyle w:val="31"/>
        <w:ind w:left="-567"/>
        <w:rPr>
          <w:b/>
          <w:sz w:val="28"/>
          <w:szCs w:val="28"/>
        </w:rPr>
      </w:pPr>
    </w:p>
    <w:p w:rsidR="00D37CB7" w:rsidRPr="0096509A" w:rsidRDefault="00D37CB7" w:rsidP="008544E3">
      <w:pPr>
        <w:pStyle w:val="NoSpacing"/>
        <w:ind w:left="-567"/>
        <w:jc w:val="center"/>
        <w:rPr>
          <w:rFonts w:ascii="Times New Roman" w:hAnsi="Times New Roman"/>
          <w:b/>
        </w:rPr>
      </w:pPr>
      <w:r w:rsidRPr="0096509A">
        <w:rPr>
          <w:rStyle w:val="1"/>
          <w:rFonts w:ascii="Times New Roman" w:hAnsi="Times New Roman"/>
          <w:b/>
          <w:color w:val="000000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D37CB7" w:rsidRPr="008544E3" w:rsidRDefault="00D37CB7" w:rsidP="008544E3">
      <w:pPr>
        <w:tabs>
          <w:tab w:val="left" w:pos="0"/>
        </w:tabs>
        <w:spacing w:line="100" w:lineRule="atLeast"/>
        <w:ind w:left="-567"/>
        <w:jc w:val="both"/>
        <w:rPr>
          <w:sz w:val="28"/>
          <w:szCs w:val="28"/>
        </w:rPr>
      </w:pPr>
    </w:p>
    <w:p w:rsidR="00D37CB7" w:rsidRPr="00B34F87" w:rsidRDefault="00D37CB7" w:rsidP="00E836F4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Style w:val="1"/>
          <w:rFonts w:ascii="Times New Roman" w:hAnsi="Times New Roman" w:cs="Sylfaen"/>
          <w:color w:val="000000"/>
          <w:sz w:val="28"/>
          <w:szCs w:val="28"/>
        </w:rPr>
        <w:t>В</w:t>
      </w:r>
      <w:r w:rsidRPr="00B34F87">
        <w:rPr>
          <w:rStyle w:val="1"/>
          <w:rFonts w:ascii="Times New Roman" w:hAnsi="Times New Roman" w:cs="Sylfaen"/>
          <w:color w:val="000000"/>
          <w:sz w:val="28"/>
          <w:szCs w:val="28"/>
        </w:rPr>
        <w:t xml:space="preserve">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Мордовия», Уставом </w:t>
      </w:r>
      <w:r>
        <w:rPr>
          <w:rStyle w:val="1"/>
          <w:rFonts w:ascii="Times New Roman" w:hAnsi="Times New Roman" w:cs="Sylfaen"/>
          <w:color w:val="000000"/>
          <w:sz w:val="28"/>
          <w:szCs w:val="28"/>
        </w:rPr>
        <w:t>Ардатовского</w:t>
      </w:r>
      <w:r w:rsidRPr="00B34F87">
        <w:rPr>
          <w:rStyle w:val="1"/>
          <w:rFonts w:ascii="Times New Roman" w:hAnsi="Times New Roman" w:cs="Sylfaen"/>
          <w:color w:val="000000"/>
          <w:sz w:val="28"/>
          <w:szCs w:val="28"/>
        </w:rPr>
        <w:t xml:space="preserve"> сельского поселения</w:t>
      </w:r>
      <w:r w:rsidRPr="00B34F8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п.2.10 Положения «О порядке самообложения граждан», утверждённого решением Совета депутатов Ардатовского сельского поселения № 103 от 05.11.2020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г., на основании ходатайства инициативной группы,</w:t>
      </w:r>
      <w:r w:rsidRPr="00B34F87">
        <w:rPr>
          <w:rFonts w:ascii="Times New Roman" w:hAnsi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r w:rsidRPr="00B34F87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решил:</w:t>
      </w:r>
    </w:p>
    <w:p w:rsidR="00D37CB7" w:rsidRPr="00B34F87" w:rsidRDefault="00D37CB7" w:rsidP="00E836F4">
      <w:pPr>
        <w:pStyle w:val="BodyTextIndent"/>
        <w:ind w:left="-567" w:firstLine="510"/>
        <w:rPr>
          <w:sz w:val="28"/>
          <w:szCs w:val="28"/>
        </w:rPr>
      </w:pPr>
    </w:p>
    <w:p w:rsidR="00D37CB7" w:rsidRDefault="00D37CB7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1. Провести сход граждан по вопросу введения самообложения и использования средств самообложения граждан на расширение ограждения кладбища поселка станции Ардатов Ардатовского сельского поселения Ардатовского муниципального района Республики Мордовия 10</w:t>
      </w:r>
      <w:r w:rsidRPr="00105152">
        <w:rPr>
          <w:rFonts w:cs="Tahoma"/>
          <w:sz w:val="28"/>
          <w:szCs w:val="28"/>
        </w:rPr>
        <w:t xml:space="preserve"> октября </w:t>
      </w:r>
      <w:r>
        <w:rPr>
          <w:rFonts w:cs="Tahoma"/>
          <w:sz w:val="28"/>
          <w:szCs w:val="28"/>
        </w:rPr>
        <w:t>2022г. в 14.00 часов в здании администрации Ардатовского сельского поселения пос.ст. Ардатов с повесткой дня:</w:t>
      </w:r>
    </w:p>
    <w:p w:rsidR="00D37CB7" w:rsidRDefault="00D37CB7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утверждении повестки схода граждан;</w:t>
      </w:r>
    </w:p>
    <w:p w:rsidR="00D37CB7" w:rsidRDefault="00D37CB7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избрании председателя схода граждан;</w:t>
      </w:r>
    </w:p>
    <w:p w:rsidR="00D37CB7" w:rsidRDefault="00D37CB7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избрании секретаря схода граждан;</w:t>
      </w:r>
    </w:p>
    <w:p w:rsidR="00D37CB7" w:rsidRDefault="00D37CB7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обсуждении вопроса о введении самообложения граждан на территории поселка станции Ардатов</w:t>
      </w:r>
      <w:r>
        <w:rPr>
          <w:rFonts w:cs="Tahoma"/>
          <w:sz w:val="28"/>
          <w:szCs w:val="28"/>
        </w:rPr>
        <w:t xml:space="preserve"> Ардатовского сельского поселения </w:t>
      </w:r>
      <w:r>
        <w:rPr>
          <w:rFonts w:ascii="Times New Roman CYR" w:hAnsi="Times New Roman CYR" w:cs="Tahoma"/>
          <w:sz w:val="28"/>
          <w:szCs w:val="28"/>
        </w:rPr>
        <w:t>Ардатовского муниципального района Республики Мордовия;</w:t>
      </w:r>
    </w:p>
    <w:p w:rsidR="00D37CB7" w:rsidRDefault="00D37CB7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определении суммы разового платежа и порядка сбора;</w:t>
      </w:r>
    </w:p>
    <w:p w:rsidR="00D37CB7" w:rsidRDefault="00D37CB7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использовании средств самообложения граждан пос.ст. Ардатов на благоустройство кладбищ в поселке станции Ардатов</w:t>
      </w:r>
      <w:r>
        <w:rPr>
          <w:rFonts w:cs="Tahoma"/>
          <w:sz w:val="28"/>
          <w:szCs w:val="28"/>
        </w:rPr>
        <w:t xml:space="preserve"> Ардатовского сельского поселения</w:t>
      </w:r>
      <w:r>
        <w:rPr>
          <w:rFonts w:ascii="Times New Roman CYR" w:hAnsi="Times New Roman CYR" w:cs="Tahoma"/>
          <w:sz w:val="28"/>
          <w:szCs w:val="28"/>
        </w:rPr>
        <w:t xml:space="preserve"> Ардатовского муниципального района Республики Мордовия.</w:t>
      </w:r>
    </w:p>
    <w:p w:rsidR="00D37CB7" w:rsidRDefault="00D37CB7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 xml:space="preserve">2. Вид голосования - открытый.  </w:t>
      </w:r>
    </w:p>
    <w:p w:rsidR="00D37CB7" w:rsidRPr="00E836F4" w:rsidRDefault="00D37CB7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 w:rsidRPr="00E836F4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E836F4">
        <w:rPr>
          <w:sz w:val="28"/>
          <w:szCs w:val="28"/>
        </w:rPr>
        <w:t>С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D37CB7" w:rsidRPr="00E836F4" w:rsidRDefault="00D37CB7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>-Юдин Николай Ильич - Г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лава 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Ардатовского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председатель комиссии</w:t>
      </w:r>
    </w:p>
    <w:p w:rsidR="00D37CB7" w:rsidRPr="00E836F4" w:rsidRDefault="00D37CB7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-Князькина Наталья Валентиновна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заместитель Г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лавы 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Ардатовского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секретарь комиссии</w:t>
      </w:r>
    </w:p>
    <w:p w:rsidR="00D37CB7" w:rsidRPr="00E836F4" w:rsidRDefault="00D37CB7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-Ильина Татьяна Александровна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- депутат Совета депутатов 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Ардатовского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 сельского поселе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ния по избирательному округу № 6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член комиссии.</w:t>
      </w:r>
    </w:p>
    <w:p w:rsidR="00D37CB7" w:rsidRDefault="00D37CB7" w:rsidP="00E836F4">
      <w:pPr>
        <w:tabs>
          <w:tab w:val="left" w:pos="0"/>
        </w:tabs>
        <w:autoSpaceDE w:val="0"/>
        <w:ind w:left="-567"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4</w:t>
      </w:r>
      <w:r w:rsidRPr="006F4DFA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после официального опубликования</w:t>
      </w:r>
      <w:r>
        <w:rPr>
          <w:rFonts w:cs="Tahoma"/>
          <w:sz w:val="28"/>
          <w:szCs w:val="28"/>
        </w:rPr>
        <w:t xml:space="preserve"> в Информационном бюллетене Ардатовского сельского поселения.</w:t>
      </w:r>
    </w:p>
    <w:p w:rsidR="00D37CB7" w:rsidRDefault="00D37CB7" w:rsidP="00E836F4">
      <w:pPr>
        <w:tabs>
          <w:tab w:val="left" w:pos="0"/>
        </w:tabs>
        <w:autoSpaceDE w:val="0"/>
        <w:ind w:left="-567" w:firstLine="709"/>
        <w:jc w:val="both"/>
        <w:rPr>
          <w:rFonts w:cs="Tahoma"/>
          <w:sz w:val="28"/>
          <w:szCs w:val="28"/>
        </w:rPr>
      </w:pPr>
    </w:p>
    <w:p w:rsidR="00D37CB7" w:rsidRPr="008544E3" w:rsidRDefault="00D37CB7" w:rsidP="008544E3">
      <w:pPr>
        <w:tabs>
          <w:tab w:val="left" w:pos="0"/>
        </w:tabs>
        <w:autoSpaceDE w:val="0"/>
        <w:ind w:left="-567" w:firstLine="709"/>
        <w:jc w:val="both"/>
        <w:rPr>
          <w:sz w:val="28"/>
          <w:szCs w:val="28"/>
        </w:rPr>
      </w:pPr>
    </w:p>
    <w:p w:rsidR="00D37CB7" w:rsidRPr="008544E3" w:rsidRDefault="00D37CB7" w:rsidP="008544E3">
      <w:pPr>
        <w:tabs>
          <w:tab w:val="left" w:pos="0"/>
        </w:tabs>
        <w:autoSpaceDE w:val="0"/>
        <w:ind w:left="-567" w:firstLine="709"/>
        <w:jc w:val="both"/>
        <w:rPr>
          <w:sz w:val="28"/>
          <w:szCs w:val="28"/>
        </w:rPr>
      </w:pPr>
    </w:p>
    <w:p w:rsidR="00D37CB7" w:rsidRPr="008544E3" w:rsidRDefault="00D37CB7" w:rsidP="008544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544E3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Ардатовского</w:t>
      </w:r>
    </w:p>
    <w:p w:rsidR="00D37CB7" w:rsidRPr="008544E3" w:rsidRDefault="00D37CB7" w:rsidP="008544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544E3">
        <w:rPr>
          <w:sz w:val="28"/>
          <w:szCs w:val="28"/>
        </w:rPr>
        <w:t xml:space="preserve">сельского поселения                 </w:t>
      </w:r>
      <w:r>
        <w:rPr>
          <w:sz w:val="28"/>
          <w:szCs w:val="28"/>
        </w:rPr>
        <w:t xml:space="preserve">     </w:t>
      </w:r>
      <w:r w:rsidRPr="008544E3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Н.И. Юдин</w:t>
      </w:r>
    </w:p>
    <w:p w:rsidR="00D37CB7" w:rsidRPr="008544E3" w:rsidRDefault="00D37CB7">
      <w:pPr>
        <w:ind w:left="-567"/>
      </w:pPr>
    </w:p>
    <w:sectPr w:rsidR="00D37CB7" w:rsidRPr="008544E3" w:rsidSect="00105152">
      <w:pgSz w:w="11906" w:h="16838"/>
      <w:pgMar w:top="1134" w:right="566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2CAE"/>
    <w:rsid w:val="00001C92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76693"/>
    <w:rsid w:val="000858E7"/>
    <w:rsid w:val="00091A99"/>
    <w:rsid w:val="00091F60"/>
    <w:rsid w:val="00092EE9"/>
    <w:rsid w:val="00095F54"/>
    <w:rsid w:val="000B1CD3"/>
    <w:rsid w:val="000B4090"/>
    <w:rsid w:val="000B6CEF"/>
    <w:rsid w:val="000C0CB8"/>
    <w:rsid w:val="000C425F"/>
    <w:rsid w:val="000C554F"/>
    <w:rsid w:val="000C5E78"/>
    <w:rsid w:val="000D066E"/>
    <w:rsid w:val="000D1529"/>
    <w:rsid w:val="000D780A"/>
    <w:rsid w:val="000E6210"/>
    <w:rsid w:val="000F2A43"/>
    <w:rsid w:val="000F5B2E"/>
    <w:rsid w:val="000F610F"/>
    <w:rsid w:val="000F7360"/>
    <w:rsid w:val="00101FBD"/>
    <w:rsid w:val="00102CF3"/>
    <w:rsid w:val="00103C37"/>
    <w:rsid w:val="00105152"/>
    <w:rsid w:val="00107BBA"/>
    <w:rsid w:val="0011074E"/>
    <w:rsid w:val="001112A3"/>
    <w:rsid w:val="00112CAE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1023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3883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A0184"/>
    <w:rsid w:val="002B431B"/>
    <w:rsid w:val="002C4DA1"/>
    <w:rsid w:val="002D0ED8"/>
    <w:rsid w:val="002D53C1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158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4DFA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30B3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44E3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E0BBF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509A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02A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34F87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18F6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D0958"/>
    <w:rsid w:val="00CE0161"/>
    <w:rsid w:val="00CE0558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37CB7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48A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6F4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5BF"/>
    <w:rsid w:val="00EC57AC"/>
    <w:rsid w:val="00ED3253"/>
    <w:rsid w:val="00EE09C6"/>
    <w:rsid w:val="00EE7A05"/>
    <w:rsid w:val="00EF003A"/>
    <w:rsid w:val="00EF47E7"/>
    <w:rsid w:val="00EF6B2C"/>
    <w:rsid w:val="00F003DB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4E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8544E3"/>
    <w:pPr>
      <w:ind w:firstLine="1122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544E3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Normal"/>
    <w:uiPriority w:val="99"/>
    <w:rsid w:val="008544E3"/>
    <w:pPr>
      <w:spacing w:after="120"/>
    </w:pPr>
    <w:rPr>
      <w:sz w:val="16"/>
      <w:szCs w:val="16"/>
    </w:rPr>
  </w:style>
  <w:style w:type="paragraph" w:styleId="NoSpacing">
    <w:name w:val="No Spacing"/>
    <w:uiPriority w:val="99"/>
    <w:qFormat/>
    <w:rsid w:val="008544E3"/>
    <w:rPr>
      <w:rFonts w:eastAsia="Times New Roman"/>
    </w:rPr>
  </w:style>
  <w:style w:type="character" w:customStyle="1" w:styleId="1">
    <w:name w:val="Основной текст Знак1"/>
    <w:uiPriority w:val="99"/>
    <w:rsid w:val="008544E3"/>
    <w:rPr>
      <w:rFonts w:ascii="Sylfaen" w:hAnsi="Sylfaen"/>
      <w:spacing w:val="12"/>
      <w:sz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01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2</Pages>
  <Words>403</Words>
  <Characters>2300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dcterms:created xsi:type="dcterms:W3CDTF">2021-10-04T11:00:00Z</dcterms:created>
  <dcterms:modified xsi:type="dcterms:W3CDTF">2022-11-22T13:28:00Z</dcterms:modified>
</cp:coreProperties>
</file>