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FA6" w:rsidRDefault="00331FA6" w:rsidP="00BF6660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331FA6" w:rsidRPr="001F3E18" w:rsidRDefault="00331FA6" w:rsidP="00BF6660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Совет депутатов Ардатовского сельского поселения</w:t>
      </w:r>
    </w:p>
    <w:p w:rsidR="00331FA6" w:rsidRPr="001F3E18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Ардатовского муниципального района РМ</w:t>
      </w:r>
    </w:p>
    <w:p w:rsidR="00331FA6" w:rsidRPr="001F3E18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седьмого созыва</w:t>
      </w:r>
    </w:p>
    <w:p w:rsidR="00331FA6" w:rsidRPr="001F3E18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пос.ст. Ардатов</w:t>
      </w:r>
    </w:p>
    <w:p w:rsidR="00331FA6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331FA6" w:rsidRPr="001F3E18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331FA6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РЕШЕНИЕ</w:t>
      </w:r>
    </w:p>
    <w:p w:rsidR="00331FA6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ind w:firstLine="0"/>
        <w:jc w:val="left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331FA6" w:rsidRPr="001F3E18" w:rsidRDefault="00331FA6" w:rsidP="00E73F5D">
      <w:pPr>
        <w:tabs>
          <w:tab w:val="left" w:pos="-360"/>
          <w:tab w:val="left" w:pos="6663"/>
          <w:tab w:val="left" w:pos="7513"/>
          <w:tab w:val="left" w:pos="7938"/>
        </w:tabs>
        <w:ind w:hanging="360"/>
        <w:jc w:val="left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 xml:space="preserve">21 октября </w:t>
      </w:r>
      <w:r>
        <w:rPr>
          <w:rFonts w:ascii="Times New Roman" w:hAnsi="Times New Roman" w:cs="Times New Roman"/>
          <w:b/>
          <w:sz w:val="28"/>
          <w:szCs w:val="28"/>
        </w:rPr>
        <w:t xml:space="preserve">2022г          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Pr="001F3E18">
        <w:rPr>
          <w:rFonts w:ascii="Times New Roman" w:hAnsi="Times New Roman" w:cs="Times New Roman"/>
          <w:b/>
          <w:sz w:val="28"/>
          <w:szCs w:val="28"/>
        </w:rPr>
        <w:t>№ 2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331FA6" w:rsidRPr="005F4CC9" w:rsidRDefault="00331FA6" w:rsidP="0001132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31FA6" w:rsidRPr="00BF6660" w:rsidRDefault="00331FA6" w:rsidP="00BD1D80">
      <w:pPr>
        <w:tabs>
          <w:tab w:val="left" w:pos="0"/>
        </w:tabs>
        <w:ind w:left="-567" w:right="-284" w:firstLine="709"/>
        <w:rPr>
          <w:rFonts w:ascii="Times New Roman" w:hAnsi="Times New Roman" w:cs="Tahoma"/>
          <w:b/>
          <w:sz w:val="28"/>
          <w:szCs w:val="28"/>
        </w:rPr>
      </w:pPr>
      <w:bookmarkStart w:id="0" w:name="_GoBack"/>
      <w:bookmarkEnd w:id="0"/>
    </w:p>
    <w:p w:rsidR="00331FA6" w:rsidRPr="00BF6660" w:rsidRDefault="00331FA6" w:rsidP="00BF6660">
      <w:pPr>
        <w:tabs>
          <w:tab w:val="left" w:pos="2190"/>
          <w:tab w:val="center" w:pos="4818"/>
        </w:tabs>
        <w:ind w:left="-540" w:right="175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F666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 Совета депутатов  Ардатовского  сельского поселения  Ардатовского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50</w:t>
      </w:r>
      <w:r w:rsidRPr="00BF6660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BF6660">
        <w:rPr>
          <w:rFonts w:ascii="Times New Roman" w:hAnsi="Times New Roman" w:cs="Times New Roman"/>
          <w:b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Ардатовского сельского поселения Ардатовского муниципального района Республики Мордовия</w:t>
      </w:r>
      <w:r w:rsidRPr="00BF666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</w:p>
    <w:p w:rsidR="00331FA6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  <w:r w:rsidRPr="00BF6660">
        <w:rPr>
          <w:rFonts w:ascii="Times New Roman" w:hAnsi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BF6660">
          <w:rPr>
            <w:rFonts w:ascii="Times New Roman" w:hAnsi="Times New Roman"/>
            <w:sz w:val="28"/>
            <w:szCs w:val="28"/>
          </w:rPr>
          <w:t>2007 г</w:t>
        </w:r>
      </w:smartTag>
      <w:r w:rsidRPr="00BF6660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660">
        <w:rPr>
          <w:rFonts w:ascii="Times New Roman" w:hAnsi="Times New Roman"/>
          <w:sz w:val="28"/>
          <w:szCs w:val="28"/>
        </w:rPr>
        <w:t>Указа Главы  Республики Мордовия  от 17.10.2022 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660">
        <w:rPr>
          <w:rFonts w:ascii="Times New Roman" w:hAnsi="Times New Roman"/>
          <w:sz w:val="28"/>
          <w:szCs w:val="28"/>
        </w:rPr>
        <w:t>287-УГ «О повышении  должностных окладов  в органах  государственно</w:t>
      </w:r>
      <w:r>
        <w:rPr>
          <w:rFonts w:ascii="Times New Roman" w:hAnsi="Times New Roman"/>
          <w:sz w:val="28"/>
          <w:szCs w:val="28"/>
        </w:rPr>
        <w:t xml:space="preserve">й власти Республики Мордовия», </w:t>
      </w:r>
      <w:r w:rsidRPr="00BF6660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BF6660"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BF6660">
        <w:rPr>
          <w:rFonts w:ascii="Times New Roman" w:hAnsi="Times New Roman"/>
          <w:sz w:val="28"/>
          <w:szCs w:val="28"/>
        </w:rPr>
        <w:t xml:space="preserve">1. Приложение № 1 решения Совета депутатов 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BF6660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50</w:t>
      </w:r>
      <w:r w:rsidRPr="00BF6660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2</w:t>
      </w:r>
      <w:r w:rsidRPr="00BF6660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BF6660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BF6660">
        <w:rPr>
          <w:rFonts w:ascii="Times New Roman" w:hAnsi="Times New Roman"/>
          <w:bCs/>
          <w:sz w:val="28"/>
          <w:szCs w:val="28"/>
        </w:rPr>
        <w:t>» изложить в новой редакции.</w:t>
      </w:r>
    </w:p>
    <w:p w:rsidR="00331FA6" w:rsidRPr="00BF6660" w:rsidRDefault="00331FA6" w:rsidP="00BF6660">
      <w:pPr>
        <w:ind w:left="-540" w:right="175" w:firstLine="0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 xml:space="preserve">        2. 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</w:p>
    <w:p w:rsidR="00331FA6" w:rsidRPr="00BF6660" w:rsidRDefault="00331FA6" w:rsidP="00BF6660">
      <w:pPr>
        <w:ind w:left="-540" w:right="175" w:firstLine="0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BF666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Н.И. Юдин</w:t>
      </w:r>
    </w:p>
    <w:p w:rsidR="00331FA6" w:rsidRPr="00BF6660" w:rsidRDefault="00331FA6" w:rsidP="00BF6660">
      <w:pPr>
        <w:ind w:left="-540" w:right="175" w:firstLine="0"/>
        <w:rPr>
          <w:rFonts w:ascii="Times New Roman" w:hAnsi="Times New Roman" w:cs="Times New Roman"/>
          <w:sz w:val="28"/>
          <w:szCs w:val="28"/>
        </w:rPr>
      </w:pPr>
    </w:p>
    <w:p w:rsidR="00331FA6" w:rsidRPr="00BF6660" w:rsidRDefault="00331FA6" w:rsidP="00BF6660">
      <w:pPr>
        <w:ind w:left="-540" w:right="175" w:firstLine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br w:type="page"/>
      </w:r>
    </w:p>
    <w:p w:rsidR="00331FA6" w:rsidRPr="00BF6660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31FA6" w:rsidRPr="00BF6660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 xml:space="preserve">к </w:t>
      </w:r>
      <w:hyperlink r:id="rId5" w:history="1">
        <w:r w:rsidRPr="00BF6660">
          <w:rPr>
            <w:rStyle w:val="Hyperlink"/>
            <w:rFonts w:ascii="Times New Roman" w:hAnsi="Times New Roman"/>
            <w:color w:val="auto"/>
            <w:sz w:val="28"/>
            <w:szCs w:val="28"/>
          </w:rPr>
          <w:t>решени</w:t>
        </w:r>
      </w:hyperlink>
      <w:r w:rsidRPr="00BF6660">
        <w:rPr>
          <w:rFonts w:ascii="Times New Roman" w:hAnsi="Times New Roman" w:cs="Times New Roman"/>
          <w:sz w:val="28"/>
          <w:szCs w:val="28"/>
        </w:rPr>
        <w:t>ю Совета депутатов</w:t>
      </w:r>
    </w:p>
    <w:p w:rsidR="00331FA6" w:rsidRPr="00BF6660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</w:t>
      </w:r>
      <w:r w:rsidRPr="00BF6660">
        <w:rPr>
          <w:rFonts w:ascii="Times New Roman" w:hAnsi="Times New Roman" w:cs="Times New Roman"/>
          <w:sz w:val="28"/>
          <w:szCs w:val="28"/>
        </w:rPr>
        <w:t>вского сельского поселения</w:t>
      </w:r>
    </w:p>
    <w:p w:rsidR="00331FA6" w:rsidRPr="00BF6660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331FA6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«21</w:t>
      </w:r>
      <w:r w:rsidRPr="00BF6660">
        <w:rPr>
          <w:rFonts w:ascii="Times New Roman" w:hAnsi="Times New Roman" w:cs="Times New Roman"/>
          <w:sz w:val="28"/>
          <w:szCs w:val="28"/>
        </w:rPr>
        <w:t xml:space="preserve">» октября </w:t>
      </w:r>
      <w:smartTag w:uri="urn:schemas-microsoft-com:office:smarttags" w:element="metricconverter">
        <w:smartTagPr>
          <w:attr w:name="ProductID" w:val="2022 г"/>
        </w:smartTagPr>
        <w:r w:rsidRPr="00BF666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BF6660">
        <w:rPr>
          <w:rFonts w:ascii="Times New Roman" w:hAnsi="Times New Roman" w:cs="Times New Roman"/>
          <w:sz w:val="28"/>
          <w:szCs w:val="28"/>
        </w:rPr>
        <w:t>. № 25</w:t>
      </w:r>
    </w:p>
    <w:p w:rsidR="00331FA6" w:rsidRPr="00BF6660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31FA6" w:rsidRPr="00BF6660" w:rsidRDefault="00331FA6" w:rsidP="00BF6660">
      <w:pPr>
        <w:pStyle w:val="Heading11"/>
        <w:spacing w:before="108" w:after="108"/>
        <w:ind w:left="-540" w:right="175"/>
        <w:jc w:val="center"/>
        <w:rPr>
          <w:b/>
          <w:bCs/>
          <w:sz w:val="28"/>
          <w:szCs w:val="28"/>
        </w:rPr>
      </w:pPr>
      <w:r w:rsidRPr="00BF6660">
        <w:rPr>
          <w:b/>
          <w:bCs/>
          <w:sz w:val="28"/>
          <w:szCs w:val="28"/>
        </w:rPr>
        <w:t>Размеры</w:t>
      </w:r>
      <w:r w:rsidRPr="00BF6660">
        <w:rPr>
          <w:b/>
          <w:bCs/>
          <w:sz w:val="28"/>
          <w:szCs w:val="28"/>
        </w:rPr>
        <w:br/>
        <w:t>должностных окладов должностных лиц и муниципальн</w:t>
      </w:r>
      <w:r>
        <w:rPr>
          <w:b/>
          <w:bCs/>
          <w:sz w:val="28"/>
          <w:szCs w:val="28"/>
        </w:rPr>
        <w:t>ых служащих администрации Ардато</w:t>
      </w:r>
      <w:r w:rsidRPr="00BF6660">
        <w:rPr>
          <w:b/>
          <w:bCs/>
          <w:sz w:val="28"/>
          <w:szCs w:val="28"/>
        </w:rPr>
        <w:t>вского сельского поселения Ардатовского муниципального района</w:t>
      </w:r>
    </w:p>
    <w:p w:rsidR="00331FA6" w:rsidRPr="00BF6660" w:rsidRDefault="00331FA6" w:rsidP="00BF6660">
      <w:pPr>
        <w:pStyle w:val="Heading1"/>
        <w:tabs>
          <w:tab w:val="left" w:pos="0"/>
        </w:tabs>
        <w:ind w:left="-540" w:right="175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331FA6" w:rsidRPr="00BF6660" w:rsidRDefault="00331FA6" w:rsidP="00BF6660">
      <w:pPr>
        <w:ind w:left="-540" w:right="175"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-252" w:type="dxa"/>
        <w:tblLayout w:type="fixed"/>
        <w:tblLook w:val="0000"/>
      </w:tblPr>
      <w:tblGrid>
        <w:gridCol w:w="540"/>
        <w:gridCol w:w="5760"/>
        <w:gridCol w:w="3780"/>
      </w:tblGrid>
      <w:tr w:rsidR="00331FA6" w:rsidRPr="00BF6660" w:rsidTr="00BF666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№№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должностной оклад (рублей в м</w:t>
            </w: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есяц)</w:t>
            </w:r>
          </w:p>
        </w:tc>
      </w:tr>
      <w:tr w:rsidR="00331FA6" w:rsidRPr="00BF6660" w:rsidTr="00BF6660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4241</w:t>
            </w: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</w:tc>
      </w:tr>
      <w:tr w:rsidR="00331FA6" w:rsidRPr="00BF6660" w:rsidTr="00BF6660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Заместитель  главы  администрации</w:t>
            </w:r>
          </w:p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3689=</w:t>
            </w:r>
          </w:p>
        </w:tc>
      </w:tr>
    </w:tbl>
    <w:p w:rsidR="00331FA6" w:rsidRPr="00BF6660" w:rsidRDefault="00331FA6" w:rsidP="00BF6660">
      <w:pPr>
        <w:pStyle w:val="a"/>
        <w:ind w:left="-540" w:right="175"/>
        <w:rPr>
          <w:rFonts w:ascii="Times New Roman" w:hAnsi="Times New Roman" w:cs="Times New Roman"/>
          <w:sz w:val="28"/>
          <w:szCs w:val="28"/>
        </w:rPr>
      </w:pPr>
    </w:p>
    <w:p w:rsidR="00331FA6" w:rsidRPr="00BF6660" w:rsidRDefault="00331FA6" w:rsidP="00BF6660">
      <w:pPr>
        <w:pStyle w:val="Heading1"/>
        <w:tabs>
          <w:tab w:val="left" w:pos="0"/>
        </w:tabs>
        <w:ind w:left="-540" w:right="175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FA6" w:rsidRPr="00BF6660" w:rsidRDefault="00331FA6" w:rsidP="00BF6660">
      <w:pPr>
        <w:pStyle w:val="a"/>
        <w:ind w:left="-540" w:right="175"/>
        <w:rPr>
          <w:rFonts w:ascii="Times New Roman" w:hAnsi="Times New Roman" w:cs="Times New Roman"/>
          <w:sz w:val="28"/>
          <w:szCs w:val="28"/>
        </w:rPr>
      </w:pPr>
    </w:p>
    <w:p w:rsidR="00331FA6" w:rsidRDefault="00331FA6"/>
    <w:sectPr w:rsidR="00331FA6" w:rsidSect="00E73F5D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7298"/>
    <w:rsid w:val="0001132C"/>
    <w:rsid w:val="000724D9"/>
    <w:rsid w:val="00085AAE"/>
    <w:rsid w:val="000B64BF"/>
    <w:rsid w:val="000E2450"/>
    <w:rsid w:val="00112405"/>
    <w:rsid w:val="001313DA"/>
    <w:rsid w:val="00162B1A"/>
    <w:rsid w:val="00165CCF"/>
    <w:rsid w:val="001F3E18"/>
    <w:rsid w:val="00243658"/>
    <w:rsid w:val="0024691D"/>
    <w:rsid w:val="002C0AB8"/>
    <w:rsid w:val="002C7504"/>
    <w:rsid w:val="00310953"/>
    <w:rsid w:val="00331FA6"/>
    <w:rsid w:val="00353F6D"/>
    <w:rsid w:val="00441F5B"/>
    <w:rsid w:val="004442DA"/>
    <w:rsid w:val="004B785A"/>
    <w:rsid w:val="00500D6F"/>
    <w:rsid w:val="0054579A"/>
    <w:rsid w:val="00565B7B"/>
    <w:rsid w:val="005F4CC9"/>
    <w:rsid w:val="005F6EFD"/>
    <w:rsid w:val="006406CD"/>
    <w:rsid w:val="00670443"/>
    <w:rsid w:val="006F3C57"/>
    <w:rsid w:val="00705F5C"/>
    <w:rsid w:val="0070662E"/>
    <w:rsid w:val="00713688"/>
    <w:rsid w:val="007A5F49"/>
    <w:rsid w:val="007E3603"/>
    <w:rsid w:val="008443C2"/>
    <w:rsid w:val="008C5B71"/>
    <w:rsid w:val="00936839"/>
    <w:rsid w:val="00936DBC"/>
    <w:rsid w:val="00957A5A"/>
    <w:rsid w:val="00987298"/>
    <w:rsid w:val="00A7446B"/>
    <w:rsid w:val="00A9579D"/>
    <w:rsid w:val="00AA609F"/>
    <w:rsid w:val="00B00264"/>
    <w:rsid w:val="00B34DA4"/>
    <w:rsid w:val="00B36BC6"/>
    <w:rsid w:val="00BA744F"/>
    <w:rsid w:val="00BB1F77"/>
    <w:rsid w:val="00BD1D80"/>
    <w:rsid w:val="00BE4CDF"/>
    <w:rsid w:val="00BF6660"/>
    <w:rsid w:val="00C04666"/>
    <w:rsid w:val="00C9423C"/>
    <w:rsid w:val="00D4056C"/>
    <w:rsid w:val="00D62FAA"/>
    <w:rsid w:val="00DC3ECB"/>
    <w:rsid w:val="00E17F51"/>
    <w:rsid w:val="00E52A30"/>
    <w:rsid w:val="00E60137"/>
    <w:rsid w:val="00E73F5D"/>
    <w:rsid w:val="00EB3815"/>
    <w:rsid w:val="00EB5A9A"/>
    <w:rsid w:val="00EB6CC8"/>
    <w:rsid w:val="00EC23F9"/>
    <w:rsid w:val="00EE383D"/>
    <w:rsid w:val="00F24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3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F6660"/>
    <w:pPr>
      <w:keepNext/>
      <w:numPr>
        <w:numId w:val="1"/>
      </w:numPr>
      <w:suppressAutoHyphens/>
      <w:autoSpaceDE/>
      <w:autoSpaceDN/>
      <w:adjustRightInd/>
      <w:ind w:firstLine="0"/>
      <w:jc w:val="center"/>
      <w:outlineLvl w:val="0"/>
    </w:pPr>
    <w:rPr>
      <w:rFonts w:eastAsia="Calibri"/>
      <w:b/>
      <w:bCs/>
      <w:sz w:val="22"/>
      <w:szCs w:val="2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F6660"/>
    <w:rPr>
      <w:rFonts w:ascii="Arial" w:hAnsi="Arial" w:cs="Arial"/>
      <w:b/>
      <w:bCs/>
      <w:sz w:val="22"/>
      <w:szCs w:val="22"/>
      <w:lang w:val="ru-RU" w:eastAsia="en-US" w:bidi="ar-SA"/>
    </w:rPr>
  </w:style>
  <w:style w:type="paragraph" w:customStyle="1" w:styleId="s1">
    <w:name w:val="s_1"/>
    <w:basedOn w:val="Normal"/>
    <w:uiPriority w:val="99"/>
    <w:rsid w:val="0001132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rsid w:val="0001132C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BD1D80"/>
    <w:rPr>
      <w:rFonts w:eastAsia="Times New Roman"/>
    </w:rPr>
  </w:style>
  <w:style w:type="paragraph" w:customStyle="1" w:styleId="ConsPlusNormal">
    <w:name w:val="ConsPlusNormal"/>
    <w:link w:val="ConsPlusNormal0"/>
    <w:uiPriority w:val="99"/>
    <w:rsid w:val="00BF6660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F6660"/>
    <w:rPr>
      <w:rFonts w:ascii="Arial" w:hAnsi="Arial"/>
      <w:sz w:val="22"/>
      <w:lang w:val="ru-RU"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F6660"/>
    <w:pPr>
      <w:suppressAutoHyphens/>
      <w:autoSpaceDE/>
      <w:autoSpaceDN/>
      <w:adjustRightInd/>
      <w:ind w:firstLine="0"/>
    </w:pPr>
    <w:rPr>
      <w:rFonts w:ascii="Courier New" w:eastAsia="Calibri" w:hAnsi="Courier New" w:cs="Courier New"/>
      <w:lang w:eastAsia="en-US"/>
    </w:rPr>
  </w:style>
  <w:style w:type="paragraph" w:customStyle="1" w:styleId="Heading11">
    <w:name w:val="Heading 11"/>
    <w:next w:val="Normal"/>
    <w:uiPriority w:val="99"/>
    <w:rsid w:val="00BF6660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24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2</Pages>
  <Words>350</Words>
  <Characters>1999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16</cp:revision>
  <cp:lastPrinted>2022-10-31T13:01:00Z</cp:lastPrinted>
  <dcterms:created xsi:type="dcterms:W3CDTF">2022-04-28T05:40:00Z</dcterms:created>
  <dcterms:modified xsi:type="dcterms:W3CDTF">2022-11-18T08:27:00Z</dcterms:modified>
</cp:coreProperties>
</file>