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C16" w:rsidRPr="00615A3C" w:rsidRDefault="004F6C16" w:rsidP="00615A3C">
      <w:pPr>
        <w:pStyle w:val="a0"/>
        <w:ind w:firstLine="567"/>
        <w:jc w:val="center"/>
        <w:rPr>
          <w:rFonts w:ascii="Times New Roman" w:hAnsi="Times New Roman"/>
          <w:b/>
          <w:sz w:val="28"/>
          <w:szCs w:val="28"/>
        </w:rPr>
      </w:pPr>
      <w:r w:rsidRPr="00615A3C">
        <w:rPr>
          <w:rFonts w:ascii="Times New Roman" w:hAnsi="Times New Roman"/>
          <w:b/>
          <w:sz w:val="28"/>
          <w:szCs w:val="28"/>
        </w:rPr>
        <w:t>Республика Мордовия</w:t>
      </w:r>
    </w:p>
    <w:p w:rsidR="004F6C16" w:rsidRPr="00615A3C" w:rsidRDefault="004F6C16" w:rsidP="00615A3C">
      <w:pPr>
        <w:pStyle w:val="a0"/>
        <w:ind w:firstLine="567"/>
        <w:jc w:val="center"/>
        <w:rPr>
          <w:rFonts w:ascii="Times New Roman" w:hAnsi="Times New Roman"/>
          <w:b/>
          <w:sz w:val="28"/>
          <w:szCs w:val="28"/>
        </w:rPr>
      </w:pPr>
      <w:r w:rsidRPr="00615A3C">
        <w:rPr>
          <w:rFonts w:ascii="Times New Roman" w:hAnsi="Times New Roman"/>
          <w:b/>
          <w:sz w:val="28"/>
          <w:szCs w:val="28"/>
        </w:rPr>
        <w:t>Ардатовский муниципальный район</w:t>
      </w:r>
    </w:p>
    <w:p w:rsidR="004F6C16" w:rsidRPr="00615A3C" w:rsidRDefault="004F6C16" w:rsidP="00615A3C">
      <w:pPr>
        <w:pStyle w:val="a0"/>
        <w:ind w:firstLine="567"/>
        <w:jc w:val="center"/>
        <w:rPr>
          <w:rFonts w:ascii="Times New Roman" w:hAnsi="Times New Roman"/>
          <w:b/>
          <w:sz w:val="28"/>
          <w:szCs w:val="28"/>
        </w:rPr>
      </w:pPr>
      <w:r w:rsidRPr="00615A3C">
        <w:rPr>
          <w:rFonts w:ascii="Times New Roman" w:hAnsi="Times New Roman"/>
          <w:b/>
          <w:sz w:val="28"/>
          <w:szCs w:val="28"/>
        </w:rPr>
        <w:t>Совет депутатов Ардатовского сельского поселения</w:t>
      </w:r>
    </w:p>
    <w:p w:rsidR="004F6C16" w:rsidRPr="00615A3C" w:rsidRDefault="004F6C16" w:rsidP="00615A3C">
      <w:pPr>
        <w:pStyle w:val="a0"/>
        <w:ind w:firstLine="567"/>
        <w:jc w:val="center"/>
        <w:rPr>
          <w:rFonts w:ascii="Times New Roman" w:hAnsi="Times New Roman"/>
          <w:b/>
          <w:sz w:val="28"/>
          <w:szCs w:val="28"/>
        </w:rPr>
      </w:pPr>
      <w:r w:rsidRPr="00615A3C">
        <w:rPr>
          <w:rFonts w:ascii="Times New Roman" w:hAnsi="Times New Roman"/>
          <w:b/>
          <w:sz w:val="28"/>
          <w:szCs w:val="28"/>
        </w:rPr>
        <w:t>седьмого созыва</w:t>
      </w:r>
    </w:p>
    <w:p w:rsidR="004F6C16" w:rsidRPr="00615A3C" w:rsidRDefault="004F6C16" w:rsidP="00615A3C">
      <w:pPr>
        <w:pStyle w:val="a0"/>
        <w:ind w:firstLine="567"/>
        <w:jc w:val="center"/>
        <w:rPr>
          <w:rFonts w:ascii="Times New Roman" w:hAnsi="Times New Roman"/>
          <w:b/>
          <w:sz w:val="28"/>
          <w:szCs w:val="28"/>
        </w:rPr>
      </w:pPr>
      <w:r w:rsidRPr="00615A3C">
        <w:rPr>
          <w:rFonts w:ascii="Times New Roman" w:hAnsi="Times New Roman"/>
          <w:b/>
          <w:sz w:val="28"/>
          <w:szCs w:val="28"/>
        </w:rPr>
        <w:t>пос. ст. Ардатов</w:t>
      </w:r>
    </w:p>
    <w:p w:rsidR="004F6C16" w:rsidRPr="00615A3C" w:rsidRDefault="004F6C16" w:rsidP="00615A3C">
      <w:pPr>
        <w:pStyle w:val="a0"/>
        <w:jc w:val="center"/>
        <w:rPr>
          <w:rFonts w:ascii="Times New Roman" w:hAnsi="Times New Roman"/>
          <w:b/>
          <w:sz w:val="28"/>
          <w:szCs w:val="28"/>
        </w:rPr>
      </w:pPr>
    </w:p>
    <w:p w:rsidR="004F6C16" w:rsidRDefault="004F6C16" w:rsidP="006D3DE8">
      <w:pPr>
        <w:pStyle w:val="a0"/>
        <w:jc w:val="center"/>
        <w:rPr>
          <w:rFonts w:ascii="Times New Roman" w:hAnsi="Times New Roman"/>
          <w:b/>
          <w:sz w:val="28"/>
          <w:szCs w:val="28"/>
        </w:rPr>
      </w:pPr>
      <w:r w:rsidRPr="00615A3C">
        <w:rPr>
          <w:rFonts w:ascii="Times New Roman" w:hAnsi="Times New Roman"/>
          <w:b/>
          <w:sz w:val="28"/>
          <w:szCs w:val="28"/>
        </w:rPr>
        <w:t>РЕШЕНИЕ</w:t>
      </w:r>
    </w:p>
    <w:p w:rsidR="004F6C16" w:rsidRDefault="004F6C16" w:rsidP="006D3DE8">
      <w:pPr>
        <w:pStyle w:val="a0"/>
        <w:jc w:val="center"/>
        <w:rPr>
          <w:rFonts w:ascii="Times New Roman" w:hAnsi="Times New Roman"/>
          <w:b/>
          <w:sz w:val="28"/>
          <w:szCs w:val="28"/>
        </w:rPr>
      </w:pPr>
      <w:r>
        <w:rPr>
          <w:rFonts w:ascii="Times New Roman" w:hAnsi="Times New Roman"/>
          <w:b/>
          <w:sz w:val="28"/>
          <w:szCs w:val="28"/>
        </w:rPr>
        <w:t xml:space="preserve">       </w:t>
      </w:r>
    </w:p>
    <w:p w:rsidR="004F6C16" w:rsidRPr="00615A3C" w:rsidRDefault="004F6C16" w:rsidP="00AF7947">
      <w:pPr>
        <w:pStyle w:val="a0"/>
        <w:ind w:left="-540"/>
        <w:rPr>
          <w:rFonts w:ascii="Times New Roman" w:hAnsi="Times New Roman"/>
          <w:b/>
          <w:sz w:val="28"/>
          <w:szCs w:val="28"/>
        </w:rPr>
      </w:pPr>
      <w:r>
        <w:rPr>
          <w:rFonts w:ascii="Times New Roman" w:hAnsi="Times New Roman"/>
          <w:b/>
          <w:sz w:val="28"/>
          <w:szCs w:val="28"/>
        </w:rPr>
        <w:t xml:space="preserve"> от 04 мая</w:t>
      </w:r>
      <w:r w:rsidRPr="00615A3C">
        <w:rPr>
          <w:rFonts w:ascii="Times New Roman" w:hAnsi="Times New Roman"/>
          <w:b/>
          <w:sz w:val="28"/>
          <w:szCs w:val="28"/>
        </w:rPr>
        <w:t xml:space="preserve"> </w:t>
      </w:r>
      <w:smartTag w:uri="urn:schemas-microsoft-com:office:smarttags" w:element="metricconverter">
        <w:smartTagPr>
          <w:attr w:name="ProductID" w:val="2023 г"/>
        </w:smartTagPr>
        <w:r w:rsidRPr="00615A3C">
          <w:rPr>
            <w:rFonts w:ascii="Times New Roman" w:hAnsi="Times New Roman"/>
            <w:b/>
            <w:sz w:val="28"/>
            <w:szCs w:val="28"/>
          </w:rPr>
          <w:t>2023 г</w:t>
        </w:r>
      </w:smartTag>
      <w:r w:rsidRPr="00615A3C">
        <w:rPr>
          <w:rFonts w:ascii="Times New Roman" w:hAnsi="Times New Roman"/>
          <w:b/>
          <w:sz w:val="28"/>
          <w:szCs w:val="28"/>
        </w:rPr>
        <w:t xml:space="preserve">.                             </w:t>
      </w:r>
      <w:r>
        <w:rPr>
          <w:rFonts w:ascii="Times New Roman" w:hAnsi="Times New Roman"/>
          <w:b/>
          <w:sz w:val="28"/>
          <w:szCs w:val="28"/>
        </w:rPr>
        <w:t xml:space="preserve">                                                              № 36</w:t>
      </w:r>
    </w:p>
    <w:p w:rsidR="004F6C16" w:rsidRPr="00641140" w:rsidRDefault="004F6C16" w:rsidP="00641140">
      <w:pPr>
        <w:autoSpaceDE w:val="0"/>
        <w:ind w:left="-567" w:right="-284" w:firstLine="567"/>
        <w:jc w:val="both"/>
        <w:rPr>
          <w:rFonts w:ascii="Times New Roman CYR" w:hAnsi="Times New Roman CYR" w:cs="Times New Roman CYR"/>
          <w:sz w:val="28"/>
          <w:szCs w:val="28"/>
        </w:rPr>
      </w:pPr>
      <w:r>
        <w:t xml:space="preserve"> </w:t>
      </w:r>
    </w:p>
    <w:p w:rsidR="004F6C16" w:rsidRPr="00641140" w:rsidRDefault="004F6C16" w:rsidP="00641140">
      <w:pPr>
        <w:pStyle w:val="a0"/>
        <w:ind w:left="-567"/>
        <w:jc w:val="both"/>
        <w:rPr>
          <w:rFonts w:ascii="Times New Roman" w:hAnsi="Times New Roman"/>
          <w:b/>
          <w:sz w:val="25"/>
          <w:szCs w:val="25"/>
        </w:rPr>
      </w:pPr>
      <w:r w:rsidRPr="00641140">
        <w:rPr>
          <w:rFonts w:ascii="Times New Roman" w:hAnsi="Times New Roman"/>
          <w:b/>
          <w:bCs/>
          <w:sz w:val="28"/>
          <w:szCs w:val="28"/>
        </w:rPr>
        <w:t xml:space="preserve">О внесении изменений в решение Совета депутатов </w:t>
      </w:r>
      <w:r w:rsidRPr="00641140">
        <w:rPr>
          <w:rFonts w:ascii="Times New Roman" w:hAnsi="Times New Roman"/>
          <w:b/>
          <w:sz w:val="28"/>
          <w:szCs w:val="28"/>
        </w:rPr>
        <w:t>Ардатовского сельского поселения Ардатовского муниципального района Республики Мордовия от 28.12.2022г. № 27 «О бюджете Ардатовского сельского поселения Ардатовского муниципального района  Республики Мордовия  на 2023 год и на плановый период 2024 и 2025 годов»</w:t>
      </w:r>
    </w:p>
    <w:p w:rsidR="004F6C16" w:rsidRPr="00716579" w:rsidRDefault="004F6C16" w:rsidP="00E80C69">
      <w:pPr>
        <w:spacing w:line="240" w:lineRule="atLeast"/>
        <w:ind w:left="-567" w:firstLine="567"/>
        <w:contextualSpacing/>
        <w:jc w:val="both"/>
        <w:outlineLvl w:val="0"/>
        <w:rPr>
          <w:b/>
          <w:bCs/>
          <w:sz w:val="25"/>
          <w:szCs w:val="25"/>
        </w:rPr>
      </w:pPr>
    </w:p>
    <w:p w:rsidR="004F6C16" w:rsidRDefault="004F6C16" w:rsidP="00E80C69">
      <w:pPr>
        <w:pStyle w:val="BodyTextIndent3"/>
        <w:widowControl/>
        <w:ind w:left="-567" w:firstLine="567"/>
        <w:rPr>
          <w:b w:val="0"/>
          <w:szCs w:val="28"/>
          <w:lang w:eastAsia="ar-SA"/>
        </w:rPr>
      </w:pPr>
      <w:r w:rsidRPr="00DD59AF">
        <w:rPr>
          <w:rFonts w:cs="Tahoma"/>
          <w:b w:val="0"/>
          <w:szCs w:val="28"/>
        </w:rPr>
        <w:t xml:space="preserve">Заслушав и обсудив доклад Главы </w:t>
      </w:r>
      <w:r>
        <w:rPr>
          <w:rFonts w:cs="Tahoma"/>
          <w:b w:val="0"/>
          <w:szCs w:val="28"/>
        </w:rPr>
        <w:t>Ардатовского</w:t>
      </w:r>
      <w:r w:rsidRPr="00DD59AF">
        <w:rPr>
          <w:rFonts w:cs="Tahoma"/>
          <w:b w:val="0"/>
          <w:szCs w:val="28"/>
        </w:rPr>
        <w:t xml:space="preserve"> сельского поселения </w:t>
      </w:r>
      <w:r>
        <w:rPr>
          <w:rFonts w:cs="Tahoma"/>
          <w:b w:val="0"/>
          <w:szCs w:val="28"/>
        </w:rPr>
        <w:t>Ардатовского</w:t>
      </w:r>
      <w:r w:rsidRPr="00DD59AF">
        <w:rPr>
          <w:rFonts w:cs="Tahoma"/>
          <w:b w:val="0"/>
          <w:szCs w:val="28"/>
        </w:rPr>
        <w:t xml:space="preserve"> сельского поселения</w:t>
      </w:r>
      <w:r w:rsidRPr="00DD59AF">
        <w:rPr>
          <w:rFonts w:cs="Tahoma"/>
          <w:b w:val="0"/>
        </w:rPr>
        <w:t xml:space="preserve"> </w:t>
      </w:r>
      <w:r w:rsidRPr="00872D03">
        <w:rPr>
          <w:rFonts w:cs="Tahoma"/>
          <w:b w:val="0"/>
        </w:rPr>
        <w:t xml:space="preserve">Совет депутатов </w:t>
      </w:r>
      <w:r>
        <w:rPr>
          <w:b w:val="0"/>
          <w:szCs w:val="28"/>
          <w:lang w:eastAsia="ar-SA"/>
        </w:rPr>
        <w:t>Ардатовского</w:t>
      </w:r>
      <w:r w:rsidRPr="00872D03">
        <w:rPr>
          <w:b w:val="0"/>
          <w:szCs w:val="28"/>
          <w:lang w:eastAsia="ar-SA"/>
        </w:rPr>
        <w:t xml:space="preserve"> сельского поселения Ардатовского муниципального района Республики Мордовия решил:</w:t>
      </w:r>
    </w:p>
    <w:p w:rsidR="004F6C16" w:rsidRPr="00E32557" w:rsidRDefault="004F6C16" w:rsidP="00E80C69">
      <w:pPr>
        <w:ind w:left="-567"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Pr>
          <w:sz w:val="28"/>
          <w:szCs w:val="28"/>
        </w:rPr>
        <w:t>Ардатовского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от 28.12.2022г. № 27 «</w:t>
      </w:r>
      <w:r w:rsidRPr="00692680">
        <w:rPr>
          <w:sz w:val="28"/>
          <w:szCs w:val="28"/>
        </w:rPr>
        <w:t xml:space="preserve">О бюджете </w:t>
      </w:r>
      <w:r>
        <w:rPr>
          <w:sz w:val="28"/>
          <w:szCs w:val="28"/>
        </w:rPr>
        <w:t>Ардатовского</w:t>
      </w:r>
      <w:r w:rsidRPr="00692680">
        <w:rPr>
          <w:sz w:val="28"/>
          <w:szCs w:val="28"/>
        </w:rPr>
        <w:t xml:space="preserve">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4F6C16" w:rsidRPr="00545FC4" w:rsidRDefault="004F6C16" w:rsidP="00E80C69">
      <w:pPr>
        <w:ind w:left="-567" w:firstLine="709"/>
        <w:contextualSpacing/>
        <w:jc w:val="both"/>
        <w:rPr>
          <w:bCs/>
          <w:sz w:val="25"/>
          <w:szCs w:val="25"/>
        </w:rPr>
      </w:pPr>
    </w:p>
    <w:p w:rsidR="004F6C16" w:rsidRDefault="004F6C16" w:rsidP="00E80C69">
      <w:pPr>
        <w:autoSpaceDE w:val="0"/>
        <w:ind w:left="-567" w:firstLine="567"/>
        <w:jc w:val="both"/>
        <w:rPr>
          <w:sz w:val="28"/>
          <w:szCs w:val="28"/>
        </w:rPr>
      </w:pPr>
      <w:r w:rsidRPr="006F3D4A">
        <w:rPr>
          <w:sz w:val="28"/>
          <w:szCs w:val="25"/>
        </w:rPr>
        <w:t xml:space="preserve"> 1.1.</w:t>
      </w:r>
      <w:r>
        <w:rPr>
          <w:sz w:val="28"/>
          <w:szCs w:val="25"/>
        </w:rPr>
        <w:t xml:space="preserve"> статью 5 </w:t>
      </w:r>
      <w:r w:rsidRPr="006F3D4A">
        <w:rPr>
          <w:sz w:val="28"/>
          <w:szCs w:val="28"/>
        </w:rPr>
        <w:t>дополнить пунктом 2 следующего содержания:</w:t>
      </w:r>
    </w:p>
    <w:p w:rsidR="004F6C16" w:rsidRDefault="004F6C16" w:rsidP="00E80C69">
      <w:pPr>
        <w:autoSpaceDE w:val="0"/>
        <w:ind w:left="-567" w:firstLine="567"/>
        <w:jc w:val="both"/>
        <w:rPr>
          <w:sz w:val="28"/>
          <w:szCs w:val="28"/>
        </w:rPr>
      </w:pPr>
      <w:r>
        <w:rPr>
          <w:rFonts w:ascii="Times New Roman CYR" w:hAnsi="Times New Roman CYR" w:cs="Times New Roman CYR"/>
          <w:sz w:val="28"/>
          <w:szCs w:val="28"/>
        </w:rPr>
        <w:t xml:space="preserve">«2.Установить, что получатели средств бюджета </w:t>
      </w:r>
      <w:r>
        <w:rPr>
          <w:sz w:val="28"/>
          <w:szCs w:val="28"/>
        </w:rPr>
        <w:t>Ардатовского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F6C16" w:rsidRDefault="004F6C16" w:rsidP="00E80C69">
      <w:pPr>
        <w:pStyle w:val="ConsPlusNormal"/>
        <w:ind w:left="-567" w:firstLine="709"/>
        <w:jc w:val="both"/>
        <w:rPr>
          <w:rFonts w:ascii="Times New Roman" w:hAnsi="Times New Roman"/>
          <w:bCs/>
          <w:sz w:val="28"/>
          <w:szCs w:val="28"/>
        </w:rPr>
      </w:pPr>
      <w:bookmarkStart w:id="0" w:name="sub_91"/>
      <w:r>
        <w:rPr>
          <w:rFonts w:ascii="Times New Roman" w:hAnsi="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4F6C16" w:rsidRDefault="004F6C16" w:rsidP="00E80C69">
      <w:pPr>
        <w:pStyle w:val="ConsPlusNormal"/>
        <w:ind w:left="-567" w:firstLine="709"/>
        <w:jc w:val="both"/>
        <w:rPr>
          <w:rFonts w:ascii="Times New Roman" w:hAnsi="Times New Roman"/>
          <w:bCs/>
          <w:sz w:val="28"/>
          <w:szCs w:val="28"/>
        </w:rPr>
      </w:pPr>
      <w:r>
        <w:rPr>
          <w:rFonts w:ascii="Times New Roman" w:hAnsi="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bCs/>
          <w:sz w:val="28"/>
          <w:szCs w:val="28"/>
        </w:rPr>
        <w:t xml:space="preserve"> </w:t>
      </w:r>
      <w:r>
        <w:rPr>
          <w:rFonts w:ascii="Times New Roman" w:hAnsi="Times New Roman"/>
          <w:bCs/>
          <w:sz w:val="28"/>
          <w:szCs w:val="28"/>
        </w:rPr>
        <w:t xml:space="preserve">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4F6C16" w:rsidRDefault="004F6C16" w:rsidP="00E80C69">
      <w:pPr>
        <w:pStyle w:val="ConsPlusNormal"/>
        <w:ind w:left="-567" w:firstLine="709"/>
        <w:contextualSpacing/>
        <w:jc w:val="both"/>
        <w:rPr>
          <w:rFonts w:ascii="Times New Roman" w:hAnsi="Times New Roman"/>
          <w:bCs/>
          <w:sz w:val="28"/>
          <w:szCs w:val="28"/>
        </w:rPr>
      </w:pPr>
      <w:bookmarkStart w:id="1" w:name="sub_93"/>
      <w:bookmarkEnd w:id="0"/>
      <w:r>
        <w:rPr>
          <w:rFonts w:ascii="Times New Roman" w:hAnsi="Times New Roman"/>
          <w:bCs/>
          <w:sz w:val="28"/>
          <w:szCs w:val="28"/>
        </w:rPr>
        <w:t xml:space="preserve">3) </w:t>
      </w:r>
      <w:bookmarkEnd w:id="1"/>
      <w:r>
        <w:rPr>
          <w:rFonts w:ascii="Times New Roman" w:hAnsi="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sz w:val="28"/>
          <w:szCs w:val="28"/>
        </w:rPr>
        <w:t xml:space="preserve">об </w:t>
      </w:r>
      <w:r>
        <w:rPr>
          <w:rFonts w:ascii="Times New Roman" w:hAnsi="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bCs/>
          <w:color w:val="FF0000"/>
          <w:sz w:val="28"/>
          <w:szCs w:val="28"/>
        </w:rPr>
        <w:t xml:space="preserve"> </w:t>
      </w:r>
      <w:r w:rsidRPr="00D22319">
        <w:rPr>
          <w:rFonts w:ascii="Times New Roman" w:hAnsi="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bCs/>
          <w:sz w:val="28"/>
          <w:szCs w:val="28"/>
        </w:rPr>
        <w:t>, финансовое обеспечение которых планируется осуществлять полностью или частично за счет средств бюджета Ардатовского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F6C16" w:rsidRDefault="004F6C16" w:rsidP="00E80C69">
      <w:pPr>
        <w:ind w:left="-567" w:firstLine="540"/>
        <w:contextualSpacing/>
        <w:jc w:val="both"/>
        <w:rPr>
          <w:sz w:val="28"/>
          <w:szCs w:val="28"/>
        </w:rPr>
      </w:pPr>
      <w:r>
        <w:rPr>
          <w:bCs/>
          <w:sz w:val="28"/>
          <w:szCs w:val="28"/>
        </w:rPr>
        <w:t xml:space="preserve">4) </w:t>
      </w:r>
      <w:r w:rsidRPr="00D7375C">
        <w:rPr>
          <w:sz w:val="28"/>
          <w:szCs w:val="28"/>
        </w:rPr>
        <w:t>в размере до 30 процентов суммы договора (контракта), если иное не предусмотрено законодательством Российской Федерации, - по о</w:t>
      </w:r>
      <w:r>
        <w:rPr>
          <w:sz w:val="28"/>
          <w:szCs w:val="28"/>
        </w:rPr>
        <w:t>стальным договорам (контрактам);</w:t>
      </w:r>
    </w:p>
    <w:p w:rsidR="004F6C16" w:rsidRDefault="004F6C16" w:rsidP="00E80C69">
      <w:pPr>
        <w:ind w:left="-567" w:firstLine="540"/>
        <w:contextualSpacing/>
        <w:jc w:val="both"/>
        <w:rPr>
          <w:sz w:val="28"/>
          <w:szCs w:val="28"/>
        </w:rPr>
      </w:pPr>
      <w:r>
        <w:rPr>
          <w:sz w:val="28"/>
          <w:szCs w:val="2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4F6C16" w:rsidRDefault="004F6C16" w:rsidP="00E80C69">
      <w:pPr>
        <w:ind w:left="-567" w:firstLine="540"/>
        <w:contextualSpacing/>
        <w:jc w:val="both"/>
        <w:rPr>
          <w:sz w:val="28"/>
          <w:szCs w:val="28"/>
        </w:rPr>
      </w:pPr>
      <w:r>
        <w:rPr>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F6C16" w:rsidRDefault="004F6C16" w:rsidP="00E80C69">
      <w:pPr>
        <w:ind w:left="-567" w:firstLine="540"/>
        <w:contextualSpacing/>
        <w:jc w:val="both"/>
        <w:rPr>
          <w:sz w:val="28"/>
          <w:szCs w:val="28"/>
        </w:rPr>
      </w:pPr>
      <w:r>
        <w:rPr>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F6C16" w:rsidRPr="006F3D4A" w:rsidRDefault="004F6C16" w:rsidP="00E80C69">
      <w:pPr>
        <w:autoSpaceDE w:val="0"/>
        <w:ind w:left="-567" w:firstLine="567"/>
        <w:jc w:val="both"/>
        <w:rPr>
          <w:rFonts w:ascii="Times New Roman CYR" w:hAnsi="Times New Roman CYR" w:cs="Times New Roman CYR"/>
          <w:sz w:val="28"/>
          <w:szCs w:val="28"/>
        </w:rPr>
      </w:pPr>
    </w:p>
    <w:p w:rsidR="004F6C16" w:rsidRDefault="004F6C16" w:rsidP="00E80C69">
      <w:pPr>
        <w:autoSpaceDE w:val="0"/>
        <w:ind w:left="-567" w:firstLine="567"/>
        <w:jc w:val="both"/>
        <w:rPr>
          <w:rFonts w:ascii="Times New Roman CYR" w:hAnsi="Times New Roman CYR" w:cs="Times New Roman CYR"/>
          <w:sz w:val="28"/>
          <w:szCs w:val="28"/>
        </w:rPr>
      </w:pPr>
      <w:r w:rsidRPr="000F775E">
        <w:rPr>
          <w:sz w:val="28"/>
          <w:szCs w:val="28"/>
        </w:rPr>
        <w:t xml:space="preserve">   2.</w:t>
      </w:r>
      <w:r>
        <w:rPr>
          <w:sz w:val="28"/>
          <w:szCs w:val="28"/>
        </w:rPr>
        <w:t xml:space="preserve"> Н</w:t>
      </w:r>
      <w:r>
        <w:rPr>
          <w:rFonts w:ascii="Times New Roman CYR" w:hAnsi="Times New Roman CYR" w:cs="Times New Roman CYR"/>
          <w:sz w:val="28"/>
          <w:szCs w:val="28"/>
        </w:rPr>
        <w:t>астоящее решение вступает в силу после его официального опубликования.</w:t>
      </w:r>
    </w:p>
    <w:p w:rsidR="004F6C16" w:rsidRDefault="004F6C16" w:rsidP="00E80C69">
      <w:pPr>
        <w:autoSpaceDE w:val="0"/>
        <w:ind w:left="-567"/>
        <w:jc w:val="both"/>
        <w:rPr>
          <w:sz w:val="28"/>
          <w:szCs w:val="28"/>
        </w:rPr>
      </w:pPr>
    </w:p>
    <w:p w:rsidR="004F6C16" w:rsidRDefault="004F6C16" w:rsidP="00B4217A">
      <w:pPr>
        <w:autoSpaceDE w:val="0"/>
        <w:ind w:left="-567" w:right="-284"/>
        <w:jc w:val="both"/>
        <w:rPr>
          <w:sz w:val="28"/>
          <w:szCs w:val="28"/>
        </w:rPr>
      </w:pPr>
    </w:p>
    <w:p w:rsidR="004F6C16" w:rsidRDefault="004F6C16" w:rsidP="00B4217A">
      <w:pPr>
        <w:autoSpaceDE w:val="0"/>
        <w:ind w:left="-567" w:right="-284"/>
        <w:jc w:val="both"/>
        <w:rPr>
          <w:sz w:val="28"/>
          <w:szCs w:val="28"/>
        </w:rPr>
      </w:pPr>
    </w:p>
    <w:p w:rsidR="004F6C16" w:rsidRPr="00A8145A" w:rsidRDefault="004F6C16" w:rsidP="00B4217A">
      <w:pPr>
        <w:autoSpaceDE w:val="0"/>
        <w:ind w:left="-567" w:right="-284"/>
        <w:jc w:val="both"/>
        <w:rPr>
          <w:rFonts w:ascii="Times New Roman CYR" w:hAnsi="Times New Roman CYR" w:cs="Times New Roman CYR"/>
          <w:sz w:val="28"/>
          <w:szCs w:val="28"/>
        </w:rPr>
      </w:pPr>
      <w:r>
        <w:rPr>
          <w:sz w:val="28"/>
          <w:szCs w:val="28"/>
        </w:rPr>
        <w:t xml:space="preserve">    </w:t>
      </w:r>
      <w:r w:rsidRPr="00D50F91">
        <w:rPr>
          <w:sz w:val="28"/>
          <w:szCs w:val="28"/>
        </w:rPr>
        <w:t xml:space="preserve">Глава </w:t>
      </w:r>
      <w:r>
        <w:rPr>
          <w:sz w:val="28"/>
          <w:szCs w:val="28"/>
        </w:rPr>
        <w:t>Ардатовского</w:t>
      </w:r>
    </w:p>
    <w:p w:rsidR="004F6C16" w:rsidRPr="0034262E" w:rsidRDefault="004F6C16" w:rsidP="00B4217A">
      <w:pPr>
        <w:ind w:left="-567" w:right="-284"/>
        <w:jc w:val="both"/>
        <w:rPr>
          <w:sz w:val="28"/>
          <w:szCs w:val="28"/>
        </w:rPr>
      </w:pPr>
      <w:r>
        <w:rPr>
          <w:sz w:val="28"/>
          <w:szCs w:val="28"/>
        </w:rPr>
        <w:t xml:space="preserve">    сельского поселения</w:t>
      </w:r>
      <w:r w:rsidRPr="00D50F91">
        <w:rPr>
          <w:sz w:val="28"/>
          <w:szCs w:val="28"/>
        </w:rPr>
        <w:t xml:space="preserve">               </w:t>
      </w:r>
      <w:r>
        <w:rPr>
          <w:sz w:val="28"/>
          <w:szCs w:val="28"/>
        </w:rPr>
        <w:t xml:space="preserve">     </w:t>
      </w:r>
      <w:r w:rsidRPr="00D50F91">
        <w:rPr>
          <w:sz w:val="28"/>
          <w:szCs w:val="28"/>
        </w:rPr>
        <w:t xml:space="preserve">   </w:t>
      </w:r>
      <w:bookmarkStart w:id="2" w:name="_GoBack"/>
      <w:bookmarkEnd w:id="2"/>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Н.И. Юдин</w:t>
      </w:r>
    </w:p>
    <w:p w:rsidR="004F6C16" w:rsidRDefault="004F6C16" w:rsidP="00B4217A">
      <w:pPr>
        <w:ind w:right="-284"/>
      </w:pPr>
    </w:p>
    <w:sectPr w:rsidR="004F6C16" w:rsidSect="00641140">
      <w:pgSz w:w="11906" w:h="16838"/>
      <w:pgMar w:top="719" w:right="1106"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44A"/>
    <w:rsid w:val="00000776"/>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2794"/>
    <w:rsid w:val="000C425F"/>
    <w:rsid w:val="000C4D70"/>
    <w:rsid w:val="000C554F"/>
    <w:rsid w:val="000C5E78"/>
    <w:rsid w:val="000D03BC"/>
    <w:rsid w:val="000D066E"/>
    <w:rsid w:val="000D1529"/>
    <w:rsid w:val="000D458B"/>
    <w:rsid w:val="000D780A"/>
    <w:rsid w:val="000E0844"/>
    <w:rsid w:val="000E129D"/>
    <w:rsid w:val="000E1C68"/>
    <w:rsid w:val="000E40D0"/>
    <w:rsid w:val="000E4F92"/>
    <w:rsid w:val="000E6210"/>
    <w:rsid w:val="000E797B"/>
    <w:rsid w:val="000F072D"/>
    <w:rsid w:val="000F2A43"/>
    <w:rsid w:val="000F610F"/>
    <w:rsid w:val="000F6D5B"/>
    <w:rsid w:val="000F730F"/>
    <w:rsid w:val="000F775E"/>
    <w:rsid w:val="00101FBD"/>
    <w:rsid w:val="00102A54"/>
    <w:rsid w:val="00102FA4"/>
    <w:rsid w:val="0010352D"/>
    <w:rsid w:val="00103C37"/>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3AF2"/>
    <w:rsid w:val="00163E82"/>
    <w:rsid w:val="00164959"/>
    <w:rsid w:val="00164C3B"/>
    <w:rsid w:val="00166B3A"/>
    <w:rsid w:val="00170182"/>
    <w:rsid w:val="0017262D"/>
    <w:rsid w:val="00175259"/>
    <w:rsid w:val="00176A4D"/>
    <w:rsid w:val="00177850"/>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D094A"/>
    <w:rsid w:val="001D0CDD"/>
    <w:rsid w:val="001D431B"/>
    <w:rsid w:val="001D4796"/>
    <w:rsid w:val="001D7611"/>
    <w:rsid w:val="001E1780"/>
    <w:rsid w:val="001E2B0D"/>
    <w:rsid w:val="001E335E"/>
    <w:rsid w:val="001E7C57"/>
    <w:rsid w:val="001E7C60"/>
    <w:rsid w:val="001F0F1D"/>
    <w:rsid w:val="001F18E2"/>
    <w:rsid w:val="001F322C"/>
    <w:rsid w:val="001F5DA5"/>
    <w:rsid w:val="002006AF"/>
    <w:rsid w:val="002013B1"/>
    <w:rsid w:val="002019B2"/>
    <w:rsid w:val="002038B5"/>
    <w:rsid w:val="00204514"/>
    <w:rsid w:val="00207223"/>
    <w:rsid w:val="00207366"/>
    <w:rsid w:val="00210FBA"/>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5003"/>
    <w:rsid w:val="002F693B"/>
    <w:rsid w:val="002F71E6"/>
    <w:rsid w:val="002F79FA"/>
    <w:rsid w:val="003003CB"/>
    <w:rsid w:val="0030698E"/>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62E"/>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646B"/>
    <w:rsid w:val="003E6FFB"/>
    <w:rsid w:val="003E7739"/>
    <w:rsid w:val="003E79CF"/>
    <w:rsid w:val="003E7C2C"/>
    <w:rsid w:val="003E7E3A"/>
    <w:rsid w:val="003F02EF"/>
    <w:rsid w:val="003F0A89"/>
    <w:rsid w:val="003F238F"/>
    <w:rsid w:val="003F2438"/>
    <w:rsid w:val="003F38C6"/>
    <w:rsid w:val="003F4631"/>
    <w:rsid w:val="003F4FC9"/>
    <w:rsid w:val="003F5665"/>
    <w:rsid w:val="003F5772"/>
    <w:rsid w:val="003F5E35"/>
    <w:rsid w:val="003F6852"/>
    <w:rsid w:val="004002E9"/>
    <w:rsid w:val="00400A23"/>
    <w:rsid w:val="00401001"/>
    <w:rsid w:val="00407F75"/>
    <w:rsid w:val="0041234A"/>
    <w:rsid w:val="00412711"/>
    <w:rsid w:val="0041484E"/>
    <w:rsid w:val="0041668B"/>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B7A27"/>
    <w:rsid w:val="004C0BFD"/>
    <w:rsid w:val="004C0C3D"/>
    <w:rsid w:val="004C1D86"/>
    <w:rsid w:val="004C233C"/>
    <w:rsid w:val="004C433B"/>
    <w:rsid w:val="004C54CB"/>
    <w:rsid w:val="004C6692"/>
    <w:rsid w:val="004C66D2"/>
    <w:rsid w:val="004C71FF"/>
    <w:rsid w:val="004D03EF"/>
    <w:rsid w:val="004D05F9"/>
    <w:rsid w:val="004D2D14"/>
    <w:rsid w:val="004D4776"/>
    <w:rsid w:val="004D4B4A"/>
    <w:rsid w:val="004D5D6A"/>
    <w:rsid w:val="004D756C"/>
    <w:rsid w:val="004E254D"/>
    <w:rsid w:val="004E3776"/>
    <w:rsid w:val="004E4C4C"/>
    <w:rsid w:val="004F0215"/>
    <w:rsid w:val="004F06BE"/>
    <w:rsid w:val="004F2D2F"/>
    <w:rsid w:val="004F30E3"/>
    <w:rsid w:val="004F3C5E"/>
    <w:rsid w:val="004F5187"/>
    <w:rsid w:val="004F6C16"/>
    <w:rsid w:val="004F6ED2"/>
    <w:rsid w:val="00500307"/>
    <w:rsid w:val="005008C7"/>
    <w:rsid w:val="0050224E"/>
    <w:rsid w:val="00504A9A"/>
    <w:rsid w:val="00505CA1"/>
    <w:rsid w:val="00506823"/>
    <w:rsid w:val="00510839"/>
    <w:rsid w:val="00511D08"/>
    <w:rsid w:val="005120E5"/>
    <w:rsid w:val="005124E9"/>
    <w:rsid w:val="00522907"/>
    <w:rsid w:val="00522C90"/>
    <w:rsid w:val="00530071"/>
    <w:rsid w:val="00534107"/>
    <w:rsid w:val="0053445A"/>
    <w:rsid w:val="005374F6"/>
    <w:rsid w:val="00537851"/>
    <w:rsid w:val="0054222A"/>
    <w:rsid w:val="00542F29"/>
    <w:rsid w:val="00545FC4"/>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13C"/>
    <w:rsid w:val="005A3346"/>
    <w:rsid w:val="005A5D1E"/>
    <w:rsid w:val="005A5E6A"/>
    <w:rsid w:val="005B0C3D"/>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5F2D"/>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5A3C"/>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140"/>
    <w:rsid w:val="00641F4B"/>
    <w:rsid w:val="0064421C"/>
    <w:rsid w:val="00645D8B"/>
    <w:rsid w:val="00646517"/>
    <w:rsid w:val="006466BE"/>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3BF"/>
    <w:rsid w:val="006766A9"/>
    <w:rsid w:val="00681542"/>
    <w:rsid w:val="00683502"/>
    <w:rsid w:val="00684285"/>
    <w:rsid w:val="00684367"/>
    <w:rsid w:val="00685DFD"/>
    <w:rsid w:val="0068619C"/>
    <w:rsid w:val="00686649"/>
    <w:rsid w:val="00686B8C"/>
    <w:rsid w:val="00686D9C"/>
    <w:rsid w:val="006875A1"/>
    <w:rsid w:val="00692680"/>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FEA"/>
    <w:rsid w:val="006B6856"/>
    <w:rsid w:val="006C3B65"/>
    <w:rsid w:val="006C6776"/>
    <w:rsid w:val="006D05E6"/>
    <w:rsid w:val="006D0B49"/>
    <w:rsid w:val="006D0F3A"/>
    <w:rsid w:val="006D15A4"/>
    <w:rsid w:val="006D1A6E"/>
    <w:rsid w:val="006D3DE8"/>
    <w:rsid w:val="006D5D43"/>
    <w:rsid w:val="006D6ADC"/>
    <w:rsid w:val="006E2264"/>
    <w:rsid w:val="006E2C82"/>
    <w:rsid w:val="006E7175"/>
    <w:rsid w:val="006E77F6"/>
    <w:rsid w:val="006F06F3"/>
    <w:rsid w:val="006F1EB1"/>
    <w:rsid w:val="006F2528"/>
    <w:rsid w:val="006F3B1C"/>
    <w:rsid w:val="006F3BBC"/>
    <w:rsid w:val="006F3D4A"/>
    <w:rsid w:val="006F58B6"/>
    <w:rsid w:val="006F5A6D"/>
    <w:rsid w:val="006F7844"/>
    <w:rsid w:val="006F7846"/>
    <w:rsid w:val="00701545"/>
    <w:rsid w:val="007033F5"/>
    <w:rsid w:val="007034D6"/>
    <w:rsid w:val="00710548"/>
    <w:rsid w:val="0071106F"/>
    <w:rsid w:val="00712A0A"/>
    <w:rsid w:val="00712DF7"/>
    <w:rsid w:val="00713440"/>
    <w:rsid w:val="00716579"/>
    <w:rsid w:val="007175A0"/>
    <w:rsid w:val="007227B2"/>
    <w:rsid w:val="00722BAC"/>
    <w:rsid w:val="00722D7C"/>
    <w:rsid w:val="00724930"/>
    <w:rsid w:val="00725A6B"/>
    <w:rsid w:val="007265F7"/>
    <w:rsid w:val="0073098D"/>
    <w:rsid w:val="00733DCD"/>
    <w:rsid w:val="00735EC0"/>
    <w:rsid w:val="0074051D"/>
    <w:rsid w:val="00741275"/>
    <w:rsid w:val="007419C1"/>
    <w:rsid w:val="007422B0"/>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6F9"/>
    <w:rsid w:val="007F0D53"/>
    <w:rsid w:val="007F2468"/>
    <w:rsid w:val="007F2F37"/>
    <w:rsid w:val="007F31B3"/>
    <w:rsid w:val="007F32C4"/>
    <w:rsid w:val="007F3460"/>
    <w:rsid w:val="007F4D2D"/>
    <w:rsid w:val="00802527"/>
    <w:rsid w:val="0080281C"/>
    <w:rsid w:val="00802B7D"/>
    <w:rsid w:val="00804847"/>
    <w:rsid w:val="00807F88"/>
    <w:rsid w:val="00813AF3"/>
    <w:rsid w:val="00813BE7"/>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58E"/>
    <w:rsid w:val="00847D09"/>
    <w:rsid w:val="0085351E"/>
    <w:rsid w:val="00855F77"/>
    <w:rsid w:val="00856362"/>
    <w:rsid w:val="00857513"/>
    <w:rsid w:val="008575DF"/>
    <w:rsid w:val="00857B18"/>
    <w:rsid w:val="00857B42"/>
    <w:rsid w:val="00857D16"/>
    <w:rsid w:val="008602DB"/>
    <w:rsid w:val="0086041C"/>
    <w:rsid w:val="00861BAA"/>
    <w:rsid w:val="00863D25"/>
    <w:rsid w:val="00864787"/>
    <w:rsid w:val="00871DA5"/>
    <w:rsid w:val="00872D03"/>
    <w:rsid w:val="00873A8A"/>
    <w:rsid w:val="00876C3E"/>
    <w:rsid w:val="00882859"/>
    <w:rsid w:val="00883029"/>
    <w:rsid w:val="008833DE"/>
    <w:rsid w:val="008853DA"/>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4CC"/>
    <w:rsid w:val="008F2F53"/>
    <w:rsid w:val="008F36EF"/>
    <w:rsid w:val="008F7C7A"/>
    <w:rsid w:val="00900ABD"/>
    <w:rsid w:val="00902DD6"/>
    <w:rsid w:val="00903D6B"/>
    <w:rsid w:val="009061A4"/>
    <w:rsid w:val="0091007E"/>
    <w:rsid w:val="00911A06"/>
    <w:rsid w:val="00912649"/>
    <w:rsid w:val="00914331"/>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4EE4"/>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5E08"/>
    <w:rsid w:val="009D6E96"/>
    <w:rsid w:val="009E0899"/>
    <w:rsid w:val="009E0E28"/>
    <w:rsid w:val="009E1312"/>
    <w:rsid w:val="009E1471"/>
    <w:rsid w:val="009E1B1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45A"/>
    <w:rsid w:val="00A816BE"/>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AF7947"/>
    <w:rsid w:val="00B03347"/>
    <w:rsid w:val="00B056D5"/>
    <w:rsid w:val="00B115CA"/>
    <w:rsid w:val="00B1348E"/>
    <w:rsid w:val="00B138CF"/>
    <w:rsid w:val="00B14182"/>
    <w:rsid w:val="00B142F5"/>
    <w:rsid w:val="00B15D20"/>
    <w:rsid w:val="00B16C83"/>
    <w:rsid w:val="00B2002C"/>
    <w:rsid w:val="00B22F3B"/>
    <w:rsid w:val="00B239A7"/>
    <w:rsid w:val="00B25BC0"/>
    <w:rsid w:val="00B25E58"/>
    <w:rsid w:val="00B30BB0"/>
    <w:rsid w:val="00B32DD1"/>
    <w:rsid w:val="00B34003"/>
    <w:rsid w:val="00B35416"/>
    <w:rsid w:val="00B4217A"/>
    <w:rsid w:val="00B42E1C"/>
    <w:rsid w:val="00B42F7F"/>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441E"/>
    <w:rsid w:val="00CA6249"/>
    <w:rsid w:val="00CB096C"/>
    <w:rsid w:val="00CB3D02"/>
    <w:rsid w:val="00CB3EE1"/>
    <w:rsid w:val="00CB415E"/>
    <w:rsid w:val="00CB4E44"/>
    <w:rsid w:val="00CB60BC"/>
    <w:rsid w:val="00CC0DF1"/>
    <w:rsid w:val="00CC0EFC"/>
    <w:rsid w:val="00CC46B6"/>
    <w:rsid w:val="00CC4760"/>
    <w:rsid w:val="00CC59D1"/>
    <w:rsid w:val="00CC7862"/>
    <w:rsid w:val="00CD0958"/>
    <w:rsid w:val="00CD36E3"/>
    <w:rsid w:val="00CD3CA5"/>
    <w:rsid w:val="00CD7C4D"/>
    <w:rsid w:val="00CE0161"/>
    <w:rsid w:val="00CE3C4A"/>
    <w:rsid w:val="00CE4DE4"/>
    <w:rsid w:val="00CE52A6"/>
    <w:rsid w:val="00CE5A13"/>
    <w:rsid w:val="00CE5FCF"/>
    <w:rsid w:val="00CE7773"/>
    <w:rsid w:val="00CE7C5F"/>
    <w:rsid w:val="00CF04A7"/>
    <w:rsid w:val="00CF2EA3"/>
    <w:rsid w:val="00CF699A"/>
    <w:rsid w:val="00CF73A3"/>
    <w:rsid w:val="00D02DDC"/>
    <w:rsid w:val="00D034E6"/>
    <w:rsid w:val="00D035CF"/>
    <w:rsid w:val="00D0425D"/>
    <w:rsid w:val="00D14E3E"/>
    <w:rsid w:val="00D16AD1"/>
    <w:rsid w:val="00D21120"/>
    <w:rsid w:val="00D21D1A"/>
    <w:rsid w:val="00D22319"/>
    <w:rsid w:val="00D24AA9"/>
    <w:rsid w:val="00D25130"/>
    <w:rsid w:val="00D257DA"/>
    <w:rsid w:val="00D258F0"/>
    <w:rsid w:val="00D26025"/>
    <w:rsid w:val="00D26253"/>
    <w:rsid w:val="00D26444"/>
    <w:rsid w:val="00D273BF"/>
    <w:rsid w:val="00D3036A"/>
    <w:rsid w:val="00D3368E"/>
    <w:rsid w:val="00D336F8"/>
    <w:rsid w:val="00D3443E"/>
    <w:rsid w:val="00D35B65"/>
    <w:rsid w:val="00D373E6"/>
    <w:rsid w:val="00D409E3"/>
    <w:rsid w:val="00D4538F"/>
    <w:rsid w:val="00D4774D"/>
    <w:rsid w:val="00D5079E"/>
    <w:rsid w:val="00D50F91"/>
    <w:rsid w:val="00D51C35"/>
    <w:rsid w:val="00D53A72"/>
    <w:rsid w:val="00D55DE4"/>
    <w:rsid w:val="00D73199"/>
    <w:rsid w:val="00D7375C"/>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544A"/>
    <w:rsid w:val="00D97635"/>
    <w:rsid w:val="00DA3AFA"/>
    <w:rsid w:val="00DA44DE"/>
    <w:rsid w:val="00DA75DA"/>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59AF"/>
    <w:rsid w:val="00DD7064"/>
    <w:rsid w:val="00DD715A"/>
    <w:rsid w:val="00DE09C9"/>
    <w:rsid w:val="00DE0F55"/>
    <w:rsid w:val="00DE1B13"/>
    <w:rsid w:val="00DE24E3"/>
    <w:rsid w:val="00DF070A"/>
    <w:rsid w:val="00DF0DB4"/>
    <w:rsid w:val="00DF0E21"/>
    <w:rsid w:val="00DF2CBA"/>
    <w:rsid w:val="00DF38D1"/>
    <w:rsid w:val="00DF4EB6"/>
    <w:rsid w:val="00E00912"/>
    <w:rsid w:val="00E036B1"/>
    <w:rsid w:val="00E06A36"/>
    <w:rsid w:val="00E07B8F"/>
    <w:rsid w:val="00E100BB"/>
    <w:rsid w:val="00E1346C"/>
    <w:rsid w:val="00E20B86"/>
    <w:rsid w:val="00E213B7"/>
    <w:rsid w:val="00E226EB"/>
    <w:rsid w:val="00E26600"/>
    <w:rsid w:val="00E27D81"/>
    <w:rsid w:val="00E31603"/>
    <w:rsid w:val="00E32254"/>
    <w:rsid w:val="00E32557"/>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0C69"/>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3411"/>
    <w:rsid w:val="00F74E80"/>
    <w:rsid w:val="00F75569"/>
    <w:rsid w:val="00F76B68"/>
    <w:rsid w:val="00F803A5"/>
    <w:rsid w:val="00F822F6"/>
    <w:rsid w:val="00F839B0"/>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17A"/>
    <w:pPr>
      <w:widowControl w:val="0"/>
      <w:suppressAutoHyphens/>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lang w:eastAsia="ar-SA"/>
    </w:rPr>
  </w:style>
  <w:style w:type="character" w:customStyle="1" w:styleId="a">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lang w:eastAsia="ar-SA" w:bidi="ar-SA"/>
    </w:rPr>
  </w:style>
  <w:style w:type="paragraph" w:customStyle="1" w:styleId="a0">
    <w:name w:val="Без интервала"/>
    <w:uiPriority w:val="99"/>
    <w:rsid w:val="00615A3C"/>
  </w:style>
  <w:style w:type="paragraph" w:styleId="BodyTextIndent3">
    <w:name w:val="Body Text Indent 3"/>
    <w:basedOn w:val="Normal"/>
    <w:link w:val="BodyTextIndent3Char"/>
    <w:uiPriority w:val="99"/>
    <w:rsid w:val="00E80C69"/>
    <w:pPr>
      <w:overflowPunct w:val="0"/>
      <w:autoSpaceDE w:val="0"/>
      <w:ind w:firstLine="720"/>
      <w:jc w:val="both"/>
    </w:pPr>
    <w:rPr>
      <w:rFonts w:eastAsia="Times New Roman"/>
      <w:b/>
      <w:sz w:val="28"/>
      <w:szCs w:val="20"/>
    </w:rPr>
  </w:style>
  <w:style w:type="character" w:customStyle="1" w:styleId="BodyTextIndent3Char">
    <w:name w:val="Body Text Indent 3 Char"/>
    <w:basedOn w:val="DefaultParagraphFont"/>
    <w:link w:val="BodyTextIndent3"/>
    <w:uiPriority w:val="99"/>
    <w:semiHidden/>
    <w:locked/>
    <w:rsid w:val="00813BE7"/>
    <w:rPr>
      <w:rFonts w:ascii="Times New Roman" w:hAnsi="Times New Roman"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2049141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1073</Words>
  <Characters>6120</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9</cp:revision>
  <cp:lastPrinted>2023-05-11T08:25:00Z</cp:lastPrinted>
  <dcterms:created xsi:type="dcterms:W3CDTF">2023-04-20T05:23:00Z</dcterms:created>
  <dcterms:modified xsi:type="dcterms:W3CDTF">2023-05-11T08:25:00Z</dcterms:modified>
</cp:coreProperties>
</file>