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76" w:rsidRPr="00615A3C" w:rsidRDefault="00000776" w:rsidP="00615A3C">
      <w:pPr>
        <w:pStyle w:val="a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000776" w:rsidRPr="00615A3C" w:rsidRDefault="00000776" w:rsidP="00615A3C">
      <w:pPr>
        <w:pStyle w:val="a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>Ардатовский муниципальный район</w:t>
      </w:r>
    </w:p>
    <w:p w:rsidR="00000776" w:rsidRPr="00615A3C" w:rsidRDefault="00000776" w:rsidP="00615A3C">
      <w:pPr>
        <w:pStyle w:val="a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>Совет депутатов Ардатовского сельского поселения</w:t>
      </w:r>
    </w:p>
    <w:p w:rsidR="00000776" w:rsidRPr="00615A3C" w:rsidRDefault="00000776" w:rsidP="00615A3C">
      <w:pPr>
        <w:pStyle w:val="a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000776" w:rsidRPr="00615A3C" w:rsidRDefault="00000776" w:rsidP="00615A3C">
      <w:pPr>
        <w:pStyle w:val="a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>пос. ст. Ардатов</w:t>
      </w:r>
    </w:p>
    <w:p w:rsidR="00000776" w:rsidRPr="00615A3C" w:rsidRDefault="00000776" w:rsidP="00615A3C">
      <w:pPr>
        <w:pStyle w:val="a0"/>
        <w:jc w:val="center"/>
        <w:rPr>
          <w:rFonts w:ascii="Times New Roman" w:hAnsi="Times New Roman"/>
          <w:b/>
          <w:sz w:val="28"/>
          <w:szCs w:val="28"/>
        </w:rPr>
      </w:pPr>
    </w:p>
    <w:p w:rsidR="00000776" w:rsidRDefault="00000776" w:rsidP="006D3DE8">
      <w:pPr>
        <w:pStyle w:val="a0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>РЕШЕНИЕ</w:t>
      </w:r>
    </w:p>
    <w:p w:rsidR="00000776" w:rsidRDefault="00000776" w:rsidP="006D3DE8">
      <w:pPr>
        <w:pStyle w:val="a0"/>
        <w:jc w:val="center"/>
        <w:rPr>
          <w:rFonts w:ascii="Times New Roman" w:hAnsi="Times New Roman"/>
          <w:b/>
          <w:sz w:val="28"/>
          <w:szCs w:val="28"/>
        </w:rPr>
      </w:pPr>
    </w:p>
    <w:p w:rsidR="00000776" w:rsidRPr="00615A3C" w:rsidRDefault="00000776" w:rsidP="006D3DE8">
      <w:pPr>
        <w:pStyle w:val="a0"/>
        <w:ind w:left="-540" w:firstLine="180"/>
        <w:jc w:val="center"/>
        <w:rPr>
          <w:rFonts w:ascii="Times New Roman" w:hAnsi="Times New Roman"/>
          <w:b/>
          <w:sz w:val="28"/>
          <w:szCs w:val="28"/>
        </w:rPr>
      </w:pPr>
      <w:r w:rsidRPr="00615A3C">
        <w:rPr>
          <w:rFonts w:ascii="Times New Roman" w:hAnsi="Times New Roman"/>
          <w:b/>
          <w:sz w:val="28"/>
          <w:szCs w:val="28"/>
        </w:rPr>
        <w:t xml:space="preserve"> от 25 апреля  </w:t>
      </w:r>
      <w:smartTag w:uri="urn:schemas-microsoft-com:office:smarttags" w:element="metricconverter">
        <w:smartTagPr>
          <w:attr w:name="ProductID" w:val="2023 г"/>
        </w:smartTagPr>
        <w:r w:rsidRPr="00615A3C">
          <w:rPr>
            <w:rFonts w:ascii="Times New Roman" w:hAnsi="Times New Roman"/>
            <w:b/>
            <w:sz w:val="28"/>
            <w:szCs w:val="28"/>
          </w:rPr>
          <w:t>2023 г</w:t>
        </w:r>
      </w:smartTag>
      <w:r w:rsidRPr="00615A3C">
        <w:rPr>
          <w:rFonts w:ascii="Times New Roman" w:hAnsi="Times New Roman"/>
          <w:b/>
          <w:sz w:val="28"/>
          <w:szCs w:val="28"/>
        </w:rPr>
        <w:t xml:space="preserve">.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615A3C">
        <w:rPr>
          <w:rFonts w:ascii="Times New Roman" w:hAnsi="Times New Roman"/>
          <w:b/>
          <w:sz w:val="28"/>
          <w:szCs w:val="28"/>
        </w:rPr>
        <w:t xml:space="preserve">                         № 35</w:t>
      </w:r>
    </w:p>
    <w:p w:rsidR="00000776" w:rsidRPr="00615A3C" w:rsidRDefault="00000776" w:rsidP="00615A3C">
      <w:pPr>
        <w:ind w:left="-567" w:right="-284"/>
        <w:rPr>
          <w:sz w:val="28"/>
          <w:szCs w:val="28"/>
        </w:rPr>
      </w:pPr>
      <w:r>
        <w:t xml:space="preserve"> </w:t>
      </w:r>
    </w:p>
    <w:p w:rsidR="00000776" w:rsidRPr="00615A3C" w:rsidRDefault="00000776" w:rsidP="00615A3C">
      <w:pPr>
        <w:tabs>
          <w:tab w:val="left" w:pos="2190"/>
          <w:tab w:val="center" w:pos="4818"/>
        </w:tabs>
        <w:ind w:left="-567" w:right="-284"/>
        <w:jc w:val="both"/>
        <w:rPr>
          <w:b/>
          <w:sz w:val="28"/>
          <w:szCs w:val="28"/>
        </w:rPr>
      </w:pPr>
      <w:r w:rsidRPr="00615A3C">
        <w:rPr>
          <w:b/>
          <w:sz w:val="28"/>
          <w:szCs w:val="28"/>
        </w:rPr>
        <w:t xml:space="preserve">О внесении изменений в Решение  Совета депутатов  Ардатовского  сельского поселения  Ардатовского муниципального района Республики Мордовия № </w:t>
      </w:r>
      <w:r>
        <w:rPr>
          <w:b/>
          <w:sz w:val="28"/>
          <w:szCs w:val="28"/>
        </w:rPr>
        <w:t>50</w:t>
      </w:r>
      <w:r w:rsidRPr="00615A3C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22</w:t>
      </w:r>
      <w:r w:rsidRPr="00615A3C">
        <w:rPr>
          <w:b/>
          <w:sz w:val="28"/>
          <w:szCs w:val="28"/>
        </w:rPr>
        <w:t xml:space="preserve"> ноября 2013г. «</w:t>
      </w:r>
      <w:r w:rsidRPr="00615A3C">
        <w:rPr>
          <w:rFonts w:ascii="Times New Roman CYR" w:hAnsi="Times New Roman CYR" w:cs="Times New Roman CYR"/>
          <w:b/>
          <w:sz w:val="28"/>
          <w:szCs w:val="28"/>
        </w:rPr>
        <w:t>Об  утверждении Положения 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</w:t>
      </w:r>
      <w:r w:rsidRPr="00615A3C">
        <w:rPr>
          <w:b/>
          <w:bCs/>
          <w:sz w:val="28"/>
          <w:szCs w:val="28"/>
        </w:rPr>
        <w:t>»</w:t>
      </w:r>
    </w:p>
    <w:p w:rsidR="00000776" w:rsidRPr="00D50F91" w:rsidRDefault="00000776" w:rsidP="00B4217A">
      <w:pPr>
        <w:pStyle w:val="ConsPlusNormal"/>
        <w:ind w:left="-567" w:right="-284" w:firstLine="540"/>
        <w:jc w:val="both"/>
        <w:rPr>
          <w:rFonts w:ascii="Times New Roman" w:hAnsi="Times New Roman"/>
          <w:sz w:val="28"/>
          <w:szCs w:val="28"/>
        </w:rPr>
      </w:pPr>
    </w:p>
    <w:p w:rsidR="00000776" w:rsidRDefault="00000776" w:rsidP="00B4217A">
      <w:pPr>
        <w:pStyle w:val="ConsPlusNormal"/>
        <w:ind w:left="-567" w:right="-284" w:firstLine="540"/>
        <w:jc w:val="both"/>
        <w:rPr>
          <w:rFonts w:ascii="Times New Roman" w:hAnsi="Times New Roman"/>
          <w:sz w:val="28"/>
          <w:szCs w:val="28"/>
        </w:rPr>
      </w:pPr>
      <w:r w:rsidRPr="00D3036A">
        <w:rPr>
          <w:rFonts w:ascii="Times New Roman" w:hAnsi="Times New Roman"/>
          <w:sz w:val="28"/>
          <w:szCs w:val="28"/>
        </w:rPr>
        <w:t>Руководствуясь Федеральным законом от 6 октября 2006 года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036A">
        <w:rPr>
          <w:rFonts w:ascii="Times New Roman" w:hAnsi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hyperlink r:id="rId4" w:history="1">
        <w:r w:rsidRPr="00CA441E">
          <w:rPr>
            <w:rStyle w:val="a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/>
          <w:sz w:val="28"/>
          <w:szCs w:val="28"/>
        </w:rPr>
        <w:t xml:space="preserve"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Уставом Ардатовского муниципального района Республики Мордовия, </w:t>
      </w:r>
      <w:r>
        <w:rPr>
          <w:rFonts w:ascii="Times New Roman" w:hAnsi="Times New Roman"/>
          <w:sz w:val="28"/>
          <w:szCs w:val="28"/>
        </w:rPr>
        <w:t>Совет депутатов Ардатовского  сельского поселения решил:</w:t>
      </w:r>
    </w:p>
    <w:p w:rsidR="00000776" w:rsidRDefault="00000776" w:rsidP="00B4217A">
      <w:pPr>
        <w:pStyle w:val="ConsPlusNormal"/>
        <w:ind w:left="-567" w:right="-284" w:firstLine="540"/>
        <w:jc w:val="both"/>
        <w:rPr>
          <w:rFonts w:ascii="Times New Roman" w:hAnsi="Times New Roman"/>
          <w:sz w:val="28"/>
          <w:szCs w:val="28"/>
        </w:rPr>
      </w:pPr>
    </w:p>
    <w:p w:rsidR="00000776" w:rsidRDefault="00000776" w:rsidP="00615A3C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r>
        <w:rPr>
          <w:sz w:val="28"/>
          <w:szCs w:val="28"/>
        </w:rPr>
        <w:t xml:space="preserve">Ардатовского сельского поселения </w:t>
      </w:r>
      <w:r w:rsidRPr="00D24AA9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>, утвержденное решением Совета депутатов Ардатовского сельского поселения Ардатовского муниципального района от 22 ноября 2013 года № 50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»:</w:t>
      </w:r>
    </w:p>
    <w:p w:rsidR="00000776" w:rsidRDefault="00000776" w:rsidP="00B4217A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Пункт 11 изложить в новой редакции:</w:t>
      </w:r>
    </w:p>
    <w:p w:rsidR="00000776" w:rsidRDefault="00000776" w:rsidP="00B4217A">
      <w:pPr>
        <w:autoSpaceDE w:val="0"/>
        <w:ind w:left="-567" w:right="-284"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«11. Размер премий за выполнение особо сложных и важных заданий для должностных лиц и муниципальных служащих составляет не менее двух плановых денежных содержаний в год»</w:t>
      </w:r>
    </w:p>
    <w:p w:rsidR="00000776" w:rsidRDefault="00000776" w:rsidP="00B4217A">
      <w:pPr>
        <w:autoSpaceDE w:val="0"/>
        <w:ind w:left="-567" w:right="-284"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00776" w:rsidRDefault="00000776" w:rsidP="00B4217A">
      <w:pPr>
        <w:autoSpaceDE w:val="0"/>
        <w:ind w:left="-567" w:right="-284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000776" w:rsidRDefault="0000077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000776" w:rsidRDefault="0000077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000776" w:rsidRDefault="0000077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000776" w:rsidRPr="00A8145A" w:rsidRDefault="00000776" w:rsidP="00B4217A">
      <w:pPr>
        <w:autoSpaceDE w:val="0"/>
        <w:ind w:left="-567" w:right="-28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000776" w:rsidRPr="0034262E" w:rsidRDefault="00000776" w:rsidP="00B4217A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</w:t>
      </w:r>
      <w:bookmarkStart w:id="0" w:name="_GoBack"/>
      <w:bookmarkEnd w:id="0"/>
      <w:r w:rsidRPr="00D50F9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Н.И. Юдин</w:t>
      </w:r>
    </w:p>
    <w:p w:rsidR="00000776" w:rsidRDefault="00000776" w:rsidP="00B4217A">
      <w:pPr>
        <w:ind w:right="-284"/>
      </w:pPr>
    </w:p>
    <w:sectPr w:rsidR="00000776" w:rsidSect="006D3DE8">
      <w:pgSz w:w="11906" w:h="16838"/>
      <w:pgMar w:top="71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44A"/>
    <w:rsid w:val="00000776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072D"/>
    <w:rsid w:val="000F2A43"/>
    <w:rsid w:val="000F610F"/>
    <w:rsid w:val="000F6D5B"/>
    <w:rsid w:val="000F730F"/>
    <w:rsid w:val="000F775E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0F1D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62E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665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0C3D"/>
    <w:rsid w:val="004C1D86"/>
    <w:rsid w:val="004C233C"/>
    <w:rsid w:val="004C433B"/>
    <w:rsid w:val="004C54CB"/>
    <w:rsid w:val="004C6692"/>
    <w:rsid w:val="004C66D2"/>
    <w:rsid w:val="004C71FF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307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5F2D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A3C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3DE8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3098D"/>
    <w:rsid w:val="00733DCD"/>
    <w:rsid w:val="00735EC0"/>
    <w:rsid w:val="0074051D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3D25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4CC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45A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17A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441E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D7C4D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4AA9"/>
    <w:rsid w:val="00D25130"/>
    <w:rsid w:val="00D257DA"/>
    <w:rsid w:val="00D258F0"/>
    <w:rsid w:val="00D26025"/>
    <w:rsid w:val="00D26253"/>
    <w:rsid w:val="00D26444"/>
    <w:rsid w:val="00D273BF"/>
    <w:rsid w:val="00D3036A"/>
    <w:rsid w:val="00D3368E"/>
    <w:rsid w:val="00D336F8"/>
    <w:rsid w:val="00D3443E"/>
    <w:rsid w:val="00D35B65"/>
    <w:rsid w:val="00D373E6"/>
    <w:rsid w:val="00D409E3"/>
    <w:rsid w:val="00D4538F"/>
    <w:rsid w:val="00D4774D"/>
    <w:rsid w:val="00D5079E"/>
    <w:rsid w:val="00D50F91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44A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17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B4217A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a">
    <w:name w:val="Гипертекстовая ссылка"/>
    <w:uiPriority w:val="99"/>
    <w:rsid w:val="00B4217A"/>
    <w:rPr>
      <w:b/>
      <w:color w:val="106BBE"/>
    </w:rPr>
  </w:style>
  <w:style w:type="character" w:customStyle="1" w:styleId="ConsPlusNormal0">
    <w:name w:val="ConsPlusNormal Знак"/>
    <w:link w:val="ConsPlusNormal"/>
    <w:uiPriority w:val="99"/>
    <w:locked/>
    <w:rsid w:val="00B4217A"/>
    <w:rPr>
      <w:rFonts w:ascii="Arial" w:hAnsi="Arial"/>
      <w:sz w:val="22"/>
      <w:lang w:eastAsia="ar-SA" w:bidi="ar-SA"/>
    </w:rPr>
  </w:style>
  <w:style w:type="paragraph" w:customStyle="1" w:styleId="a0">
    <w:name w:val="Без интервала"/>
    <w:uiPriority w:val="99"/>
    <w:rsid w:val="00615A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95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52272.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306</Words>
  <Characters>1749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2023-04-20T05:23:00Z</dcterms:created>
  <dcterms:modified xsi:type="dcterms:W3CDTF">2023-04-28T13:46:00Z</dcterms:modified>
</cp:coreProperties>
</file>