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2D8" w:rsidRPr="00BD34BE" w:rsidRDefault="009812D8" w:rsidP="00BB6F6B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BD34BE">
        <w:rPr>
          <w:rFonts w:ascii="Times New Roman" w:hAnsi="Times New Roman"/>
          <w:b/>
          <w:sz w:val="28"/>
          <w:szCs w:val="28"/>
        </w:rPr>
        <w:t xml:space="preserve">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</w:t>
      </w:r>
      <w:r w:rsidRPr="00BD34BE">
        <w:rPr>
          <w:rFonts w:ascii="Times New Roman" w:hAnsi="Times New Roman"/>
          <w:b/>
          <w:sz w:val="28"/>
          <w:szCs w:val="28"/>
        </w:rPr>
        <w:t xml:space="preserve">            Проект</w:t>
      </w:r>
    </w:p>
    <w:p w:rsidR="009812D8" w:rsidRDefault="009812D8" w:rsidP="00BD34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 депутатов Ардатовского сельского поселения</w:t>
      </w:r>
    </w:p>
    <w:p w:rsidR="009812D8" w:rsidRDefault="009812D8" w:rsidP="00BD34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района  РМ</w:t>
      </w:r>
    </w:p>
    <w:p w:rsidR="009812D8" w:rsidRDefault="009812D8" w:rsidP="00BD34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седьмого созыва</w:t>
      </w:r>
    </w:p>
    <w:p w:rsidR="009812D8" w:rsidRDefault="009812D8" w:rsidP="00BD34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пос. ст. Ардатов</w:t>
      </w:r>
    </w:p>
    <w:p w:rsidR="009812D8" w:rsidRDefault="009812D8" w:rsidP="00BD34BE">
      <w:pPr>
        <w:jc w:val="center"/>
        <w:rPr>
          <w:sz w:val="28"/>
          <w:szCs w:val="28"/>
        </w:rPr>
      </w:pPr>
    </w:p>
    <w:p w:rsidR="009812D8" w:rsidRDefault="009812D8" w:rsidP="00BD34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9812D8" w:rsidRDefault="009812D8" w:rsidP="00BD34BE">
      <w:pPr>
        <w:rPr>
          <w:b/>
          <w:sz w:val="28"/>
          <w:szCs w:val="28"/>
        </w:rPr>
      </w:pPr>
    </w:p>
    <w:p w:rsidR="009812D8" w:rsidRDefault="009812D8" w:rsidP="00BD34B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__________2024 года                </w:t>
      </w:r>
      <w:r>
        <w:rPr>
          <w:b/>
          <w:sz w:val="28"/>
          <w:szCs w:val="28"/>
        </w:rPr>
        <w:tab/>
        <w:t xml:space="preserve">            </w:t>
      </w:r>
      <w:r>
        <w:rPr>
          <w:b/>
          <w:sz w:val="28"/>
          <w:szCs w:val="28"/>
        </w:rPr>
        <w:tab/>
        <w:t xml:space="preserve">                                         № </w:t>
      </w:r>
    </w:p>
    <w:p w:rsidR="009812D8" w:rsidRPr="00BB6F6B" w:rsidRDefault="009812D8" w:rsidP="00BB6F6B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9812D8" w:rsidRDefault="009812D8" w:rsidP="00BD34BE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BB6F6B">
        <w:rPr>
          <w:rFonts w:ascii="Times New Roman" w:hAnsi="Times New Roman"/>
          <w:sz w:val="28"/>
          <w:szCs w:val="28"/>
        </w:rPr>
        <w:t>О внесении изменений в</w:t>
      </w:r>
      <w:r w:rsidRPr="0000746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Решение Совета депутатов Ардатовского сельского поселения Ардатовского муниципального района Республики Мордовия </w:t>
      </w:r>
      <w:r w:rsidRPr="0075072A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26.03.2019г.</w:t>
      </w:r>
      <w:r w:rsidRPr="0075072A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 xml:space="preserve">73 </w:t>
      </w:r>
      <w:r w:rsidRPr="0075072A">
        <w:rPr>
          <w:rFonts w:ascii="Times New Roman" w:hAnsi="Times New Roman"/>
          <w:sz w:val="28"/>
          <w:szCs w:val="28"/>
        </w:rPr>
        <w:t>«</w:t>
      </w:r>
      <w:r w:rsidRPr="00007465">
        <w:rPr>
          <w:rFonts w:ascii="Times New Roman" w:hAnsi="Times New Roman"/>
          <w:sz w:val="28"/>
          <w:szCs w:val="28"/>
        </w:rPr>
        <w:t xml:space="preserve">Об утверждении </w:t>
      </w:r>
      <w:r>
        <w:rPr>
          <w:rFonts w:ascii="Times New Roman" w:hAnsi="Times New Roman"/>
          <w:sz w:val="28"/>
          <w:szCs w:val="28"/>
        </w:rPr>
        <w:t>п</w:t>
      </w:r>
      <w:r w:rsidRPr="00BB6F6B">
        <w:rPr>
          <w:rFonts w:ascii="Times New Roman" w:hAnsi="Times New Roman"/>
          <w:sz w:val="28"/>
          <w:szCs w:val="28"/>
        </w:rPr>
        <w:t xml:space="preserve">равил благоустройства территории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BB6F6B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</w:t>
      </w:r>
      <w:r>
        <w:rPr>
          <w:rFonts w:ascii="Times New Roman" w:hAnsi="Times New Roman"/>
          <w:sz w:val="28"/>
          <w:szCs w:val="28"/>
        </w:rPr>
        <w:t>ьного района Республики Мордовия»</w:t>
      </w:r>
    </w:p>
    <w:p w:rsidR="009812D8" w:rsidRPr="00BB6F6B" w:rsidRDefault="009812D8" w:rsidP="00BB6F6B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9812D8" w:rsidRDefault="009812D8" w:rsidP="0021334A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 xml:space="preserve">В соответствии с Федеральным Законом от 06 октября 2003 года №131-ФЗ «Об общих принципах организации местного самоуправления в Российской Федерации», Уставом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75072A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</w:t>
      </w:r>
      <w:r>
        <w:rPr>
          <w:rFonts w:ascii="Times New Roman" w:hAnsi="Times New Roman"/>
          <w:sz w:val="28"/>
          <w:szCs w:val="28"/>
        </w:rPr>
        <w:t xml:space="preserve">ного района Республики Мордовия, </w:t>
      </w:r>
      <w:r w:rsidRPr="0075072A">
        <w:rPr>
          <w:rFonts w:ascii="Times New Roman" w:hAnsi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75072A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75072A">
        <w:rPr>
          <w:rFonts w:ascii="Times New Roman" w:hAnsi="Times New Roman"/>
          <w:bCs/>
          <w:sz w:val="28"/>
          <w:szCs w:val="28"/>
        </w:rPr>
        <w:t>Ардатовского</w:t>
      </w:r>
      <w:r w:rsidRPr="0075072A">
        <w:t xml:space="preserve"> </w:t>
      </w:r>
      <w:r w:rsidRPr="0075072A">
        <w:rPr>
          <w:rFonts w:ascii="Times New Roman" w:hAnsi="Times New Roman"/>
          <w:sz w:val="28"/>
          <w:szCs w:val="28"/>
        </w:rPr>
        <w:t>муниципального района решил:</w:t>
      </w:r>
    </w:p>
    <w:p w:rsidR="009812D8" w:rsidRPr="0075072A" w:rsidRDefault="009812D8" w:rsidP="0021334A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812D8" w:rsidRPr="0075072A" w:rsidRDefault="009812D8" w:rsidP="0021334A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5072A">
        <w:rPr>
          <w:rFonts w:ascii="Times New Roman" w:hAnsi="Times New Roman"/>
          <w:sz w:val="28"/>
          <w:szCs w:val="28"/>
        </w:rPr>
        <w:t xml:space="preserve">Внести в Правила благоустройства территории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75072A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Мордовия, утвержденные решением Совета депутатов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75072A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от</w:t>
      </w:r>
      <w:r>
        <w:rPr>
          <w:rFonts w:ascii="Times New Roman" w:hAnsi="Times New Roman"/>
          <w:sz w:val="28"/>
          <w:szCs w:val="28"/>
        </w:rPr>
        <w:t xml:space="preserve"> 26.03.2019г.</w:t>
      </w:r>
      <w:r w:rsidRPr="0075072A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 xml:space="preserve">73 </w:t>
      </w:r>
      <w:r w:rsidRPr="0075072A">
        <w:rPr>
          <w:rFonts w:ascii="Times New Roman" w:hAnsi="Times New Roman"/>
          <w:sz w:val="28"/>
          <w:szCs w:val="28"/>
        </w:rPr>
        <w:t xml:space="preserve">«Об утверждении правил благоустройства территории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75072A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Мордовия» следующие изменения:</w:t>
      </w:r>
    </w:p>
    <w:p w:rsidR="009812D8" w:rsidRPr="0075072A" w:rsidRDefault="009812D8" w:rsidP="0021334A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 Пункт 7.6.2</w:t>
      </w:r>
      <w:r w:rsidRPr="007507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изложить в следующей редакции</w:t>
      </w:r>
      <w:r w:rsidRPr="0075072A">
        <w:rPr>
          <w:rFonts w:ascii="Times New Roman" w:hAnsi="Times New Roman"/>
          <w:sz w:val="28"/>
          <w:szCs w:val="28"/>
        </w:rPr>
        <w:t>:</w:t>
      </w:r>
    </w:p>
    <w:p w:rsidR="009812D8" w:rsidRPr="00007465" w:rsidRDefault="009812D8" w:rsidP="00007465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«</w:t>
      </w:r>
      <w:r w:rsidRPr="00007465">
        <w:rPr>
          <w:rFonts w:ascii="Times New Roman" w:hAnsi="Times New Roman"/>
          <w:sz w:val="28"/>
          <w:szCs w:val="28"/>
        </w:rPr>
        <w:t>7.6.2. Расстояние от контейнерных и (или) специальных площадок до многоквартирных жилых домов, индивидуальных жилых домов, детских игровых и спортивных площадок, зданий и игровых, прогулочных и спортивных площадок организаций воспитания и обучения, отдыха и оздоровления детей и молодежи </w:t>
      </w:r>
      <w:hyperlink r:id="rId4" w:anchor="/document/400289764/entry/10006" w:history="1">
        <w:r w:rsidRPr="00007465">
          <w:rPr>
            <w:rFonts w:ascii="Times New Roman" w:hAnsi="Times New Roman"/>
            <w:sz w:val="28"/>
            <w:szCs w:val="28"/>
          </w:rPr>
          <w:t>6</w:t>
        </w:r>
      </w:hyperlink>
      <w:r w:rsidRPr="00007465">
        <w:rPr>
          <w:rFonts w:ascii="Times New Roman" w:hAnsi="Times New Roman"/>
          <w:sz w:val="28"/>
          <w:szCs w:val="28"/>
        </w:rPr>
        <w:t xml:space="preserve"> должно быть не менее </w:t>
      </w:r>
      <w:smartTag w:uri="urn:schemas-microsoft-com:office:smarttags" w:element="metricconverter">
        <w:smartTagPr>
          <w:attr w:name="ProductID" w:val="20 метров"/>
        </w:smartTagPr>
        <w:r w:rsidRPr="00007465">
          <w:rPr>
            <w:rFonts w:ascii="Times New Roman" w:hAnsi="Times New Roman"/>
            <w:sz w:val="28"/>
            <w:szCs w:val="28"/>
          </w:rPr>
          <w:t>20 метров</w:t>
        </w:r>
      </w:smartTag>
      <w:r w:rsidRPr="00007465">
        <w:rPr>
          <w:rFonts w:ascii="Times New Roman" w:hAnsi="Times New Roman"/>
          <w:sz w:val="28"/>
          <w:szCs w:val="28"/>
        </w:rPr>
        <w:t xml:space="preserve">, но не более </w:t>
      </w:r>
      <w:smartTag w:uri="urn:schemas-microsoft-com:office:smarttags" w:element="metricconverter">
        <w:smartTagPr>
          <w:attr w:name="ProductID" w:val="100 метров"/>
        </w:smartTagPr>
        <w:r w:rsidRPr="00007465">
          <w:rPr>
            <w:rFonts w:ascii="Times New Roman" w:hAnsi="Times New Roman"/>
            <w:sz w:val="28"/>
            <w:szCs w:val="28"/>
          </w:rPr>
          <w:t>100 метров</w:t>
        </w:r>
      </w:smartTag>
      <w:r w:rsidRPr="00007465">
        <w:rPr>
          <w:rFonts w:ascii="Times New Roman" w:hAnsi="Times New Roman"/>
          <w:sz w:val="28"/>
          <w:szCs w:val="28"/>
        </w:rPr>
        <w:t xml:space="preserve">; до территорий медицинских организаций в городских населённых пунктах - не менее </w:t>
      </w:r>
      <w:smartTag w:uri="urn:schemas-microsoft-com:office:smarttags" w:element="metricconverter">
        <w:smartTagPr>
          <w:attr w:name="ProductID" w:val="25 метров"/>
        </w:smartTagPr>
        <w:r w:rsidRPr="00007465">
          <w:rPr>
            <w:rFonts w:ascii="Times New Roman" w:hAnsi="Times New Roman"/>
            <w:sz w:val="28"/>
            <w:szCs w:val="28"/>
          </w:rPr>
          <w:t>25 метров</w:t>
        </w:r>
      </w:smartTag>
      <w:r w:rsidRPr="00007465">
        <w:rPr>
          <w:rFonts w:ascii="Times New Roman" w:hAnsi="Times New Roman"/>
          <w:sz w:val="28"/>
          <w:szCs w:val="28"/>
        </w:rPr>
        <w:t xml:space="preserve">, в сельских населённых пунктах - не менее </w:t>
      </w:r>
      <w:smartTag w:uri="urn:schemas-microsoft-com:office:smarttags" w:element="metricconverter">
        <w:smartTagPr>
          <w:attr w:name="ProductID" w:val="15 метров"/>
        </w:smartTagPr>
        <w:r w:rsidRPr="00007465">
          <w:rPr>
            <w:rFonts w:ascii="Times New Roman" w:hAnsi="Times New Roman"/>
            <w:sz w:val="28"/>
            <w:szCs w:val="28"/>
          </w:rPr>
          <w:t>15 метров</w:t>
        </w:r>
      </w:smartTag>
      <w:r w:rsidRPr="00007465">
        <w:rPr>
          <w:rFonts w:ascii="Times New Roman" w:hAnsi="Times New Roman"/>
          <w:sz w:val="28"/>
          <w:szCs w:val="28"/>
        </w:rPr>
        <w:t>.</w:t>
      </w:r>
      <w:r w:rsidRPr="0075072A">
        <w:rPr>
          <w:rFonts w:ascii="Times New Roman" w:hAnsi="Times New Roman"/>
          <w:sz w:val="28"/>
          <w:szCs w:val="28"/>
        </w:rPr>
        <w:t>»</w:t>
      </w:r>
    </w:p>
    <w:p w:rsidR="009812D8" w:rsidRPr="0075072A" w:rsidRDefault="009812D8" w:rsidP="0021334A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2.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Настоящее решение вступает в силу после опубликования в</w:t>
      </w:r>
      <w:r w:rsidRPr="0075072A">
        <w:rPr>
          <w:rFonts w:ascii="Times New Roman" w:hAnsi="Times New Roman"/>
          <w:sz w:val="28"/>
          <w:szCs w:val="28"/>
        </w:rPr>
        <w:t xml:space="preserve"> Информационном бюллетене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75072A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и </w:t>
      </w:r>
      <w:r>
        <w:rPr>
          <w:rFonts w:ascii="Times New Roman" w:hAnsi="Times New Roman"/>
          <w:sz w:val="28"/>
          <w:szCs w:val="28"/>
        </w:rPr>
        <w:t xml:space="preserve">подлежит </w:t>
      </w:r>
      <w:r w:rsidRPr="0075072A">
        <w:rPr>
          <w:rFonts w:ascii="Times New Roman" w:hAnsi="Times New Roman"/>
          <w:sz w:val="28"/>
          <w:szCs w:val="28"/>
        </w:rPr>
        <w:t>разме</w:t>
      </w:r>
      <w:r>
        <w:rPr>
          <w:rFonts w:ascii="Times New Roman" w:hAnsi="Times New Roman"/>
          <w:sz w:val="28"/>
          <w:szCs w:val="28"/>
        </w:rPr>
        <w:t>щению</w:t>
      </w:r>
      <w:r w:rsidRPr="0075072A">
        <w:rPr>
          <w:rFonts w:ascii="Times New Roman" w:hAnsi="Times New Roman"/>
          <w:sz w:val="28"/>
          <w:szCs w:val="28"/>
        </w:rPr>
        <w:t xml:space="preserve"> на официальном сайте органов местного самоуправления Ардатовского муниципального района.</w:t>
      </w:r>
    </w:p>
    <w:p w:rsidR="009812D8" w:rsidRDefault="009812D8" w:rsidP="0021334A">
      <w:pPr>
        <w:rPr>
          <w:rFonts w:ascii="Times New Roman CYR" w:hAnsi="Times New Roman CYR" w:cs="Times New Roman CYR"/>
          <w:sz w:val="28"/>
          <w:szCs w:val="28"/>
        </w:rPr>
      </w:pPr>
    </w:p>
    <w:p w:rsidR="009812D8" w:rsidRDefault="009812D8" w:rsidP="0021334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9812D8" w:rsidRDefault="009812D8" w:rsidP="0021334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9812D8" w:rsidRDefault="009812D8" w:rsidP="0021334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Глава </w:t>
      </w:r>
      <w:r>
        <w:rPr>
          <w:bCs/>
          <w:sz w:val="28"/>
          <w:szCs w:val="28"/>
        </w:rPr>
        <w:t>Ардатовского</w:t>
      </w:r>
    </w:p>
    <w:p w:rsidR="009812D8" w:rsidRDefault="009812D8" w:rsidP="0021334A">
      <w:pPr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сельского поселения                                                        Н.И. Юдин</w:t>
      </w:r>
    </w:p>
    <w:p w:rsidR="009812D8" w:rsidRDefault="009812D8"/>
    <w:sectPr w:rsidR="009812D8" w:rsidSect="00BD34BE">
      <w:pgSz w:w="11906" w:h="16838"/>
      <w:pgMar w:top="851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443A"/>
    <w:rsid w:val="00007465"/>
    <w:rsid w:val="00144E54"/>
    <w:rsid w:val="00163B5E"/>
    <w:rsid w:val="0021334A"/>
    <w:rsid w:val="002801C6"/>
    <w:rsid w:val="003B2CDF"/>
    <w:rsid w:val="00567344"/>
    <w:rsid w:val="006514CD"/>
    <w:rsid w:val="0075072A"/>
    <w:rsid w:val="007907EC"/>
    <w:rsid w:val="007D443A"/>
    <w:rsid w:val="008C44BE"/>
    <w:rsid w:val="009812D8"/>
    <w:rsid w:val="009E7AF4"/>
    <w:rsid w:val="00AA7B2C"/>
    <w:rsid w:val="00BB6F6B"/>
    <w:rsid w:val="00BD34BE"/>
    <w:rsid w:val="00C05353"/>
    <w:rsid w:val="00C066B0"/>
    <w:rsid w:val="00C50BED"/>
    <w:rsid w:val="00EE518F"/>
    <w:rsid w:val="00F92948"/>
    <w:rsid w:val="00FD1208"/>
    <w:rsid w:val="00FF4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334A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21334A"/>
    <w:rPr>
      <w:rFonts w:eastAsia="Times New Roman"/>
    </w:rPr>
  </w:style>
  <w:style w:type="character" w:styleId="Hyperlink">
    <w:name w:val="Hyperlink"/>
    <w:basedOn w:val="DefaultParagraphFont"/>
    <w:uiPriority w:val="99"/>
    <w:semiHidden/>
    <w:rsid w:val="0000746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364</Words>
  <Characters>2075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7</cp:revision>
  <cp:lastPrinted>2024-02-15T05:22:00Z</cp:lastPrinted>
  <dcterms:created xsi:type="dcterms:W3CDTF">2024-02-02T12:09:00Z</dcterms:created>
  <dcterms:modified xsi:type="dcterms:W3CDTF">2024-04-11T10:50:00Z</dcterms:modified>
</cp:coreProperties>
</file>