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518" w:rsidRDefault="005A6518" w:rsidP="00154CFF">
      <w:pPr>
        <w:jc w:val="center"/>
        <w:rPr>
          <w:sz w:val="28"/>
          <w:szCs w:val="28"/>
        </w:rPr>
      </w:pPr>
    </w:p>
    <w:p w:rsidR="005A6518" w:rsidRPr="003D0E39" w:rsidRDefault="005A6518" w:rsidP="00154CFF">
      <w:pPr>
        <w:jc w:val="center"/>
        <w:rPr>
          <w:b/>
          <w:sz w:val="28"/>
          <w:szCs w:val="28"/>
        </w:rPr>
      </w:pPr>
      <w:r w:rsidRPr="007E2E25">
        <w:rPr>
          <w:sz w:val="28"/>
          <w:szCs w:val="28"/>
        </w:rPr>
        <w:t xml:space="preserve">    </w:t>
      </w:r>
      <w:r w:rsidRPr="003D0E39">
        <w:rPr>
          <w:b/>
          <w:sz w:val="28"/>
          <w:szCs w:val="28"/>
        </w:rPr>
        <w:t>РЕСПУБЛИКА МОРДОВИЯ</w:t>
      </w:r>
    </w:p>
    <w:p w:rsidR="005A6518" w:rsidRPr="003D0E39" w:rsidRDefault="005A6518" w:rsidP="00154CFF">
      <w:pPr>
        <w:jc w:val="center"/>
        <w:rPr>
          <w:b/>
          <w:sz w:val="28"/>
          <w:szCs w:val="28"/>
        </w:rPr>
      </w:pPr>
    </w:p>
    <w:p w:rsidR="005A6518" w:rsidRPr="003D0E39" w:rsidRDefault="005A6518" w:rsidP="00154CFF">
      <w:pPr>
        <w:jc w:val="center"/>
        <w:rPr>
          <w:b/>
          <w:sz w:val="28"/>
          <w:szCs w:val="28"/>
        </w:rPr>
      </w:pPr>
      <w:r w:rsidRPr="003D0E39">
        <w:rPr>
          <w:b/>
          <w:sz w:val="28"/>
          <w:szCs w:val="28"/>
        </w:rPr>
        <w:t xml:space="preserve"> АДМИНИСТРАЦИЯ АРДАТОВСКОГО  СЕЛЬСКОГО </w:t>
      </w:r>
    </w:p>
    <w:p w:rsidR="005A6518" w:rsidRPr="003D0E39" w:rsidRDefault="005A6518" w:rsidP="00154CFF">
      <w:pPr>
        <w:jc w:val="center"/>
        <w:rPr>
          <w:b/>
          <w:sz w:val="28"/>
          <w:szCs w:val="28"/>
        </w:rPr>
      </w:pPr>
      <w:r w:rsidRPr="003D0E39">
        <w:rPr>
          <w:b/>
          <w:sz w:val="28"/>
          <w:szCs w:val="28"/>
        </w:rPr>
        <w:t>ПОСЕЛЕНИЯ АРДАТОВСКОГО</w:t>
      </w:r>
    </w:p>
    <w:p w:rsidR="005A6518" w:rsidRPr="003D0E39" w:rsidRDefault="005A6518" w:rsidP="00154CFF">
      <w:pPr>
        <w:jc w:val="center"/>
        <w:rPr>
          <w:b/>
          <w:sz w:val="28"/>
          <w:szCs w:val="28"/>
        </w:rPr>
      </w:pPr>
      <w:r w:rsidRPr="003D0E39">
        <w:rPr>
          <w:b/>
          <w:sz w:val="28"/>
          <w:szCs w:val="28"/>
        </w:rPr>
        <w:t xml:space="preserve"> МУНИЦИПАЛЬНОГО  РАЙОНА</w:t>
      </w:r>
    </w:p>
    <w:p w:rsidR="005A6518" w:rsidRPr="003D0E39" w:rsidRDefault="005A6518" w:rsidP="00154CFF">
      <w:pPr>
        <w:rPr>
          <w:b/>
          <w:sz w:val="32"/>
          <w:szCs w:val="32"/>
        </w:rPr>
      </w:pPr>
    </w:p>
    <w:p w:rsidR="005A6518" w:rsidRPr="003D0E39" w:rsidRDefault="005A6518" w:rsidP="00154CFF">
      <w:pPr>
        <w:jc w:val="center"/>
        <w:rPr>
          <w:b/>
          <w:sz w:val="22"/>
          <w:szCs w:val="22"/>
        </w:rPr>
      </w:pPr>
      <w:r w:rsidRPr="003D0E39">
        <w:rPr>
          <w:b/>
          <w:sz w:val="32"/>
          <w:szCs w:val="32"/>
        </w:rPr>
        <w:t>ПОСТАНОВЛЕНИЕ</w:t>
      </w:r>
      <w:r w:rsidRPr="003D0E39">
        <w:rPr>
          <w:b/>
          <w:sz w:val="28"/>
          <w:szCs w:val="28"/>
        </w:rPr>
        <w:t xml:space="preserve">         __________________________________________________________________</w:t>
      </w:r>
    </w:p>
    <w:p w:rsidR="005A6518" w:rsidRPr="003D0E39" w:rsidRDefault="005A6518" w:rsidP="00154CFF">
      <w:pPr>
        <w:rPr>
          <w:b/>
          <w:sz w:val="28"/>
          <w:szCs w:val="28"/>
        </w:rPr>
      </w:pPr>
    </w:p>
    <w:p w:rsidR="005A6518" w:rsidRDefault="005A6518" w:rsidP="00154CFF">
      <w:pPr>
        <w:pStyle w:val="NormalWeb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23 апреля 2024</w:t>
      </w:r>
      <w:r w:rsidRPr="003D0E39">
        <w:rPr>
          <w:b/>
          <w:sz w:val="28"/>
          <w:szCs w:val="28"/>
        </w:rPr>
        <w:t xml:space="preserve">г.                           пос.ст. Ардатов         </w:t>
      </w:r>
      <w:r>
        <w:rPr>
          <w:b/>
          <w:sz w:val="28"/>
          <w:szCs w:val="28"/>
        </w:rPr>
        <w:t xml:space="preserve">                            № 14</w:t>
      </w:r>
    </w:p>
    <w:p w:rsidR="005A6518" w:rsidRPr="00154CFF" w:rsidRDefault="005A6518" w:rsidP="00154CFF">
      <w:pPr>
        <w:pStyle w:val="NormalWeb"/>
        <w:spacing w:before="0" w:beforeAutospacing="0" w:after="0"/>
        <w:jc w:val="both"/>
        <w:rPr>
          <w:b/>
          <w:sz w:val="28"/>
          <w:szCs w:val="28"/>
        </w:rPr>
      </w:pPr>
    </w:p>
    <w:p w:rsidR="005A6518" w:rsidRPr="00154CFF" w:rsidRDefault="005A6518" w:rsidP="00154CFF">
      <w:pPr>
        <w:pStyle w:val="NormalWeb"/>
        <w:spacing w:before="0" w:beforeAutospacing="0" w:after="0"/>
        <w:jc w:val="both"/>
        <w:rPr>
          <w:b/>
          <w:sz w:val="28"/>
          <w:szCs w:val="28"/>
        </w:rPr>
      </w:pPr>
      <w:r w:rsidRPr="00154CFF">
        <w:rPr>
          <w:b/>
          <w:sz w:val="28"/>
          <w:szCs w:val="28"/>
        </w:rPr>
        <w:t>О создании и организации патрульных и патрульно-маневренных групп на территории Ардатовского сельского поселения</w:t>
      </w:r>
    </w:p>
    <w:p w:rsidR="005A6518" w:rsidRPr="004476C7" w:rsidRDefault="005A6518" w:rsidP="004476C7">
      <w:pPr>
        <w:pStyle w:val="ConsPlusTitle"/>
        <w:widowControl/>
        <w:rPr>
          <w:b w:val="0"/>
          <w:sz w:val="28"/>
          <w:szCs w:val="28"/>
        </w:rPr>
      </w:pPr>
    </w:p>
    <w:p w:rsidR="005A6518" w:rsidRPr="00CD54AA" w:rsidRDefault="005A6518" w:rsidP="003B78B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E1ED5">
        <w:rPr>
          <w:sz w:val="28"/>
          <w:szCs w:val="28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</w:t>
      </w:r>
      <w:r>
        <w:rPr>
          <w:sz w:val="28"/>
          <w:szCs w:val="28"/>
        </w:rPr>
        <w:t>селенные пункты и в лесной фонд</w:t>
      </w:r>
      <w:r w:rsidRPr="007E1ED5">
        <w:rPr>
          <w:sz w:val="28"/>
          <w:szCs w:val="28"/>
        </w:rPr>
        <w:t>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</w:t>
      </w:r>
      <w:r>
        <w:rPr>
          <w:sz w:val="28"/>
          <w:szCs w:val="28"/>
        </w:rPr>
        <w:t>, администрация Ардатовского сельского поселения, постановляет:</w:t>
      </w:r>
    </w:p>
    <w:p w:rsidR="005A6518" w:rsidRDefault="005A6518" w:rsidP="00535D2E">
      <w:pPr>
        <w:jc w:val="both"/>
        <w:rPr>
          <w:sz w:val="28"/>
          <w:szCs w:val="28"/>
        </w:rPr>
      </w:pPr>
    </w:p>
    <w:p w:rsidR="005A6518" w:rsidRPr="00BE4681" w:rsidRDefault="005A6518" w:rsidP="00535D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E4681">
        <w:rPr>
          <w:sz w:val="28"/>
          <w:szCs w:val="28"/>
        </w:rPr>
        <w:t xml:space="preserve">Утвердить «Положение о группах по контролю за пожароопасной обстановкой на территории </w:t>
      </w:r>
      <w:r>
        <w:rPr>
          <w:sz w:val="28"/>
          <w:szCs w:val="28"/>
        </w:rPr>
        <w:t>Ардатовского сельского поселения Ардатовского</w:t>
      </w:r>
      <w:r w:rsidRPr="00BE4681">
        <w:rPr>
          <w:sz w:val="28"/>
          <w:szCs w:val="28"/>
        </w:rPr>
        <w:t xml:space="preserve"> муниципального района в пожароопасный сезон 20</w:t>
      </w:r>
      <w:r>
        <w:rPr>
          <w:sz w:val="28"/>
          <w:szCs w:val="28"/>
        </w:rPr>
        <w:t>24 года»</w:t>
      </w:r>
      <w:r w:rsidRPr="00BE4681">
        <w:rPr>
          <w:sz w:val="28"/>
          <w:szCs w:val="28"/>
        </w:rPr>
        <w:t>.</w:t>
      </w:r>
    </w:p>
    <w:p w:rsidR="005A6518" w:rsidRPr="003B78BD" w:rsidRDefault="005A6518" w:rsidP="00535D2E">
      <w:pPr>
        <w:pStyle w:val="ConsPlusTitle"/>
        <w:widowControl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B78BD">
        <w:rPr>
          <w:b w:val="0"/>
          <w:sz w:val="28"/>
          <w:szCs w:val="28"/>
        </w:rPr>
        <w:t>2</w:t>
      </w:r>
      <w:r>
        <w:rPr>
          <w:sz w:val="28"/>
          <w:szCs w:val="28"/>
        </w:rPr>
        <w:t>.</w:t>
      </w:r>
      <w:r w:rsidRPr="003B78B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</w:t>
      </w:r>
      <w:r w:rsidRPr="00107155">
        <w:rPr>
          <w:b w:val="0"/>
          <w:sz w:val="28"/>
          <w:szCs w:val="28"/>
        </w:rPr>
        <w:t>озда</w:t>
      </w:r>
      <w:r>
        <w:rPr>
          <w:b w:val="0"/>
          <w:sz w:val="28"/>
          <w:szCs w:val="28"/>
        </w:rPr>
        <w:t xml:space="preserve">ть патрульную  группу по контролю за пожароопасной </w:t>
      </w:r>
      <w:bookmarkStart w:id="0" w:name="_GoBack"/>
      <w:bookmarkEnd w:id="0"/>
      <w:r w:rsidRPr="003B78BD">
        <w:rPr>
          <w:b w:val="0"/>
          <w:sz w:val="28"/>
          <w:szCs w:val="28"/>
        </w:rPr>
        <w:t xml:space="preserve">обстановкой </w:t>
      </w:r>
      <w:r>
        <w:rPr>
          <w:b w:val="0"/>
          <w:sz w:val="28"/>
          <w:szCs w:val="28"/>
        </w:rPr>
        <w:t xml:space="preserve"> </w:t>
      </w:r>
      <w:r w:rsidRPr="003B78BD">
        <w:rPr>
          <w:b w:val="0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>Ардатовском сельском</w:t>
      </w:r>
      <w:r w:rsidRPr="003B78BD">
        <w:rPr>
          <w:b w:val="0"/>
          <w:sz w:val="28"/>
          <w:szCs w:val="28"/>
        </w:rPr>
        <w:t xml:space="preserve"> поселении</w:t>
      </w:r>
      <w:r>
        <w:rPr>
          <w:b w:val="0"/>
          <w:sz w:val="28"/>
          <w:szCs w:val="28"/>
        </w:rPr>
        <w:t xml:space="preserve">, численностью 2 человека (Приложение 1) и патрульно-маневренную группу по контролю за </w:t>
      </w:r>
      <w:r w:rsidRPr="003B78BD">
        <w:rPr>
          <w:b w:val="0"/>
          <w:sz w:val="28"/>
          <w:szCs w:val="28"/>
        </w:rPr>
        <w:t xml:space="preserve">пожароопасной обстановкой в </w:t>
      </w:r>
      <w:r>
        <w:rPr>
          <w:b w:val="0"/>
          <w:sz w:val="28"/>
          <w:szCs w:val="28"/>
        </w:rPr>
        <w:t>Ардатовском сельском</w:t>
      </w:r>
      <w:r w:rsidRPr="003B78BD">
        <w:rPr>
          <w:b w:val="0"/>
          <w:sz w:val="28"/>
          <w:szCs w:val="28"/>
        </w:rPr>
        <w:t xml:space="preserve"> поселении</w:t>
      </w:r>
      <w:r>
        <w:rPr>
          <w:b w:val="0"/>
          <w:sz w:val="28"/>
          <w:szCs w:val="28"/>
        </w:rPr>
        <w:t>, численностью 4 человека (Приложение 2).</w:t>
      </w:r>
    </w:p>
    <w:p w:rsidR="005A6518" w:rsidRPr="00107155" w:rsidRDefault="005A6518" w:rsidP="00535D2E">
      <w:pPr>
        <w:ind w:firstLine="708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>3</w:t>
      </w:r>
      <w:r w:rsidRPr="00107155">
        <w:rPr>
          <w:bCs/>
          <w:sz w:val="28"/>
          <w:szCs w:val="28"/>
        </w:rPr>
        <w:t xml:space="preserve">. Контроль за выполнением настоящего постановления возложить на   заместителя Главы </w:t>
      </w:r>
      <w:r>
        <w:rPr>
          <w:bCs/>
          <w:sz w:val="28"/>
          <w:szCs w:val="28"/>
        </w:rPr>
        <w:t>администрации Ардатовского сельского поселения Князькину Н.В.</w:t>
      </w:r>
    </w:p>
    <w:p w:rsidR="005A6518" w:rsidRPr="00107155" w:rsidRDefault="005A6518" w:rsidP="00BE468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Pr="00107155">
        <w:rPr>
          <w:sz w:val="28"/>
          <w:szCs w:val="28"/>
        </w:rPr>
        <w:t>. Настоящее постановление вступает в силу со дня его подписания.</w:t>
      </w:r>
    </w:p>
    <w:p w:rsidR="005A6518" w:rsidRDefault="005A6518"/>
    <w:p w:rsidR="005A6518" w:rsidRDefault="005A6518"/>
    <w:p w:rsidR="005A6518" w:rsidRDefault="005A6518" w:rsidP="00BE4681"/>
    <w:p w:rsidR="005A6518" w:rsidRDefault="005A6518" w:rsidP="00BE468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</w:t>
      </w:r>
      <w:r w:rsidRPr="00107155">
        <w:rPr>
          <w:sz w:val="28"/>
          <w:szCs w:val="28"/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Ардатовского</w:t>
      </w:r>
    </w:p>
    <w:p w:rsidR="005A6518" w:rsidRDefault="005A6518" w:rsidP="00BE468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сельского поселения                                    Н.И. Юдин</w:t>
      </w:r>
    </w:p>
    <w:p w:rsidR="005A6518" w:rsidRPr="00107155" w:rsidRDefault="005A6518" w:rsidP="00BE4681">
      <w:pPr>
        <w:rPr>
          <w:sz w:val="28"/>
          <w:szCs w:val="28"/>
          <w:lang w:eastAsia="en-US"/>
        </w:rPr>
      </w:pPr>
    </w:p>
    <w:p w:rsidR="005A6518" w:rsidRDefault="005A6518" w:rsidP="00BE468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5A6518" w:rsidRDefault="005A6518" w:rsidP="00BE4681">
      <w:pPr>
        <w:rPr>
          <w:sz w:val="28"/>
          <w:szCs w:val="28"/>
          <w:lang w:eastAsia="en-US"/>
        </w:rPr>
      </w:pPr>
    </w:p>
    <w:p w:rsidR="005A6518" w:rsidRDefault="005A6518" w:rsidP="00BE4681">
      <w:pPr>
        <w:rPr>
          <w:sz w:val="28"/>
          <w:szCs w:val="28"/>
          <w:lang w:eastAsia="en-US"/>
        </w:rPr>
      </w:pPr>
    </w:p>
    <w:p w:rsidR="005A6518" w:rsidRDefault="005A6518" w:rsidP="00BE4681">
      <w:pPr>
        <w:rPr>
          <w:sz w:val="28"/>
          <w:szCs w:val="28"/>
          <w:lang w:eastAsia="en-US"/>
        </w:rPr>
      </w:pPr>
    </w:p>
    <w:p w:rsidR="005A6518" w:rsidRDefault="005A6518" w:rsidP="00BE4681">
      <w:pPr>
        <w:rPr>
          <w:sz w:val="28"/>
          <w:szCs w:val="28"/>
          <w:lang w:eastAsia="en-US"/>
        </w:rPr>
      </w:pPr>
    </w:p>
    <w:p w:rsidR="005A6518" w:rsidRDefault="005A6518" w:rsidP="00BE4681">
      <w:pPr>
        <w:rPr>
          <w:sz w:val="28"/>
          <w:szCs w:val="28"/>
          <w:lang w:eastAsia="en-US"/>
        </w:rPr>
      </w:pPr>
    </w:p>
    <w:p w:rsidR="005A6518" w:rsidRPr="00107155" w:rsidRDefault="005A6518" w:rsidP="00BE4681">
      <w:pPr>
        <w:rPr>
          <w:sz w:val="28"/>
          <w:szCs w:val="28"/>
          <w:lang w:eastAsia="en-US"/>
        </w:rPr>
      </w:pPr>
    </w:p>
    <w:p w:rsidR="005A6518" w:rsidRDefault="005A6518" w:rsidP="00BE4681">
      <w:pPr>
        <w:autoSpaceDE w:val="0"/>
        <w:autoSpaceDN w:val="0"/>
        <w:adjustRightInd w:val="0"/>
        <w:jc w:val="right"/>
      </w:pPr>
    </w:p>
    <w:p w:rsidR="005A6518" w:rsidRPr="00915E4D" w:rsidRDefault="005A6518" w:rsidP="00BE4681">
      <w:pPr>
        <w:jc w:val="right"/>
        <w:rPr>
          <w:sz w:val="28"/>
          <w:szCs w:val="28"/>
          <w:lang w:eastAsia="en-US"/>
        </w:rPr>
      </w:pPr>
      <w:r w:rsidRPr="00915E4D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  <w:r w:rsidRPr="00915E4D">
        <w:rPr>
          <w:sz w:val="28"/>
          <w:szCs w:val="28"/>
        </w:rPr>
        <w:t>:</w:t>
      </w:r>
    </w:p>
    <w:p w:rsidR="005A6518" w:rsidRPr="00915E4D" w:rsidRDefault="005A6518" w:rsidP="00BE4681">
      <w:pPr>
        <w:keepNext/>
        <w:jc w:val="right"/>
        <w:outlineLvl w:val="0"/>
        <w:rPr>
          <w:sz w:val="28"/>
          <w:szCs w:val="28"/>
        </w:rPr>
      </w:pPr>
      <w:r w:rsidRPr="00915E4D">
        <w:rPr>
          <w:sz w:val="28"/>
          <w:szCs w:val="28"/>
        </w:rPr>
        <w:t>постановлением</w:t>
      </w:r>
    </w:p>
    <w:p w:rsidR="005A6518" w:rsidRDefault="005A6518" w:rsidP="003B78BD">
      <w:pPr>
        <w:keepNext/>
        <w:jc w:val="right"/>
        <w:outlineLvl w:val="0"/>
        <w:rPr>
          <w:sz w:val="28"/>
          <w:szCs w:val="28"/>
        </w:rPr>
      </w:pPr>
      <w:r w:rsidRPr="00915E4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Ардатовского</w:t>
      </w:r>
    </w:p>
    <w:p w:rsidR="005A6518" w:rsidRPr="00915E4D" w:rsidRDefault="005A6518" w:rsidP="003B78BD">
      <w:pPr>
        <w:keepNext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</w:p>
    <w:p w:rsidR="005A6518" w:rsidRDefault="005A6518" w:rsidP="00BE4681">
      <w:pPr>
        <w:ind w:firstLine="708"/>
        <w:jc w:val="right"/>
      </w:pPr>
      <w:r w:rsidRPr="00915E4D">
        <w:rPr>
          <w:sz w:val="28"/>
          <w:szCs w:val="28"/>
        </w:rPr>
        <w:t>от «</w:t>
      </w:r>
      <w:r>
        <w:rPr>
          <w:sz w:val="28"/>
          <w:szCs w:val="28"/>
        </w:rPr>
        <w:t>23</w:t>
      </w:r>
      <w:r w:rsidRPr="00915E4D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 2024</w:t>
      </w:r>
      <w:r w:rsidRPr="00915E4D">
        <w:rPr>
          <w:sz w:val="28"/>
          <w:szCs w:val="28"/>
        </w:rPr>
        <w:t>г. №</w:t>
      </w:r>
      <w:r>
        <w:rPr>
          <w:sz w:val="28"/>
          <w:szCs w:val="28"/>
        </w:rPr>
        <w:t xml:space="preserve"> 14</w:t>
      </w:r>
      <w:r w:rsidRPr="00915E4D">
        <w:rPr>
          <w:b/>
          <w:sz w:val="36"/>
          <w:szCs w:val="28"/>
        </w:rPr>
        <w:t xml:space="preserve">   </w:t>
      </w:r>
    </w:p>
    <w:p w:rsidR="005A6518" w:rsidRPr="00E30B8F" w:rsidRDefault="005A6518" w:rsidP="00E30B8F"/>
    <w:p w:rsidR="005A6518" w:rsidRDefault="005A6518" w:rsidP="00E30B8F"/>
    <w:p w:rsidR="005A6518" w:rsidRPr="00E30B8F" w:rsidRDefault="005A6518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>Положение</w:t>
      </w:r>
    </w:p>
    <w:p w:rsidR="005A6518" w:rsidRPr="00E30B8F" w:rsidRDefault="005A6518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 xml:space="preserve">о группах по контролю за пожароопасной обстановкой на территории </w:t>
      </w:r>
      <w:r>
        <w:rPr>
          <w:sz w:val="28"/>
          <w:szCs w:val="28"/>
        </w:rPr>
        <w:t>Ардатовского сельского поселения Ардатовского</w:t>
      </w:r>
      <w:r w:rsidRPr="00E30B8F">
        <w:rPr>
          <w:sz w:val="28"/>
          <w:szCs w:val="28"/>
        </w:rPr>
        <w:t>  муниципального района в пожароопасный сезон 20</w:t>
      </w:r>
      <w:r>
        <w:rPr>
          <w:sz w:val="28"/>
          <w:szCs w:val="28"/>
        </w:rPr>
        <w:t>24</w:t>
      </w:r>
      <w:r w:rsidRPr="00E30B8F">
        <w:rPr>
          <w:sz w:val="28"/>
          <w:szCs w:val="28"/>
        </w:rPr>
        <w:t xml:space="preserve"> года</w:t>
      </w:r>
    </w:p>
    <w:p w:rsidR="005A6518" w:rsidRDefault="005A6518" w:rsidP="00306D75">
      <w:pPr>
        <w:jc w:val="center"/>
        <w:rPr>
          <w:sz w:val="28"/>
          <w:szCs w:val="28"/>
        </w:rPr>
      </w:pPr>
    </w:p>
    <w:p w:rsidR="005A6518" w:rsidRPr="00E30B8F" w:rsidRDefault="005A6518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>I. ОБЩЕЕ ПОЛОЖЕНИЕ</w:t>
      </w:r>
    </w:p>
    <w:p w:rsidR="005A6518" w:rsidRDefault="005A6518" w:rsidP="00306D75">
      <w:pPr>
        <w:jc w:val="center"/>
      </w:pPr>
    </w:p>
    <w:p w:rsidR="005A6518" w:rsidRPr="00E30B8F" w:rsidRDefault="005A6518" w:rsidP="00306D75">
      <w:pPr>
        <w:jc w:val="both"/>
        <w:rPr>
          <w:sz w:val="28"/>
          <w:szCs w:val="28"/>
        </w:rPr>
      </w:pPr>
      <w:r>
        <w:tab/>
      </w:r>
      <w:r w:rsidRPr="00E30B8F">
        <w:rPr>
          <w:sz w:val="28"/>
          <w:szCs w:val="28"/>
        </w:rPr>
        <w:t>Положение о группах по контролю за пожароопасной обстановкой</w:t>
      </w:r>
      <w:r>
        <w:rPr>
          <w:sz w:val="28"/>
          <w:szCs w:val="28"/>
        </w:rPr>
        <w:t xml:space="preserve"> на территории Ардатовского сельского поселения</w:t>
      </w:r>
      <w:r w:rsidRPr="00E30B8F">
        <w:rPr>
          <w:sz w:val="28"/>
          <w:szCs w:val="28"/>
        </w:rPr>
        <w:t xml:space="preserve">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 в Российской Федерации»,</w:t>
      </w:r>
    </w:p>
    <w:p w:rsidR="005A6518" w:rsidRPr="00E30B8F" w:rsidRDefault="005A6518" w:rsidP="00306D75">
      <w:pPr>
        <w:ind w:firstLine="708"/>
        <w:jc w:val="both"/>
        <w:rPr>
          <w:sz w:val="28"/>
          <w:szCs w:val="28"/>
        </w:rPr>
      </w:pPr>
      <w:r w:rsidRPr="00E30B8F">
        <w:rPr>
          <w:sz w:val="28"/>
          <w:szCs w:val="28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5A6518" w:rsidRPr="00E30B8F" w:rsidRDefault="005A6518" w:rsidP="00306D75">
      <w:pPr>
        <w:ind w:firstLine="708"/>
        <w:jc w:val="both"/>
        <w:rPr>
          <w:sz w:val="28"/>
          <w:szCs w:val="28"/>
        </w:rPr>
      </w:pPr>
      <w:r w:rsidRPr="00E30B8F">
        <w:rPr>
          <w:sz w:val="28"/>
          <w:szCs w:val="28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5A6518" w:rsidRDefault="005A6518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5A6518" w:rsidRPr="00355FAE" w:rsidRDefault="005A6518" w:rsidP="00355FAE">
      <w:pPr>
        <w:tabs>
          <w:tab w:val="left" w:pos="370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355FAE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ОСНОВНЫЕ ЦЕЛИ И ЗАДАЧИ</w:t>
      </w:r>
    </w:p>
    <w:p w:rsidR="005A6518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Основной целью организации деятельности патруль</w:t>
      </w:r>
      <w:r>
        <w:rPr>
          <w:sz w:val="28"/>
          <w:szCs w:val="28"/>
        </w:rPr>
        <w:t xml:space="preserve">ных, патрульно-маневренных </w:t>
      </w:r>
      <w:r w:rsidRPr="00355FAE">
        <w:rPr>
          <w:sz w:val="28"/>
          <w:szCs w:val="28"/>
        </w:rPr>
        <w:t>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Основными задачами групп являются: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1)для патрульных групп:</w:t>
      </w:r>
    </w:p>
    <w:p w:rsidR="005A6518" w:rsidRPr="00355FAE" w:rsidRDefault="005A651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проведение профилактических мероприятий среди населения по соблюдению правил противопожарного режима;</w:t>
      </w:r>
    </w:p>
    <w:p w:rsidR="005A6518" w:rsidRPr="00355FAE" w:rsidRDefault="005A651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мониторинг обстановки;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взаимодействие с ЕДДС муниципального образования.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2) для патрульно-маневренных групп:</w:t>
      </w:r>
    </w:p>
    <w:p w:rsidR="005A6518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5A6518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проведение профилактических мероприятий среди населения по соблюдению правил противопожарного режима;</w:t>
      </w:r>
    </w:p>
    <w:p w:rsidR="005A6518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</w:t>
      </w:r>
      <w:r>
        <w:rPr>
          <w:sz w:val="28"/>
          <w:szCs w:val="28"/>
        </w:rPr>
        <w:t>я дополнительных сил и средств;</w:t>
      </w:r>
    </w:p>
    <w:p w:rsidR="005A6518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</w:t>
      </w:r>
      <w:r>
        <w:rPr>
          <w:sz w:val="28"/>
          <w:szCs w:val="28"/>
        </w:rPr>
        <w:t xml:space="preserve"> информации в надзорные органы;</w:t>
      </w:r>
    </w:p>
    <w:p w:rsidR="005A6518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идентификации термических точек, определение площади пожара, направления и</w:t>
      </w:r>
      <w:r>
        <w:rPr>
          <w:sz w:val="28"/>
          <w:szCs w:val="28"/>
        </w:rPr>
        <w:t xml:space="preserve"> скорости распространения огня;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мониторинг обстановки;</w:t>
      </w:r>
    </w:p>
    <w:p w:rsidR="005A6518" w:rsidRDefault="005A651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взаимодействие с Е</w:t>
      </w:r>
      <w:r>
        <w:rPr>
          <w:sz w:val="28"/>
          <w:szCs w:val="28"/>
        </w:rPr>
        <w:t>ДДС муниципального образования.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355FAE">
        <w:rPr>
          <w:sz w:val="28"/>
          <w:szCs w:val="28"/>
        </w:rPr>
        <w:t>. Порядок создания, состав и оснащение патрульных, патрульно-маневренных, маневренных и патрульно-контрольных групп</w:t>
      </w:r>
    </w:p>
    <w:p w:rsidR="005A6518" w:rsidRDefault="005A651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Создание патруль</w:t>
      </w:r>
      <w:r>
        <w:rPr>
          <w:sz w:val="28"/>
          <w:szCs w:val="28"/>
        </w:rPr>
        <w:t xml:space="preserve">ных, патрульно-маневренных </w:t>
      </w:r>
      <w:r w:rsidRPr="00355FAE">
        <w:rPr>
          <w:sz w:val="28"/>
          <w:szCs w:val="28"/>
        </w:rPr>
        <w:t xml:space="preserve">групп организуется в соответствии с нормативными правовыми актами (распоряжениями, указами) органов государственной исполнительной власти </w:t>
      </w:r>
      <w:r>
        <w:rPr>
          <w:sz w:val="28"/>
          <w:szCs w:val="28"/>
        </w:rPr>
        <w:t>Республики Мордовия</w:t>
      </w:r>
      <w:r w:rsidRPr="00355FAE">
        <w:rPr>
          <w:sz w:val="28"/>
          <w:szCs w:val="28"/>
        </w:rPr>
        <w:t>, глав муниципальных образований, приказами ведомств и организаций Ф и ТП РСЧС н</w:t>
      </w:r>
      <w:r>
        <w:rPr>
          <w:sz w:val="28"/>
          <w:szCs w:val="28"/>
        </w:rPr>
        <w:t>а период пожароопасного сезона.</w:t>
      </w:r>
    </w:p>
    <w:p w:rsidR="005A6518" w:rsidRPr="00355FAE" w:rsidRDefault="005A6518" w:rsidP="00355FAE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55FAE">
        <w:rPr>
          <w:sz w:val="28"/>
          <w:szCs w:val="28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5A6518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5A6518" w:rsidRPr="00355FAE" w:rsidRDefault="005A6518" w:rsidP="00355FA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355FAE">
        <w:rPr>
          <w:sz w:val="28"/>
          <w:szCs w:val="28"/>
        </w:rPr>
        <w:t xml:space="preserve"> Перечень рекомендуемого и</w:t>
      </w:r>
      <w:r>
        <w:rPr>
          <w:sz w:val="28"/>
          <w:szCs w:val="28"/>
        </w:rPr>
        <w:t>мущества: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Все, указанные группы, исходя из возложенн</w:t>
      </w:r>
      <w:r>
        <w:rPr>
          <w:sz w:val="28"/>
          <w:szCs w:val="28"/>
        </w:rPr>
        <w:t>ых задач, должны быть оснащены: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- средствами связи (сотовые телефоны, радиостанции, средствами спутн</w:t>
      </w:r>
      <w:r>
        <w:rPr>
          <w:sz w:val="28"/>
          <w:szCs w:val="28"/>
        </w:rPr>
        <w:t>иковой связи - по возможности);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- средствами пожаротушения (мотопомпы с рукавами, РЛО, воздуходувки), шанцевыми инструментами (лопаты, топоры), механизиров</w:t>
      </w:r>
      <w:r>
        <w:rPr>
          <w:sz w:val="28"/>
          <w:szCs w:val="28"/>
        </w:rPr>
        <w:t>анным инструментом (бензопилы);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 xml:space="preserve"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</w:t>
      </w:r>
      <w:r>
        <w:rPr>
          <w:sz w:val="28"/>
          <w:szCs w:val="28"/>
        </w:rPr>
        <w:t>доставки группы;</w:t>
      </w:r>
    </w:p>
    <w:p w:rsidR="005A6518" w:rsidRPr="00355FAE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- запасом ГСМ;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355FAE">
        <w:rPr>
          <w:sz w:val="28"/>
          <w:szCs w:val="28"/>
        </w:rPr>
        <w:t>. Планирование работы и порядок реагирования патр</w:t>
      </w:r>
      <w:r>
        <w:rPr>
          <w:sz w:val="28"/>
          <w:szCs w:val="28"/>
        </w:rPr>
        <w:t>ульных, патрульно-маневренных групп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</w:t>
      </w:r>
      <w:r>
        <w:rPr>
          <w:sz w:val="28"/>
          <w:szCs w:val="28"/>
        </w:rPr>
        <w:t xml:space="preserve"> точек, поступающей информации.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Реагирование пат</w:t>
      </w:r>
      <w:r>
        <w:rPr>
          <w:sz w:val="28"/>
          <w:szCs w:val="28"/>
        </w:rPr>
        <w:t xml:space="preserve">рульно-маневренных </w:t>
      </w:r>
      <w:r w:rsidRPr="00355FAE">
        <w:rPr>
          <w:sz w:val="28"/>
          <w:szCs w:val="28"/>
        </w:rPr>
        <w:t>г</w:t>
      </w:r>
      <w:r>
        <w:rPr>
          <w:sz w:val="28"/>
          <w:szCs w:val="28"/>
        </w:rPr>
        <w:t xml:space="preserve">рупп осуществляется по решению </w:t>
      </w:r>
      <w:r w:rsidRPr="00355FAE">
        <w:rPr>
          <w:sz w:val="28"/>
          <w:szCs w:val="28"/>
        </w:rPr>
        <w:t xml:space="preserve">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</w:t>
      </w:r>
      <w:r>
        <w:rPr>
          <w:sz w:val="28"/>
          <w:szCs w:val="28"/>
        </w:rPr>
        <w:t>редственно руководителю группы.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</w:t>
      </w:r>
      <w:r>
        <w:rPr>
          <w:sz w:val="28"/>
          <w:szCs w:val="28"/>
        </w:rPr>
        <w:t>ции (проживание, работа и др.).</w:t>
      </w:r>
    </w:p>
    <w:p w:rsidR="005A6518" w:rsidRDefault="005A6518" w:rsidP="0082440D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</w:t>
      </w:r>
      <w:r>
        <w:rPr>
          <w:sz w:val="28"/>
          <w:szCs w:val="28"/>
        </w:rPr>
        <w:t>я в закрепленном автомобиле.</w:t>
      </w:r>
    </w:p>
    <w:p w:rsidR="005A6518" w:rsidRPr="00355FAE" w:rsidRDefault="005A651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Руководитель группы:</w:t>
      </w:r>
    </w:p>
    <w:p w:rsidR="005A6518" w:rsidRPr="00355FAE" w:rsidRDefault="005A651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осуществляет сбор группы, при ухудшении обстановки, определяет место и время сбора;</w:t>
      </w:r>
    </w:p>
    <w:p w:rsidR="005A6518" w:rsidRPr="00355FAE" w:rsidRDefault="005A651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определяет оснащение группы, в зависимости от выполняемых задач;</w:t>
      </w:r>
    </w:p>
    <w:p w:rsidR="005A6518" w:rsidRPr="00355FAE" w:rsidRDefault="005A651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определяет маршруты выдвижения в районы проведения работ, ставит задачи специалистам группы;</w:t>
      </w:r>
    </w:p>
    <w:p w:rsidR="005A6518" w:rsidRPr="00355FAE" w:rsidRDefault="005A651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оценивает оперативную обстановку, принимает соответствующие решения, в рамках возложенных полномочий;</w:t>
      </w:r>
    </w:p>
    <w:p w:rsidR="005A6518" w:rsidRPr="00355FAE" w:rsidRDefault="005A6518" w:rsidP="00690067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5A6518" w:rsidRDefault="005A6518" w:rsidP="00355FAE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 xml:space="preserve">организует информационный "обмен с главой муниципального образования, председателем КЧС и ОПБ муниципального образования, </w:t>
      </w:r>
      <w:r>
        <w:rPr>
          <w:sz w:val="28"/>
          <w:szCs w:val="28"/>
        </w:rPr>
        <w:t>ЕДДС муниципального образования.</w:t>
      </w:r>
    </w:p>
    <w:p w:rsidR="005A6518" w:rsidRDefault="005A6518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5A6518" w:rsidRPr="00690067" w:rsidRDefault="005A6518" w:rsidP="00690067">
      <w:pPr>
        <w:framePr w:hSpace="180" w:wrap="around" w:hAnchor="margin" w:y="1253"/>
        <w:rPr>
          <w:sz w:val="28"/>
          <w:szCs w:val="28"/>
        </w:rPr>
      </w:pPr>
    </w:p>
    <w:p w:rsidR="005A6518" w:rsidRDefault="005A6518" w:rsidP="007F09AF">
      <w:pPr>
        <w:ind w:left="709"/>
        <w:rPr>
          <w:sz w:val="28"/>
          <w:szCs w:val="28"/>
        </w:rPr>
      </w:pPr>
    </w:p>
    <w:p w:rsidR="005A6518" w:rsidRDefault="005A6518" w:rsidP="007F09AF">
      <w:pPr>
        <w:ind w:left="709"/>
        <w:rPr>
          <w:sz w:val="28"/>
          <w:szCs w:val="28"/>
        </w:rPr>
      </w:pP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Ардатовского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городского поселения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23.04.2024г. № 14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</w:p>
    <w:p w:rsidR="005A6518" w:rsidRPr="004476C7" w:rsidRDefault="005A6518" w:rsidP="004476C7">
      <w:pPr>
        <w:tabs>
          <w:tab w:val="left" w:pos="3705"/>
        </w:tabs>
        <w:jc w:val="center"/>
        <w:rPr>
          <w:b/>
          <w:sz w:val="28"/>
          <w:szCs w:val="28"/>
        </w:rPr>
      </w:pPr>
      <w:r w:rsidRPr="004476C7">
        <w:rPr>
          <w:b/>
          <w:sz w:val="28"/>
          <w:szCs w:val="28"/>
        </w:rPr>
        <w:t xml:space="preserve">Патрульная  группа по контролю за пожароопасной обстановкой в </w:t>
      </w:r>
      <w:r>
        <w:rPr>
          <w:b/>
          <w:sz w:val="28"/>
          <w:szCs w:val="28"/>
        </w:rPr>
        <w:t>Ардатовском сельском</w:t>
      </w:r>
      <w:r w:rsidRPr="004476C7">
        <w:rPr>
          <w:b/>
          <w:sz w:val="28"/>
          <w:szCs w:val="28"/>
        </w:rPr>
        <w:t xml:space="preserve"> поселении</w:t>
      </w:r>
    </w:p>
    <w:p w:rsidR="005A6518" w:rsidRDefault="005A6518" w:rsidP="00A07949">
      <w:pPr>
        <w:tabs>
          <w:tab w:val="left" w:pos="3705"/>
        </w:tabs>
        <w:rPr>
          <w:b/>
          <w:sz w:val="28"/>
          <w:szCs w:val="28"/>
        </w:rPr>
      </w:pPr>
    </w:p>
    <w:p w:rsidR="005A6518" w:rsidRDefault="005A6518">
      <w:pPr>
        <w:tabs>
          <w:tab w:val="left" w:pos="3705"/>
        </w:tabs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4320"/>
        <w:gridCol w:w="1980"/>
        <w:gridCol w:w="2880"/>
      </w:tblGrid>
      <w:tr w:rsidR="005A6518" w:rsidTr="00353EAD">
        <w:trPr>
          <w:cantSplit/>
          <w:trHeight w:val="322"/>
        </w:trPr>
        <w:tc>
          <w:tcPr>
            <w:tcW w:w="648" w:type="dxa"/>
            <w:vMerge w:val="restart"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  <w:r w:rsidRPr="00A07949">
              <w:rPr>
                <w:sz w:val="28"/>
                <w:szCs w:val="28"/>
              </w:rPr>
              <w:t>№ п/п</w:t>
            </w:r>
          </w:p>
        </w:tc>
        <w:tc>
          <w:tcPr>
            <w:tcW w:w="4320" w:type="dxa"/>
            <w:vMerge w:val="restart"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  <w:r w:rsidRPr="00A07949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80" w:type="dxa"/>
            <w:vMerge w:val="restart"/>
          </w:tcPr>
          <w:p w:rsidR="005A6518" w:rsidRPr="00A07949" w:rsidRDefault="005A6518" w:rsidP="00A079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2880" w:type="dxa"/>
            <w:vMerge w:val="restart"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  <w:r w:rsidRPr="00A07949">
              <w:rPr>
                <w:sz w:val="28"/>
                <w:szCs w:val="28"/>
              </w:rPr>
              <w:t>№ телефона</w:t>
            </w:r>
          </w:p>
        </w:tc>
      </w:tr>
      <w:tr w:rsidR="005A6518" w:rsidTr="00353EAD">
        <w:trPr>
          <w:cantSplit/>
          <w:trHeight w:val="322"/>
        </w:trPr>
        <w:tc>
          <w:tcPr>
            <w:tcW w:w="648" w:type="dxa"/>
            <w:vMerge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0" w:type="dxa"/>
            <w:vMerge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  <w:vMerge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</w:p>
        </w:tc>
      </w:tr>
      <w:tr w:rsidR="005A6518" w:rsidTr="00353EAD">
        <w:tc>
          <w:tcPr>
            <w:tcW w:w="648" w:type="dxa"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  <w:r w:rsidRPr="00A07949">
              <w:rPr>
                <w:sz w:val="28"/>
                <w:szCs w:val="28"/>
              </w:rPr>
              <w:t>1.</w:t>
            </w:r>
          </w:p>
        </w:tc>
        <w:tc>
          <w:tcPr>
            <w:tcW w:w="4320" w:type="dxa"/>
          </w:tcPr>
          <w:p w:rsidR="005A6518" w:rsidRPr="00A07949" w:rsidRDefault="005A6518" w:rsidP="00CA6B35">
            <w:pPr>
              <w:rPr>
                <w:sz w:val="28"/>
                <w:szCs w:val="28"/>
              </w:rPr>
            </w:pPr>
            <w:r w:rsidRPr="00A07949">
              <w:rPr>
                <w:sz w:val="28"/>
                <w:szCs w:val="28"/>
              </w:rPr>
              <w:t>Юдин Николай Ильич</w:t>
            </w:r>
          </w:p>
        </w:tc>
        <w:tc>
          <w:tcPr>
            <w:tcW w:w="1980" w:type="dxa"/>
          </w:tcPr>
          <w:p w:rsidR="005A6518" w:rsidRPr="00A07949" w:rsidRDefault="005A6518" w:rsidP="00A079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</w:p>
        </w:tc>
        <w:tc>
          <w:tcPr>
            <w:tcW w:w="2880" w:type="dxa"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  <w:r w:rsidRPr="00A07949">
              <w:rPr>
                <w:sz w:val="28"/>
                <w:szCs w:val="28"/>
              </w:rPr>
              <w:t>89271824004</w:t>
            </w:r>
          </w:p>
        </w:tc>
      </w:tr>
      <w:tr w:rsidR="005A6518" w:rsidTr="00353EAD">
        <w:tc>
          <w:tcPr>
            <w:tcW w:w="648" w:type="dxa"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  <w:r w:rsidRPr="00A07949">
              <w:rPr>
                <w:sz w:val="28"/>
                <w:szCs w:val="28"/>
              </w:rPr>
              <w:t>2.</w:t>
            </w:r>
          </w:p>
        </w:tc>
        <w:tc>
          <w:tcPr>
            <w:tcW w:w="4320" w:type="dxa"/>
          </w:tcPr>
          <w:p w:rsidR="005A6518" w:rsidRPr="00A07949" w:rsidRDefault="005A6518" w:rsidP="00CA6B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Ильина Татьяна Александровна</w:t>
            </w:r>
          </w:p>
        </w:tc>
        <w:tc>
          <w:tcPr>
            <w:tcW w:w="1980" w:type="dxa"/>
          </w:tcPr>
          <w:p w:rsidR="005A6518" w:rsidRPr="00A07949" w:rsidRDefault="005A6518" w:rsidP="00A079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Зав. садиком</w:t>
            </w:r>
          </w:p>
        </w:tc>
        <w:tc>
          <w:tcPr>
            <w:tcW w:w="2880" w:type="dxa"/>
          </w:tcPr>
          <w:p w:rsidR="005A6518" w:rsidRPr="00A07949" w:rsidRDefault="005A6518" w:rsidP="00CA6B35">
            <w:pPr>
              <w:jc w:val="center"/>
              <w:rPr>
                <w:sz w:val="28"/>
                <w:szCs w:val="28"/>
              </w:rPr>
            </w:pPr>
            <w:r w:rsidRPr="00A07949">
              <w:rPr>
                <w:sz w:val="28"/>
                <w:szCs w:val="28"/>
              </w:rPr>
              <w:t>89271780853</w:t>
            </w:r>
          </w:p>
        </w:tc>
      </w:tr>
    </w:tbl>
    <w:p w:rsidR="005A6518" w:rsidRDefault="005A651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5A6518" w:rsidRDefault="005A651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5A6518" w:rsidRDefault="005A6518" w:rsidP="00EA4B03">
      <w:pPr>
        <w:tabs>
          <w:tab w:val="left" w:pos="3705"/>
        </w:tabs>
        <w:rPr>
          <w:b/>
          <w:sz w:val="28"/>
          <w:szCs w:val="28"/>
        </w:rPr>
      </w:pPr>
    </w:p>
    <w:p w:rsidR="005A6518" w:rsidRDefault="005A651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5A6518" w:rsidRDefault="005A651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Ардатовского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5A6518" w:rsidRDefault="005A6518" w:rsidP="004476C7">
      <w:pPr>
        <w:tabs>
          <w:tab w:val="left" w:pos="370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23.04.2024г. № 14</w:t>
      </w:r>
    </w:p>
    <w:p w:rsidR="005A6518" w:rsidRPr="004476C7" w:rsidRDefault="005A6518" w:rsidP="00401F2C">
      <w:pPr>
        <w:tabs>
          <w:tab w:val="left" w:pos="3705"/>
        </w:tabs>
        <w:rPr>
          <w:b/>
          <w:sz w:val="28"/>
          <w:szCs w:val="28"/>
        </w:rPr>
      </w:pPr>
    </w:p>
    <w:p w:rsidR="005A6518" w:rsidRPr="004476C7" w:rsidRDefault="005A6518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5A6518" w:rsidRPr="004476C7" w:rsidRDefault="005A6518">
      <w:pPr>
        <w:tabs>
          <w:tab w:val="left" w:pos="3705"/>
        </w:tabs>
        <w:jc w:val="center"/>
        <w:rPr>
          <w:b/>
          <w:sz w:val="28"/>
          <w:szCs w:val="28"/>
        </w:rPr>
      </w:pPr>
      <w:r w:rsidRPr="004476C7">
        <w:rPr>
          <w:b/>
          <w:sz w:val="28"/>
          <w:szCs w:val="28"/>
        </w:rPr>
        <w:t xml:space="preserve">Патрульно-маневренная группа   по контролю за пожароопасной обстановкой в </w:t>
      </w:r>
      <w:r>
        <w:rPr>
          <w:b/>
          <w:sz w:val="28"/>
          <w:szCs w:val="28"/>
        </w:rPr>
        <w:t>Ардатовском сельском</w:t>
      </w:r>
      <w:r w:rsidRPr="004476C7">
        <w:rPr>
          <w:b/>
          <w:sz w:val="28"/>
          <w:szCs w:val="28"/>
        </w:rPr>
        <w:t xml:space="preserve"> поселении</w:t>
      </w:r>
    </w:p>
    <w:p w:rsidR="005A6518" w:rsidRDefault="005A6518" w:rsidP="00401F2C">
      <w:pPr>
        <w:tabs>
          <w:tab w:val="left" w:pos="3705"/>
        </w:tabs>
        <w:rPr>
          <w:b/>
          <w:sz w:val="28"/>
          <w:szCs w:val="28"/>
        </w:rPr>
      </w:pPr>
    </w:p>
    <w:p w:rsidR="005A6518" w:rsidRDefault="005A6518" w:rsidP="00401F2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2"/>
        <w:gridCol w:w="4110"/>
        <w:gridCol w:w="2391"/>
        <w:gridCol w:w="2645"/>
      </w:tblGrid>
      <w:tr w:rsidR="005A6518" w:rsidTr="00EA4B03">
        <w:tc>
          <w:tcPr>
            <w:tcW w:w="682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№ п/п</w:t>
            </w:r>
          </w:p>
        </w:tc>
        <w:tc>
          <w:tcPr>
            <w:tcW w:w="4110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Фамилия Имя Отчество</w:t>
            </w:r>
          </w:p>
        </w:tc>
        <w:tc>
          <w:tcPr>
            <w:tcW w:w="2391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Должность</w:t>
            </w:r>
          </w:p>
        </w:tc>
        <w:tc>
          <w:tcPr>
            <w:tcW w:w="2645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Телефон</w:t>
            </w:r>
          </w:p>
        </w:tc>
      </w:tr>
      <w:tr w:rsidR="005A6518" w:rsidTr="00EA4B03">
        <w:tc>
          <w:tcPr>
            <w:tcW w:w="682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401F2C">
              <w:rPr>
                <w:sz w:val="28"/>
                <w:szCs w:val="28"/>
              </w:rPr>
              <w:t>.</w:t>
            </w:r>
          </w:p>
        </w:tc>
        <w:tc>
          <w:tcPr>
            <w:tcW w:w="4110" w:type="dxa"/>
          </w:tcPr>
          <w:p w:rsidR="005A6518" w:rsidRPr="00401F2C" w:rsidRDefault="005A6518">
            <w:pPr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Князькина Н.В.</w:t>
            </w:r>
          </w:p>
        </w:tc>
        <w:tc>
          <w:tcPr>
            <w:tcW w:w="2391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Зам. Главы</w:t>
            </w:r>
          </w:p>
        </w:tc>
        <w:tc>
          <w:tcPr>
            <w:tcW w:w="2645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89271780853</w:t>
            </w:r>
          </w:p>
        </w:tc>
      </w:tr>
      <w:tr w:rsidR="005A6518" w:rsidTr="00EA4B03">
        <w:tc>
          <w:tcPr>
            <w:tcW w:w="682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401F2C">
              <w:rPr>
                <w:sz w:val="28"/>
                <w:szCs w:val="28"/>
              </w:rPr>
              <w:t>.</w:t>
            </w:r>
          </w:p>
        </w:tc>
        <w:tc>
          <w:tcPr>
            <w:tcW w:w="4110" w:type="dxa"/>
          </w:tcPr>
          <w:p w:rsidR="005A6518" w:rsidRPr="00401F2C" w:rsidRDefault="005A6518">
            <w:pPr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Макаров Г.А.</w:t>
            </w:r>
          </w:p>
        </w:tc>
        <w:tc>
          <w:tcPr>
            <w:tcW w:w="2391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Депутат</w:t>
            </w:r>
          </w:p>
        </w:tc>
        <w:tc>
          <w:tcPr>
            <w:tcW w:w="2645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89276416173</w:t>
            </w:r>
          </w:p>
        </w:tc>
      </w:tr>
      <w:tr w:rsidR="005A6518" w:rsidTr="00353EAD">
        <w:trPr>
          <w:trHeight w:val="300"/>
        </w:trPr>
        <w:tc>
          <w:tcPr>
            <w:tcW w:w="682" w:type="dxa"/>
          </w:tcPr>
          <w:p w:rsidR="005A6518" w:rsidRPr="00401F2C" w:rsidRDefault="005A6518" w:rsidP="00353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401F2C">
              <w:rPr>
                <w:sz w:val="28"/>
                <w:szCs w:val="28"/>
              </w:rPr>
              <w:t>.</w:t>
            </w:r>
          </w:p>
        </w:tc>
        <w:tc>
          <w:tcPr>
            <w:tcW w:w="4110" w:type="dxa"/>
          </w:tcPr>
          <w:p w:rsidR="005A6518" w:rsidRPr="00401F2C" w:rsidRDefault="005A6518">
            <w:pPr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Ботенков С.В.</w:t>
            </w:r>
          </w:p>
        </w:tc>
        <w:tc>
          <w:tcPr>
            <w:tcW w:w="2391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 w:rsidRPr="00401F2C">
              <w:rPr>
                <w:sz w:val="28"/>
                <w:szCs w:val="28"/>
              </w:rPr>
              <w:t>Депутат</w:t>
            </w:r>
          </w:p>
        </w:tc>
        <w:tc>
          <w:tcPr>
            <w:tcW w:w="2645" w:type="dxa"/>
          </w:tcPr>
          <w:p w:rsidR="005A6518" w:rsidRPr="00401F2C" w:rsidRDefault="005A6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89271731364</w:t>
            </w:r>
          </w:p>
        </w:tc>
      </w:tr>
      <w:tr w:rsidR="005A6518" w:rsidTr="00EA4B03">
        <w:trPr>
          <w:trHeight w:val="360"/>
        </w:trPr>
        <w:tc>
          <w:tcPr>
            <w:tcW w:w="682" w:type="dxa"/>
          </w:tcPr>
          <w:p w:rsidR="005A6518" w:rsidRDefault="005A6518" w:rsidP="00353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110" w:type="dxa"/>
          </w:tcPr>
          <w:p w:rsidR="005A6518" w:rsidRPr="00401F2C" w:rsidRDefault="005A6518" w:rsidP="00353E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Ворожейкина И.И.</w:t>
            </w:r>
          </w:p>
        </w:tc>
        <w:tc>
          <w:tcPr>
            <w:tcW w:w="2391" w:type="dxa"/>
          </w:tcPr>
          <w:p w:rsidR="005A6518" w:rsidRPr="00401F2C" w:rsidRDefault="005A6518" w:rsidP="00353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</w:p>
        </w:tc>
        <w:tc>
          <w:tcPr>
            <w:tcW w:w="2645" w:type="dxa"/>
          </w:tcPr>
          <w:p w:rsidR="005A6518" w:rsidRDefault="005A6518" w:rsidP="00353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89376729925</w:t>
            </w:r>
          </w:p>
        </w:tc>
      </w:tr>
    </w:tbl>
    <w:p w:rsidR="005A6518" w:rsidRPr="004476C7" w:rsidRDefault="005A6518">
      <w:pPr>
        <w:tabs>
          <w:tab w:val="left" w:pos="3705"/>
        </w:tabs>
        <w:jc w:val="center"/>
        <w:rPr>
          <w:b/>
          <w:sz w:val="28"/>
          <w:szCs w:val="28"/>
        </w:rPr>
      </w:pPr>
    </w:p>
    <w:sectPr w:rsidR="005A6518" w:rsidRPr="004476C7" w:rsidSect="00690067">
      <w:pgSz w:w="11906" w:h="16838"/>
      <w:pgMar w:top="426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0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9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2DC"/>
    <w:rsid w:val="00070164"/>
    <w:rsid w:val="00077EE8"/>
    <w:rsid w:val="00086B0F"/>
    <w:rsid w:val="000A6890"/>
    <w:rsid w:val="000C2768"/>
    <w:rsid w:val="000E35FF"/>
    <w:rsid w:val="001050DC"/>
    <w:rsid w:val="00107155"/>
    <w:rsid w:val="00154CFF"/>
    <w:rsid w:val="002412D6"/>
    <w:rsid w:val="002809EF"/>
    <w:rsid w:val="00306D75"/>
    <w:rsid w:val="0034069C"/>
    <w:rsid w:val="00353EAD"/>
    <w:rsid w:val="00355FAE"/>
    <w:rsid w:val="00376B9A"/>
    <w:rsid w:val="003B78BD"/>
    <w:rsid w:val="003D0E39"/>
    <w:rsid w:val="00401F2C"/>
    <w:rsid w:val="00414C49"/>
    <w:rsid w:val="004476C7"/>
    <w:rsid w:val="004536F2"/>
    <w:rsid w:val="00471E28"/>
    <w:rsid w:val="00535C3F"/>
    <w:rsid w:val="00535D2E"/>
    <w:rsid w:val="005A6518"/>
    <w:rsid w:val="005C4429"/>
    <w:rsid w:val="00690067"/>
    <w:rsid w:val="006D23DF"/>
    <w:rsid w:val="00785245"/>
    <w:rsid w:val="007C57EB"/>
    <w:rsid w:val="007E1ED5"/>
    <w:rsid w:val="007E2E25"/>
    <w:rsid w:val="007F09AF"/>
    <w:rsid w:val="0082440D"/>
    <w:rsid w:val="00915E4D"/>
    <w:rsid w:val="00953DBF"/>
    <w:rsid w:val="00A07949"/>
    <w:rsid w:val="00A40835"/>
    <w:rsid w:val="00AA6A9D"/>
    <w:rsid w:val="00BB21B7"/>
    <w:rsid w:val="00BD1B2A"/>
    <w:rsid w:val="00BE4681"/>
    <w:rsid w:val="00C072DC"/>
    <w:rsid w:val="00C0760B"/>
    <w:rsid w:val="00CA6B35"/>
    <w:rsid w:val="00CB470E"/>
    <w:rsid w:val="00CC1B49"/>
    <w:rsid w:val="00CD54AA"/>
    <w:rsid w:val="00D2712C"/>
    <w:rsid w:val="00D91F51"/>
    <w:rsid w:val="00E17028"/>
    <w:rsid w:val="00E30B8F"/>
    <w:rsid w:val="00EA4B03"/>
    <w:rsid w:val="00F23505"/>
    <w:rsid w:val="00FB2F0D"/>
    <w:rsid w:val="00FD2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0DC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050D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0E35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F09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09AF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3B78BD"/>
    <w:rPr>
      <w:lang w:eastAsia="en-US"/>
    </w:rPr>
  </w:style>
  <w:style w:type="paragraph" w:styleId="NormalWeb">
    <w:name w:val="Normal (Web)"/>
    <w:basedOn w:val="Normal"/>
    <w:uiPriority w:val="99"/>
    <w:rsid w:val="00154CFF"/>
    <w:pPr>
      <w:spacing w:before="100" w:beforeAutospacing="1" w:after="119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49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129</TotalTime>
  <Pages>5</Pages>
  <Words>1498</Words>
  <Characters>8541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30</cp:revision>
  <cp:lastPrinted>2023-08-28T13:52:00Z</cp:lastPrinted>
  <dcterms:created xsi:type="dcterms:W3CDTF">2023-04-03T13:01:00Z</dcterms:created>
  <dcterms:modified xsi:type="dcterms:W3CDTF">2024-04-24T07:50:00Z</dcterms:modified>
</cp:coreProperties>
</file>