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A76" w:rsidRDefault="005E7A76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5E7A76" w:rsidRDefault="005E7A76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5E7A76" w:rsidRDefault="005E7A76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5E7A76" w:rsidRDefault="005E7A76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5E7A76" w:rsidRDefault="005E7A76" w:rsidP="00EE0C35">
      <w:pPr>
        <w:jc w:val="center"/>
        <w:rPr>
          <w:sz w:val="28"/>
          <w:szCs w:val="28"/>
        </w:rPr>
      </w:pPr>
    </w:p>
    <w:p w:rsidR="005E7A76" w:rsidRDefault="005E7A76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E7A76" w:rsidRDefault="005E7A76" w:rsidP="00EE0C35">
      <w:pPr>
        <w:rPr>
          <w:b/>
          <w:sz w:val="28"/>
          <w:szCs w:val="28"/>
        </w:rPr>
      </w:pPr>
    </w:p>
    <w:p w:rsidR="005E7A76" w:rsidRDefault="005E7A76" w:rsidP="00EE0C3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15 апреля 2024 года                </w:t>
      </w:r>
      <w:r>
        <w:rPr>
          <w:b/>
          <w:sz w:val="28"/>
          <w:szCs w:val="28"/>
        </w:rPr>
        <w:tab/>
        <w:t xml:space="preserve">            </w:t>
      </w:r>
      <w:r>
        <w:rPr>
          <w:b/>
          <w:sz w:val="28"/>
          <w:szCs w:val="28"/>
        </w:rPr>
        <w:tab/>
        <w:t xml:space="preserve">                                         № 47</w:t>
      </w:r>
    </w:p>
    <w:p w:rsidR="005E7A76" w:rsidRDefault="005E7A76" w:rsidP="00EE0C35">
      <w:pPr>
        <w:pStyle w:val="NormalWeb"/>
        <w:spacing w:after="0"/>
        <w:ind w:left="-360" w:right="-6" w:firstLine="240"/>
        <w:jc w:val="both"/>
        <w:rPr>
          <w:bCs/>
          <w:sz w:val="28"/>
          <w:szCs w:val="28"/>
        </w:rPr>
      </w:pPr>
    </w:p>
    <w:p w:rsidR="005E7A76" w:rsidRDefault="005E7A76" w:rsidP="00EE0C35">
      <w:pPr>
        <w:pStyle w:val="NormalWeb"/>
        <w:spacing w:after="0"/>
        <w:ind w:left="-360" w:right="-6" w:firstLine="2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Ардатовского сельского поселения Ардатовского муниципального района № 46 от 28.12.2023года «О бюджете Ардатовского сельского поселения Ардатовского муниципального района Республики Мордовия  на 2024 и плановый период 2025-2026 годов»</w:t>
      </w:r>
    </w:p>
    <w:p w:rsidR="005E7A76" w:rsidRDefault="005E7A76" w:rsidP="00EE0C35">
      <w:pPr>
        <w:pStyle w:val="NormalWeb"/>
        <w:spacing w:after="0"/>
        <w:ind w:left="-360" w:right="-6" w:firstLine="240"/>
        <w:jc w:val="both"/>
        <w:rPr>
          <w:b/>
          <w:sz w:val="28"/>
          <w:szCs w:val="28"/>
        </w:rPr>
      </w:pPr>
    </w:p>
    <w:p w:rsidR="005E7A76" w:rsidRDefault="005E7A76" w:rsidP="00EE0C35">
      <w:pPr>
        <w:ind w:left="-360" w:right="-6" w:firstLin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5E7A76" w:rsidRDefault="005E7A76" w:rsidP="00EE0C35">
      <w:pPr>
        <w:ind w:left="-360" w:right="-6" w:firstLin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Внести в решение  Совета депутатов  Ардатовского сельского поселения  Ардатовского муниципального района  РМ от 28.12.2023года  № 46 «</w:t>
      </w:r>
      <w:r>
        <w:rPr>
          <w:sz w:val="28"/>
          <w:szCs w:val="28"/>
        </w:rPr>
        <w:t>О бюджете Ардатовского сельского поселения Ардатовского муниципального района Республики Мордовия  на 2024 и плановый период 2025-2026годов</w:t>
      </w:r>
      <w:r>
        <w:rPr>
          <w:bCs/>
          <w:sz w:val="28"/>
          <w:szCs w:val="28"/>
        </w:rPr>
        <w:t>» следующие изменения:</w:t>
      </w:r>
    </w:p>
    <w:p w:rsidR="005E7A76" w:rsidRDefault="005E7A76" w:rsidP="00EE0C35">
      <w:pPr>
        <w:pStyle w:val="ListParagraph"/>
        <w:numPr>
          <w:ilvl w:val="0"/>
          <w:numId w:val="1"/>
        </w:numPr>
        <w:ind w:right="-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Пункт 1 статьи 1 изложить в новой редакции:</w:t>
      </w:r>
    </w:p>
    <w:p w:rsidR="005E7A76" w:rsidRDefault="005E7A76" w:rsidP="00EE0C35">
      <w:pPr>
        <w:ind w:left="-360" w:right="-6" w:firstLin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«Утвердить  бюджет  Ардатовского сельского поселения Ардатовского муниципального района Республики  Мордовия на 2024 год по доходам в сумме 70521,7 тыс. рублей, по расходам в сумме 70458,1 тыс. рублей, с профицитом в сумме  63,6 тыс. руб.</w:t>
      </w:r>
    </w:p>
    <w:p w:rsidR="005E7A76" w:rsidRDefault="005E7A76" w:rsidP="00EE0C35">
      <w:pPr>
        <w:ind w:left="-360" w:right="-6" w:firstLin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Приложения 1,2,3,4,5 изложить в следующей редакции (Приложения  прилагаются).</w:t>
      </w:r>
    </w:p>
    <w:p w:rsidR="005E7A76" w:rsidRDefault="005E7A76" w:rsidP="00EE0C35">
      <w:pPr>
        <w:ind w:left="-360" w:right="-6" w:firstLin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Настоящее  решение  вступает в силу  со дня его официального опубликования в информационном бюллетене.</w:t>
      </w:r>
    </w:p>
    <w:p w:rsidR="005E7A76" w:rsidRDefault="005E7A76" w:rsidP="00EE0C35">
      <w:pPr>
        <w:rPr>
          <w:bCs/>
          <w:sz w:val="28"/>
          <w:szCs w:val="28"/>
        </w:rPr>
      </w:pPr>
    </w:p>
    <w:p w:rsidR="005E7A76" w:rsidRDefault="005E7A76" w:rsidP="00EE0C35">
      <w:pPr>
        <w:rPr>
          <w:bCs/>
          <w:sz w:val="28"/>
          <w:szCs w:val="28"/>
        </w:rPr>
      </w:pPr>
    </w:p>
    <w:p w:rsidR="005E7A76" w:rsidRDefault="005E7A76" w:rsidP="00EE0C35">
      <w:pPr>
        <w:rPr>
          <w:bCs/>
          <w:sz w:val="28"/>
          <w:szCs w:val="28"/>
        </w:rPr>
      </w:pPr>
    </w:p>
    <w:p w:rsidR="005E7A76" w:rsidRDefault="005E7A76" w:rsidP="00EE0C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Глава Ардатовского сельского поселения                           Н.И. Юдин</w:t>
      </w:r>
    </w:p>
    <w:p w:rsidR="005E7A76" w:rsidRDefault="005E7A76"/>
    <w:p w:rsidR="005E7A76" w:rsidRDefault="005E7A76"/>
    <w:p w:rsidR="005E7A76" w:rsidRDefault="005E7A76"/>
    <w:p w:rsidR="005E7A76" w:rsidRDefault="005E7A76"/>
    <w:p w:rsidR="005E7A76" w:rsidRDefault="005E7A76"/>
    <w:p w:rsidR="005E7A76" w:rsidRDefault="005E7A76"/>
    <w:p w:rsidR="005E7A76" w:rsidRDefault="005E7A76"/>
    <w:p w:rsidR="005E7A76" w:rsidRDefault="005E7A76"/>
    <w:p w:rsidR="005E7A76" w:rsidRDefault="005E7A76"/>
    <w:p w:rsidR="005E7A76" w:rsidRDefault="005E7A76"/>
    <w:p w:rsidR="005E7A76" w:rsidRDefault="005E7A76"/>
    <w:p w:rsidR="005E7A76" w:rsidRDefault="005E7A76"/>
    <w:p w:rsidR="005E7A76" w:rsidRDefault="005E7A76"/>
    <w:sectPr w:rsidR="005E7A76" w:rsidSect="00BD33C2">
      <w:pgSz w:w="11906" w:h="16838"/>
      <w:pgMar w:top="89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A3FA8"/>
    <w:multiLevelType w:val="hybridMultilevel"/>
    <w:tmpl w:val="AAEE0248"/>
    <w:lvl w:ilvl="0" w:tplc="418E5CA6">
      <w:start w:val="1"/>
      <w:numFmt w:val="decimal"/>
      <w:lvlText w:val="%1."/>
      <w:lvlJc w:val="left"/>
      <w:pPr>
        <w:ind w:left="2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C35"/>
    <w:rsid w:val="00140691"/>
    <w:rsid w:val="001B7E76"/>
    <w:rsid w:val="001D4A76"/>
    <w:rsid w:val="003D5F5F"/>
    <w:rsid w:val="0042518D"/>
    <w:rsid w:val="00535E90"/>
    <w:rsid w:val="005D63F0"/>
    <w:rsid w:val="005E7A76"/>
    <w:rsid w:val="006E435B"/>
    <w:rsid w:val="007423EA"/>
    <w:rsid w:val="008839C3"/>
    <w:rsid w:val="00A119DE"/>
    <w:rsid w:val="00A91DAC"/>
    <w:rsid w:val="00B72C2B"/>
    <w:rsid w:val="00BA1AA8"/>
    <w:rsid w:val="00BD33C2"/>
    <w:rsid w:val="00BF19F6"/>
    <w:rsid w:val="00D14B45"/>
    <w:rsid w:val="00D34485"/>
    <w:rsid w:val="00DF1A1D"/>
    <w:rsid w:val="00DF59E5"/>
    <w:rsid w:val="00ED12B0"/>
    <w:rsid w:val="00EE0C35"/>
    <w:rsid w:val="00F153D9"/>
    <w:rsid w:val="00FD4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C3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E0C35"/>
    <w:pPr>
      <w:spacing w:after="136"/>
    </w:pPr>
  </w:style>
  <w:style w:type="paragraph" w:styleId="ListParagraph">
    <w:name w:val="List Paragraph"/>
    <w:basedOn w:val="Normal"/>
    <w:uiPriority w:val="99"/>
    <w:qFormat/>
    <w:rsid w:val="00EE0C3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5D63F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D63F0"/>
    <w:rPr>
      <w:rFonts w:cs="Times New Roman"/>
      <w:color w:val="800080"/>
      <w:u w:val="single"/>
    </w:rPr>
  </w:style>
  <w:style w:type="paragraph" w:customStyle="1" w:styleId="xl68">
    <w:name w:val="xl68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Normal"/>
    <w:uiPriority w:val="99"/>
    <w:rsid w:val="005D63F0"/>
    <w:pPr>
      <w:spacing w:before="100" w:beforeAutospacing="1" w:after="100" w:afterAutospacing="1"/>
    </w:pPr>
  </w:style>
  <w:style w:type="paragraph" w:customStyle="1" w:styleId="xl70">
    <w:name w:val="xl70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Normal"/>
    <w:uiPriority w:val="99"/>
    <w:rsid w:val="005D63F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Normal"/>
    <w:uiPriority w:val="99"/>
    <w:rsid w:val="005D63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Normal"/>
    <w:uiPriority w:val="99"/>
    <w:rsid w:val="005D63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Normal"/>
    <w:uiPriority w:val="99"/>
    <w:rsid w:val="005D63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Normal"/>
    <w:uiPriority w:val="99"/>
    <w:rsid w:val="005D63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Normal"/>
    <w:uiPriority w:val="99"/>
    <w:rsid w:val="005D63F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"/>
    <w:uiPriority w:val="99"/>
    <w:rsid w:val="005D63F0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Normal"/>
    <w:uiPriority w:val="99"/>
    <w:rsid w:val="005D63F0"/>
    <w:pPr>
      <w:spacing w:before="100" w:beforeAutospacing="1" w:after="100" w:afterAutospacing="1"/>
    </w:pPr>
    <w:rPr>
      <w:color w:val="000000"/>
    </w:rPr>
  </w:style>
  <w:style w:type="paragraph" w:customStyle="1" w:styleId="xl103">
    <w:name w:val="xl103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66">
    <w:name w:val="xl66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Normal"/>
    <w:uiPriority w:val="99"/>
    <w:rsid w:val="005D63F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67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208</Words>
  <Characters>1186</Characters>
  <Application>Microsoft Office Outlook</Application>
  <DocSecurity>0</DocSecurity>
  <Lines>0</Lines>
  <Paragraphs>0</Paragraphs>
  <ScaleCrop>false</ScaleCrop>
  <Company>DNA Project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10</cp:revision>
  <cp:lastPrinted>2024-08-01T07:35:00Z</cp:lastPrinted>
  <dcterms:created xsi:type="dcterms:W3CDTF">2024-01-25T10:40:00Z</dcterms:created>
  <dcterms:modified xsi:type="dcterms:W3CDTF">2024-08-01T07:35:00Z</dcterms:modified>
</cp:coreProperties>
</file>