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24" w:rsidRDefault="007B4A24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7B4A24" w:rsidRDefault="007B4A24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7B4A24" w:rsidRDefault="007B4A24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7B4A24" w:rsidRDefault="007B4A24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7B4A24" w:rsidRDefault="007B4A24" w:rsidP="00BD34BE">
      <w:pPr>
        <w:jc w:val="center"/>
        <w:rPr>
          <w:sz w:val="28"/>
          <w:szCs w:val="28"/>
        </w:rPr>
      </w:pPr>
    </w:p>
    <w:p w:rsidR="007B4A24" w:rsidRDefault="007B4A24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B4A24" w:rsidRDefault="007B4A24" w:rsidP="00BD34BE">
      <w:pPr>
        <w:rPr>
          <w:b/>
          <w:sz w:val="28"/>
          <w:szCs w:val="28"/>
        </w:rPr>
      </w:pPr>
    </w:p>
    <w:p w:rsidR="007B4A24" w:rsidRDefault="007B4A24" w:rsidP="00BD34B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15 апреля  2024 года                </w:t>
      </w:r>
      <w:r>
        <w:rPr>
          <w:b/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ab/>
        <w:t xml:space="preserve">                                           № 48</w:t>
      </w:r>
    </w:p>
    <w:p w:rsidR="007B4A24" w:rsidRPr="00BB6F6B" w:rsidRDefault="007B4A24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B4A24" w:rsidRPr="00CD71D8" w:rsidRDefault="007B4A24" w:rsidP="0010555D">
      <w:pPr>
        <w:pStyle w:val="NoSpacing"/>
        <w:ind w:right="125"/>
        <w:jc w:val="both"/>
        <w:rPr>
          <w:rFonts w:ascii="Times New Roman" w:hAnsi="Times New Roman"/>
          <w:b/>
          <w:sz w:val="28"/>
          <w:szCs w:val="28"/>
        </w:rPr>
      </w:pPr>
      <w:r w:rsidRPr="00CD71D8"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 Ардатовского сельского поселения Ардатовского муниципального района Республики Мордовия от 26.03.2019г. № 73 «Об утверждении правил благоустройства территории Ардатовского сельского поселения Ардатовского муниципального района Республики Мордовия»</w:t>
      </w:r>
    </w:p>
    <w:p w:rsidR="007B4A24" w:rsidRPr="00BB6F6B" w:rsidRDefault="007B4A24" w:rsidP="0010555D">
      <w:pPr>
        <w:pStyle w:val="NoSpacing"/>
        <w:ind w:right="125"/>
        <w:jc w:val="center"/>
        <w:rPr>
          <w:rFonts w:ascii="Times New Roman" w:hAnsi="Times New Roman"/>
          <w:sz w:val="28"/>
          <w:szCs w:val="28"/>
        </w:rPr>
      </w:pPr>
    </w:p>
    <w:p w:rsidR="007B4A24" w:rsidRDefault="007B4A24" w:rsidP="0010555D">
      <w:pPr>
        <w:pStyle w:val="NoSpacing"/>
        <w:ind w:right="125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В соответствии с Федеральным Законом от 06 октября 2003 года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7B4A24" w:rsidRPr="0075072A" w:rsidRDefault="007B4A24" w:rsidP="0010555D">
      <w:pPr>
        <w:pStyle w:val="NoSpacing"/>
        <w:ind w:right="125" w:firstLine="567"/>
        <w:jc w:val="both"/>
        <w:rPr>
          <w:rFonts w:ascii="Times New Roman" w:hAnsi="Times New Roman"/>
          <w:sz w:val="28"/>
          <w:szCs w:val="28"/>
        </w:rPr>
      </w:pPr>
    </w:p>
    <w:p w:rsidR="007B4A24" w:rsidRPr="0075072A" w:rsidRDefault="007B4A24" w:rsidP="0010555D">
      <w:pPr>
        <w:pStyle w:val="NoSpacing"/>
        <w:ind w:right="125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утвержденные решением Совета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26.03.2019г.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73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Мордовия» следующие изменения:</w:t>
      </w:r>
    </w:p>
    <w:p w:rsidR="007B4A24" w:rsidRPr="0075072A" w:rsidRDefault="007B4A24" w:rsidP="0010555D">
      <w:pPr>
        <w:pStyle w:val="NoSpacing"/>
        <w:ind w:right="12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7B4A24" w:rsidRPr="00007465" w:rsidRDefault="007B4A24" w:rsidP="0010555D">
      <w:pPr>
        <w:pStyle w:val="NoSpacing"/>
        <w:ind w:right="125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>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Pr="00007465">
          <w:rPr>
            <w:rFonts w:ascii="Times New Roman" w:hAnsi="Times New Roman"/>
            <w:sz w:val="28"/>
            <w:szCs w:val="28"/>
          </w:rPr>
          <w:t>6</w:t>
        </w:r>
      </w:hyperlink>
      <w:r w:rsidRPr="00007465">
        <w:rPr>
          <w:rFonts w:ascii="Times New Roman" w:hAnsi="Times New Roman"/>
          <w:sz w:val="28"/>
          <w:szCs w:val="28"/>
        </w:rPr>
        <w:t xml:space="preserve"> должно быть не менее </w:t>
      </w:r>
      <w:smartTag w:uri="urn:schemas-microsoft-com:office:smarttags" w:element="metricconverter">
        <w:smartTagPr>
          <w:attr w:name="ProductID" w:val="20 метров"/>
        </w:smartTagPr>
        <w:r w:rsidRPr="00007465">
          <w:rPr>
            <w:rFonts w:ascii="Times New Roman" w:hAnsi="Times New Roman"/>
            <w:sz w:val="28"/>
            <w:szCs w:val="28"/>
          </w:rPr>
          <w:t>20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но не более </w:t>
      </w:r>
      <w:smartTag w:uri="urn:schemas-microsoft-com:office:smarttags" w:element="metricconverter">
        <w:smartTagPr>
          <w:attr w:name="ProductID" w:val="100 метров"/>
        </w:smartTagPr>
        <w:r w:rsidRPr="00007465">
          <w:rPr>
            <w:rFonts w:ascii="Times New Roman" w:hAnsi="Times New Roman"/>
            <w:sz w:val="28"/>
            <w:szCs w:val="28"/>
          </w:rPr>
          <w:t>100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; до территорий медицинских организаций в городских населённых пунктах - не менее </w:t>
      </w:r>
      <w:smartTag w:uri="urn:schemas-microsoft-com:office:smarttags" w:element="metricconverter">
        <w:smartTagPr>
          <w:attr w:name="ProductID" w:val="25 метров"/>
        </w:smartTagPr>
        <w:r w:rsidRPr="00007465">
          <w:rPr>
            <w:rFonts w:ascii="Times New Roman" w:hAnsi="Times New Roman"/>
            <w:sz w:val="28"/>
            <w:szCs w:val="28"/>
          </w:rPr>
          <w:t>25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в сельских населённых пунктах - не менее </w:t>
      </w:r>
      <w:smartTag w:uri="urn:schemas-microsoft-com:office:smarttags" w:element="metricconverter">
        <w:smartTagPr>
          <w:attr w:name="ProductID" w:val="15 метров"/>
        </w:smartTagPr>
        <w:r w:rsidRPr="00007465">
          <w:rPr>
            <w:rFonts w:ascii="Times New Roman" w:hAnsi="Times New Roman"/>
            <w:sz w:val="28"/>
            <w:szCs w:val="28"/>
          </w:rPr>
          <w:t>15 метров</w:t>
        </w:r>
      </w:smartTag>
      <w:r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</w:p>
    <w:p w:rsidR="007B4A24" w:rsidRPr="0075072A" w:rsidRDefault="007B4A24" w:rsidP="0010555D">
      <w:pPr>
        <w:pStyle w:val="NoSpacing"/>
        <w:ind w:right="125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75072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щению</w:t>
      </w:r>
      <w:r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района.</w:t>
      </w:r>
    </w:p>
    <w:p w:rsidR="007B4A24" w:rsidRDefault="007B4A24" w:rsidP="0010555D">
      <w:pPr>
        <w:ind w:right="125"/>
        <w:rPr>
          <w:rFonts w:ascii="Times New Roman CYR" w:hAnsi="Times New Roman CYR" w:cs="Times New Roman CYR"/>
          <w:sz w:val="28"/>
          <w:szCs w:val="28"/>
        </w:rPr>
      </w:pPr>
    </w:p>
    <w:p w:rsidR="007B4A24" w:rsidRDefault="007B4A24" w:rsidP="0021334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B4A24" w:rsidRDefault="007B4A24" w:rsidP="0021334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B4A24" w:rsidRDefault="007B4A24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Глава </w:t>
      </w:r>
      <w:r>
        <w:rPr>
          <w:bCs/>
          <w:sz w:val="28"/>
          <w:szCs w:val="28"/>
        </w:rPr>
        <w:t>Ардатовского</w:t>
      </w:r>
    </w:p>
    <w:p w:rsidR="007B4A24" w:rsidRDefault="007B4A24" w:rsidP="0021334A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сельского поселения                                                        Н.И. Юдин</w:t>
      </w:r>
    </w:p>
    <w:p w:rsidR="007B4A24" w:rsidRDefault="007B4A24"/>
    <w:sectPr w:rsidR="007B4A24" w:rsidSect="00BD34BE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43A"/>
    <w:rsid w:val="00007465"/>
    <w:rsid w:val="0008418C"/>
    <w:rsid w:val="0010555D"/>
    <w:rsid w:val="00144E54"/>
    <w:rsid w:val="00163B5E"/>
    <w:rsid w:val="0021334A"/>
    <w:rsid w:val="002801C6"/>
    <w:rsid w:val="003B2CDF"/>
    <w:rsid w:val="003C0E47"/>
    <w:rsid w:val="00560114"/>
    <w:rsid w:val="00567344"/>
    <w:rsid w:val="006514CD"/>
    <w:rsid w:val="0075072A"/>
    <w:rsid w:val="007907EC"/>
    <w:rsid w:val="007B4A24"/>
    <w:rsid w:val="007D443A"/>
    <w:rsid w:val="008B125A"/>
    <w:rsid w:val="008C44BE"/>
    <w:rsid w:val="009812D8"/>
    <w:rsid w:val="009E7AF4"/>
    <w:rsid w:val="00AA7B2C"/>
    <w:rsid w:val="00BB6F6B"/>
    <w:rsid w:val="00BD34BE"/>
    <w:rsid w:val="00C05353"/>
    <w:rsid w:val="00C066B0"/>
    <w:rsid w:val="00C35851"/>
    <w:rsid w:val="00C50BED"/>
    <w:rsid w:val="00CD71D8"/>
    <w:rsid w:val="00EE518F"/>
    <w:rsid w:val="00F92948"/>
    <w:rsid w:val="00FD1208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34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1334A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00746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348</Words>
  <Characters>1984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9</cp:revision>
  <cp:lastPrinted>2024-02-15T05:22:00Z</cp:lastPrinted>
  <dcterms:created xsi:type="dcterms:W3CDTF">2024-02-02T12:09:00Z</dcterms:created>
  <dcterms:modified xsi:type="dcterms:W3CDTF">2024-04-23T13:01:00Z</dcterms:modified>
</cp:coreProperties>
</file>