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47A" w:rsidRPr="001F0C87" w:rsidRDefault="00B5547A" w:rsidP="00DF3C8C">
      <w:pPr>
        <w:rPr>
          <w:b/>
          <w:sz w:val="28"/>
          <w:szCs w:val="28"/>
        </w:rPr>
      </w:pPr>
    </w:p>
    <w:p w:rsidR="00B5547A" w:rsidRPr="001F0C87" w:rsidRDefault="00B5547A" w:rsidP="00DF3C8C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>РЕСПУБЛИКА МОРДОВИЯ</w:t>
      </w:r>
    </w:p>
    <w:p w:rsidR="00B5547A" w:rsidRPr="001F0C87" w:rsidRDefault="00B5547A" w:rsidP="00DF3C8C">
      <w:pPr>
        <w:jc w:val="center"/>
        <w:rPr>
          <w:b/>
          <w:sz w:val="28"/>
          <w:szCs w:val="28"/>
        </w:rPr>
      </w:pPr>
    </w:p>
    <w:p w:rsidR="00B5547A" w:rsidRPr="001F0C87" w:rsidRDefault="00B5547A" w:rsidP="00DF3C8C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 xml:space="preserve"> АДМИНИСТРАЦИЯ АРДАТОВСКОГО  СЕЛЬСКОГО </w:t>
      </w:r>
    </w:p>
    <w:p w:rsidR="00B5547A" w:rsidRPr="001F0C87" w:rsidRDefault="00B5547A" w:rsidP="00DF3C8C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>ПОСЕЛЕНИЯ АРДАТОВСКОГО</w:t>
      </w:r>
    </w:p>
    <w:p w:rsidR="00B5547A" w:rsidRPr="001F0C87" w:rsidRDefault="00B5547A" w:rsidP="00DF3C8C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 xml:space="preserve"> МУНИЦИПАЛЬНОГО  РАЙОНА</w:t>
      </w:r>
    </w:p>
    <w:p w:rsidR="00B5547A" w:rsidRPr="001F0C87" w:rsidRDefault="00B5547A" w:rsidP="00DF3C8C">
      <w:pPr>
        <w:rPr>
          <w:b/>
          <w:sz w:val="28"/>
          <w:szCs w:val="28"/>
        </w:rPr>
      </w:pPr>
    </w:p>
    <w:p w:rsidR="00B5547A" w:rsidRPr="001F0C87" w:rsidRDefault="00B5547A" w:rsidP="00DF3C8C">
      <w:pPr>
        <w:jc w:val="center"/>
        <w:rPr>
          <w:b/>
          <w:sz w:val="28"/>
          <w:szCs w:val="28"/>
        </w:rPr>
      </w:pPr>
      <w:r w:rsidRPr="001F0C87">
        <w:rPr>
          <w:b/>
          <w:sz w:val="28"/>
          <w:szCs w:val="28"/>
        </w:rPr>
        <w:t>ПОСТАНОВЛЕНИЕ</w:t>
      </w:r>
      <w:r w:rsidRPr="001F0C87">
        <w:rPr>
          <w:sz w:val="28"/>
          <w:szCs w:val="28"/>
        </w:rPr>
        <w:t xml:space="preserve">         __________________________________________________________________</w:t>
      </w:r>
    </w:p>
    <w:p w:rsidR="00B5547A" w:rsidRDefault="00B5547A" w:rsidP="00DF3C8C">
      <w:pPr>
        <w:jc w:val="center"/>
        <w:rPr>
          <w:b/>
          <w:sz w:val="28"/>
          <w:szCs w:val="28"/>
        </w:rPr>
      </w:pPr>
    </w:p>
    <w:p w:rsidR="00B5547A" w:rsidRPr="005F0183" w:rsidRDefault="00B5547A" w:rsidP="00DF3C8C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F0183">
        <w:rPr>
          <w:rFonts w:ascii="Times New Roman" w:hAnsi="Times New Roman" w:cs="Times New Roman"/>
          <w:b/>
          <w:sz w:val="28"/>
          <w:szCs w:val="28"/>
        </w:rPr>
        <w:t xml:space="preserve">30 октября </w:t>
      </w:r>
      <w:smartTag w:uri="urn:schemas-microsoft-com:office:smarttags" w:element="metricconverter">
        <w:smartTagPr>
          <w:attr w:name="ProductID" w:val="2024 г"/>
        </w:smartTagPr>
        <w:r w:rsidRPr="005F0183">
          <w:rPr>
            <w:rFonts w:ascii="Times New Roman" w:hAnsi="Times New Roman" w:cs="Times New Roman"/>
            <w:b/>
            <w:sz w:val="28"/>
            <w:szCs w:val="28"/>
          </w:rPr>
          <w:t>2024 г</w:t>
        </w:r>
      </w:smartTag>
      <w:r w:rsidRPr="005F0183">
        <w:rPr>
          <w:rFonts w:ascii="Times New Roman" w:hAnsi="Times New Roman" w:cs="Times New Roman"/>
          <w:b/>
          <w:sz w:val="28"/>
          <w:szCs w:val="28"/>
        </w:rPr>
        <w:t xml:space="preserve">.                        пос.ст. Ардатов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29</w:t>
      </w:r>
    </w:p>
    <w:p w:rsidR="00B5547A" w:rsidRPr="00FE3367" w:rsidRDefault="00B5547A" w:rsidP="000D412A">
      <w:pPr>
        <w:pStyle w:val="Footer"/>
        <w:tabs>
          <w:tab w:val="clear" w:pos="4153"/>
          <w:tab w:val="clear" w:pos="8306"/>
        </w:tabs>
        <w:jc w:val="both"/>
        <w:rPr>
          <w:b/>
          <w:sz w:val="27"/>
          <w:szCs w:val="27"/>
        </w:rPr>
      </w:pPr>
    </w:p>
    <w:p w:rsidR="00B5547A" w:rsidRPr="00DF3C8C" w:rsidRDefault="00B5547A" w:rsidP="00DF3C8C">
      <w:pPr>
        <w:pStyle w:val="Footer"/>
        <w:tabs>
          <w:tab w:val="clear" w:pos="4153"/>
          <w:tab w:val="clear" w:pos="8306"/>
        </w:tabs>
        <w:jc w:val="both"/>
        <w:rPr>
          <w:b/>
          <w:sz w:val="28"/>
          <w:szCs w:val="28"/>
        </w:rPr>
      </w:pPr>
      <w:r w:rsidRPr="00DF3C8C">
        <w:rPr>
          <w:b/>
          <w:sz w:val="28"/>
          <w:szCs w:val="28"/>
        </w:rPr>
        <w:t xml:space="preserve">Об утверждении проектно-сметной документации строительства объекта: </w:t>
      </w:r>
      <w:r w:rsidRPr="00DF3C8C">
        <w:rPr>
          <w:b/>
          <w:sz w:val="28"/>
          <w:szCs w:val="28"/>
          <w:shd w:val="clear" w:color="auto" w:fill="FFFFFF"/>
        </w:rPr>
        <w:t>«Благоустройство территории памятника воинам, погибшим в ВОВ в п.с. Ардатов Ардатовского муниципального района Республики Мордовия».</w:t>
      </w:r>
    </w:p>
    <w:p w:rsidR="00B5547A" w:rsidRPr="00DF3C8C" w:rsidRDefault="00B5547A" w:rsidP="003603A6">
      <w:pPr>
        <w:pStyle w:val="NoSpacing"/>
        <w:jc w:val="both"/>
        <w:rPr>
          <w:sz w:val="28"/>
          <w:szCs w:val="28"/>
        </w:rPr>
      </w:pPr>
    </w:p>
    <w:p w:rsidR="00B5547A" w:rsidRPr="00DF3C8C" w:rsidRDefault="00B5547A" w:rsidP="003603A6">
      <w:pPr>
        <w:pStyle w:val="NoSpacing"/>
        <w:jc w:val="both"/>
        <w:rPr>
          <w:sz w:val="28"/>
          <w:szCs w:val="28"/>
        </w:rPr>
      </w:pPr>
      <w:r w:rsidRPr="00DF3C8C">
        <w:rPr>
          <w:sz w:val="28"/>
          <w:szCs w:val="28"/>
        </w:rPr>
        <w:t xml:space="preserve">      В целях реализации </w:t>
      </w:r>
      <w:r w:rsidRPr="00DF3C8C">
        <w:rPr>
          <w:sz w:val="28"/>
          <w:szCs w:val="28"/>
          <w:shd w:val="clear" w:color="auto" w:fill="FFFFFF"/>
        </w:rPr>
        <w:t xml:space="preserve">«Благоустройство территории памятника воинам, погибшим в ВОВ в п.с. Ардатов Ардатовского муниципального района Республики Мордовия» </w:t>
      </w:r>
      <w:r w:rsidRPr="00DF3C8C">
        <w:rPr>
          <w:sz w:val="28"/>
          <w:szCs w:val="28"/>
        </w:rPr>
        <w:t>в 2025 году, администрация с</w:t>
      </w:r>
      <w:r>
        <w:rPr>
          <w:sz w:val="28"/>
          <w:szCs w:val="28"/>
        </w:rPr>
        <w:t>ельского поселения постановляет</w:t>
      </w:r>
      <w:r w:rsidRPr="00DF3C8C">
        <w:rPr>
          <w:sz w:val="28"/>
          <w:szCs w:val="28"/>
        </w:rPr>
        <w:t>:</w:t>
      </w:r>
    </w:p>
    <w:p w:rsidR="00B5547A" w:rsidRPr="00DF3C8C" w:rsidRDefault="00B5547A" w:rsidP="000D412A">
      <w:pPr>
        <w:pStyle w:val="Footer"/>
        <w:tabs>
          <w:tab w:val="clear" w:pos="4153"/>
          <w:tab w:val="clear" w:pos="8306"/>
        </w:tabs>
        <w:ind w:firstLine="709"/>
        <w:jc w:val="both"/>
        <w:rPr>
          <w:sz w:val="28"/>
          <w:szCs w:val="28"/>
        </w:rPr>
      </w:pPr>
    </w:p>
    <w:p w:rsidR="00B5547A" w:rsidRPr="00DF3C8C" w:rsidRDefault="00B5547A" w:rsidP="003603A6">
      <w:pPr>
        <w:pStyle w:val="NoSpacing"/>
        <w:jc w:val="both"/>
        <w:rPr>
          <w:sz w:val="28"/>
          <w:szCs w:val="28"/>
        </w:rPr>
      </w:pPr>
      <w:r w:rsidRPr="00DF3C8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DF3C8C">
        <w:rPr>
          <w:sz w:val="28"/>
          <w:szCs w:val="28"/>
        </w:rPr>
        <w:t xml:space="preserve">Утвердить проектно-сметную документацию на реализацию мероприятий подпрограммы </w:t>
      </w:r>
      <w:r w:rsidRPr="00DF3C8C">
        <w:rPr>
          <w:sz w:val="28"/>
          <w:szCs w:val="28"/>
          <w:shd w:val="clear" w:color="auto" w:fill="FFFFFF"/>
        </w:rPr>
        <w:t>«Благоустройство территории памятника воинам, погибшим в ВОВ в п.с. Ардатов Ардатовского муниципального района Республики Мордовия»</w:t>
      </w:r>
      <w:r w:rsidRPr="00DF3C8C">
        <w:rPr>
          <w:color w:val="000000"/>
          <w:sz w:val="28"/>
          <w:szCs w:val="28"/>
        </w:rPr>
        <w:t xml:space="preserve"> </w:t>
      </w:r>
      <w:r w:rsidRPr="00DF3C8C">
        <w:rPr>
          <w:sz w:val="28"/>
          <w:szCs w:val="28"/>
        </w:rPr>
        <w:t>со следующими стоимостными показателями в ценах на   3 квартала 2024г.:</w:t>
      </w:r>
    </w:p>
    <w:p w:rsidR="00B5547A" w:rsidRPr="00DF3C8C" w:rsidRDefault="00B5547A" w:rsidP="003603A6">
      <w:pPr>
        <w:pStyle w:val="NoSpacing"/>
        <w:jc w:val="both"/>
        <w:rPr>
          <w:sz w:val="28"/>
          <w:szCs w:val="28"/>
        </w:rPr>
      </w:pPr>
      <w:r w:rsidRPr="00DF3C8C">
        <w:rPr>
          <w:sz w:val="28"/>
          <w:szCs w:val="28"/>
          <w:shd w:val="clear" w:color="auto" w:fill="FFFFFF"/>
        </w:rPr>
        <w:t>«Благоустройство территории памятника воинам, погибшим в ВОВ в п.с. Ардатов Ардатовского муниципального района Республики Мордовия»</w:t>
      </w:r>
      <w:r w:rsidRPr="00DF3C8C">
        <w:rPr>
          <w:sz w:val="28"/>
          <w:szCs w:val="28"/>
          <w:lang w:eastAsia="ar-SA"/>
        </w:rPr>
        <w:t xml:space="preserve">  </w:t>
      </w:r>
      <w:r w:rsidRPr="00DF3C8C">
        <w:rPr>
          <w:color w:val="000000"/>
          <w:sz w:val="28"/>
          <w:szCs w:val="28"/>
        </w:rPr>
        <w:t xml:space="preserve">  - 1 121,17</w:t>
      </w:r>
      <w:r w:rsidRPr="00DF3C8C">
        <w:rPr>
          <w:sz w:val="28"/>
          <w:szCs w:val="28"/>
        </w:rPr>
        <w:t xml:space="preserve"> тыс.рублей.</w:t>
      </w:r>
    </w:p>
    <w:p w:rsidR="00B5547A" w:rsidRPr="00DF3C8C" w:rsidRDefault="00B5547A" w:rsidP="003603A6">
      <w:pPr>
        <w:shd w:val="clear" w:color="auto" w:fill="FFFFFF"/>
        <w:ind w:left="142" w:firstLine="233"/>
        <w:jc w:val="both"/>
        <w:rPr>
          <w:color w:val="000000"/>
          <w:sz w:val="28"/>
          <w:szCs w:val="28"/>
        </w:rPr>
      </w:pPr>
      <w:r w:rsidRPr="00DF3C8C">
        <w:rPr>
          <w:color w:val="000000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B5547A" w:rsidRPr="00DF3C8C" w:rsidRDefault="00B5547A" w:rsidP="000D412A">
      <w:pPr>
        <w:shd w:val="clear" w:color="auto" w:fill="FFFFFF"/>
        <w:ind w:left="375"/>
        <w:jc w:val="both"/>
        <w:rPr>
          <w:color w:val="000000"/>
          <w:sz w:val="28"/>
          <w:szCs w:val="28"/>
        </w:rPr>
      </w:pPr>
      <w:r w:rsidRPr="00DF3C8C">
        <w:rPr>
          <w:color w:val="000000"/>
          <w:sz w:val="28"/>
          <w:szCs w:val="28"/>
        </w:rPr>
        <w:t>3. Контроль за исполнением данного постановления оставляю за собой</w:t>
      </w:r>
    </w:p>
    <w:p w:rsidR="00B5547A" w:rsidRDefault="00B5547A" w:rsidP="000D412A">
      <w:pPr>
        <w:jc w:val="both"/>
        <w:rPr>
          <w:color w:val="000000"/>
          <w:sz w:val="28"/>
          <w:szCs w:val="28"/>
        </w:rPr>
      </w:pPr>
    </w:p>
    <w:p w:rsidR="00B5547A" w:rsidRDefault="00B5547A" w:rsidP="000D412A">
      <w:pPr>
        <w:jc w:val="both"/>
        <w:rPr>
          <w:color w:val="000000"/>
          <w:sz w:val="28"/>
          <w:szCs w:val="28"/>
        </w:rPr>
      </w:pPr>
    </w:p>
    <w:p w:rsidR="00B5547A" w:rsidRPr="00DF3C8C" w:rsidRDefault="00B5547A" w:rsidP="000D412A">
      <w:pPr>
        <w:jc w:val="both"/>
        <w:rPr>
          <w:sz w:val="28"/>
          <w:szCs w:val="28"/>
        </w:rPr>
      </w:pPr>
    </w:p>
    <w:p w:rsidR="00B5547A" w:rsidRPr="00DF3C8C" w:rsidRDefault="00B5547A" w:rsidP="000D412A">
      <w:pPr>
        <w:jc w:val="both"/>
        <w:rPr>
          <w:sz w:val="28"/>
          <w:szCs w:val="28"/>
        </w:rPr>
      </w:pPr>
      <w:r w:rsidRPr="00DF3C8C">
        <w:rPr>
          <w:sz w:val="28"/>
          <w:szCs w:val="28"/>
        </w:rPr>
        <w:t>Глава Ардатовского сельского  поселения                                    Н.И. Юдин</w:t>
      </w:r>
    </w:p>
    <w:p w:rsidR="00B5547A" w:rsidRPr="00DF3C8C" w:rsidRDefault="00B5547A" w:rsidP="000D412A">
      <w:pPr>
        <w:jc w:val="both"/>
        <w:rPr>
          <w:sz w:val="28"/>
          <w:szCs w:val="28"/>
        </w:rPr>
      </w:pPr>
    </w:p>
    <w:p w:rsidR="00B5547A" w:rsidRPr="00DF3C8C" w:rsidRDefault="00B5547A" w:rsidP="000D412A">
      <w:pPr>
        <w:jc w:val="both"/>
        <w:rPr>
          <w:sz w:val="28"/>
          <w:szCs w:val="28"/>
        </w:rPr>
      </w:pPr>
    </w:p>
    <w:p w:rsidR="00B5547A" w:rsidRPr="00DF3C8C" w:rsidRDefault="00B5547A" w:rsidP="000D412A">
      <w:pPr>
        <w:jc w:val="both"/>
        <w:rPr>
          <w:sz w:val="28"/>
          <w:szCs w:val="28"/>
        </w:rPr>
      </w:pPr>
    </w:p>
    <w:p w:rsidR="00B5547A" w:rsidRPr="00DF3C8C" w:rsidRDefault="00B5547A">
      <w:pPr>
        <w:rPr>
          <w:sz w:val="28"/>
          <w:szCs w:val="28"/>
        </w:rPr>
      </w:pPr>
    </w:p>
    <w:sectPr w:rsidR="00B5547A" w:rsidRPr="00DF3C8C" w:rsidSect="00DF3C8C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0178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0D412A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0C87"/>
    <w:rsid w:val="001F1057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92B91"/>
    <w:rsid w:val="00292DF9"/>
    <w:rsid w:val="002933D6"/>
    <w:rsid w:val="0029638E"/>
    <w:rsid w:val="002A5F4E"/>
    <w:rsid w:val="002B117F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16309"/>
    <w:rsid w:val="00327414"/>
    <w:rsid w:val="00331226"/>
    <w:rsid w:val="00336DD4"/>
    <w:rsid w:val="0034793E"/>
    <w:rsid w:val="00352579"/>
    <w:rsid w:val="00355B35"/>
    <w:rsid w:val="00356CEE"/>
    <w:rsid w:val="003603A6"/>
    <w:rsid w:val="00374BDD"/>
    <w:rsid w:val="003810DA"/>
    <w:rsid w:val="00396ECD"/>
    <w:rsid w:val="003A195D"/>
    <w:rsid w:val="003A567B"/>
    <w:rsid w:val="003B0178"/>
    <w:rsid w:val="003C1539"/>
    <w:rsid w:val="003E0DCF"/>
    <w:rsid w:val="003E1567"/>
    <w:rsid w:val="003F4F7D"/>
    <w:rsid w:val="003F58CA"/>
    <w:rsid w:val="00443258"/>
    <w:rsid w:val="0044646F"/>
    <w:rsid w:val="00453B2A"/>
    <w:rsid w:val="00455593"/>
    <w:rsid w:val="004633BE"/>
    <w:rsid w:val="004640F4"/>
    <w:rsid w:val="00465CBE"/>
    <w:rsid w:val="00471105"/>
    <w:rsid w:val="00480D7A"/>
    <w:rsid w:val="0049250E"/>
    <w:rsid w:val="004A6386"/>
    <w:rsid w:val="004C3AB4"/>
    <w:rsid w:val="004D4365"/>
    <w:rsid w:val="004F6E26"/>
    <w:rsid w:val="00523C10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5F0183"/>
    <w:rsid w:val="00601BDA"/>
    <w:rsid w:val="0061057D"/>
    <w:rsid w:val="00614027"/>
    <w:rsid w:val="006228F5"/>
    <w:rsid w:val="00642F2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A745A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3575D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13FD"/>
    <w:rsid w:val="00A0238F"/>
    <w:rsid w:val="00A0783D"/>
    <w:rsid w:val="00A1625D"/>
    <w:rsid w:val="00A207B8"/>
    <w:rsid w:val="00A26FB9"/>
    <w:rsid w:val="00A31B90"/>
    <w:rsid w:val="00A34F77"/>
    <w:rsid w:val="00A512EF"/>
    <w:rsid w:val="00A62D24"/>
    <w:rsid w:val="00A62D43"/>
    <w:rsid w:val="00A64138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40CEB"/>
    <w:rsid w:val="00B501EB"/>
    <w:rsid w:val="00B511ED"/>
    <w:rsid w:val="00B51A6A"/>
    <w:rsid w:val="00B5269A"/>
    <w:rsid w:val="00B5547A"/>
    <w:rsid w:val="00B5727E"/>
    <w:rsid w:val="00B64359"/>
    <w:rsid w:val="00B67453"/>
    <w:rsid w:val="00B70794"/>
    <w:rsid w:val="00B73373"/>
    <w:rsid w:val="00B865E1"/>
    <w:rsid w:val="00B9123B"/>
    <w:rsid w:val="00B93D7D"/>
    <w:rsid w:val="00B96B52"/>
    <w:rsid w:val="00BB5DFC"/>
    <w:rsid w:val="00BC2363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3C8C"/>
    <w:rsid w:val="00DF51DE"/>
    <w:rsid w:val="00DF657B"/>
    <w:rsid w:val="00E03E45"/>
    <w:rsid w:val="00E11ADA"/>
    <w:rsid w:val="00E16D52"/>
    <w:rsid w:val="00E318BE"/>
    <w:rsid w:val="00E34581"/>
    <w:rsid w:val="00E470B2"/>
    <w:rsid w:val="00E54746"/>
    <w:rsid w:val="00E57248"/>
    <w:rsid w:val="00E57FD1"/>
    <w:rsid w:val="00E64D48"/>
    <w:rsid w:val="00E66346"/>
    <w:rsid w:val="00E67256"/>
    <w:rsid w:val="00E71408"/>
    <w:rsid w:val="00E748C4"/>
    <w:rsid w:val="00E84C4A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E3367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2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D41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D412A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3603A6"/>
    <w:rPr>
      <w:rFonts w:ascii="Times New Roman" w:eastAsia="Times New Roman" w:hAnsi="Times New Roman"/>
      <w:sz w:val="20"/>
      <w:szCs w:val="20"/>
    </w:rPr>
  </w:style>
  <w:style w:type="paragraph" w:styleId="NormalWeb">
    <w:name w:val="Normal (Web)"/>
    <w:basedOn w:val="Normal"/>
    <w:uiPriority w:val="99"/>
    <w:semiHidden/>
    <w:rsid w:val="00DF3C8C"/>
    <w:pPr>
      <w:spacing w:before="100" w:beforeAutospacing="1" w:after="100" w:afterAutospacing="1"/>
    </w:pPr>
    <w:rPr>
      <w:rFonts w:ascii="Arial" w:eastAsia="Calibri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209</Words>
  <Characters>1195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Пользователь Windows</cp:lastModifiedBy>
  <cp:revision>4</cp:revision>
  <dcterms:created xsi:type="dcterms:W3CDTF">2024-10-25T12:54:00Z</dcterms:created>
  <dcterms:modified xsi:type="dcterms:W3CDTF">2024-10-31T09:51:00Z</dcterms:modified>
</cp:coreProperties>
</file>