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014" w:rsidRPr="001F0C87" w:rsidRDefault="00F91014" w:rsidP="00967606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>РЕСПУБЛИКА МОРДОВИЯ</w:t>
      </w:r>
    </w:p>
    <w:p w:rsidR="00F91014" w:rsidRPr="001F0C87" w:rsidRDefault="00F91014" w:rsidP="00967606">
      <w:pPr>
        <w:jc w:val="center"/>
        <w:rPr>
          <w:b/>
          <w:sz w:val="28"/>
          <w:szCs w:val="28"/>
        </w:rPr>
      </w:pPr>
    </w:p>
    <w:p w:rsidR="00F91014" w:rsidRPr="001F0C87" w:rsidRDefault="00F91014" w:rsidP="00967606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 xml:space="preserve"> АДМИНИСТРАЦИЯ АРДАТОВСКОГО  СЕЛЬСКОГО </w:t>
      </w:r>
    </w:p>
    <w:p w:rsidR="00F91014" w:rsidRPr="001F0C87" w:rsidRDefault="00F91014" w:rsidP="00967606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>ПОСЕЛЕНИЯ АРДАТОВСКОГО</w:t>
      </w:r>
    </w:p>
    <w:p w:rsidR="00F91014" w:rsidRPr="001F0C87" w:rsidRDefault="00F91014" w:rsidP="00967606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 xml:space="preserve"> МУНИЦИПАЛЬНОГО  РАЙОНА</w:t>
      </w:r>
    </w:p>
    <w:p w:rsidR="00F91014" w:rsidRPr="001F0C87" w:rsidRDefault="00F91014" w:rsidP="00967606">
      <w:pPr>
        <w:rPr>
          <w:b/>
          <w:sz w:val="28"/>
          <w:szCs w:val="28"/>
        </w:rPr>
      </w:pPr>
    </w:p>
    <w:p w:rsidR="00F91014" w:rsidRPr="001F0C87" w:rsidRDefault="00F91014" w:rsidP="00967606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>ПОСТАНОВЛЕНИЕ</w:t>
      </w:r>
      <w:r w:rsidRPr="001F0C87">
        <w:rPr>
          <w:sz w:val="28"/>
          <w:szCs w:val="28"/>
        </w:rPr>
        <w:t xml:space="preserve">         __________________________________________________________________</w:t>
      </w:r>
    </w:p>
    <w:p w:rsidR="00F91014" w:rsidRDefault="00F91014" w:rsidP="00967606">
      <w:pPr>
        <w:jc w:val="center"/>
        <w:rPr>
          <w:b/>
          <w:sz w:val="28"/>
          <w:szCs w:val="28"/>
        </w:rPr>
      </w:pPr>
    </w:p>
    <w:p w:rsidR="00F91014" w:rsidRDefault="00F91014" w:rsidP="0096760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30 октября </w:t>
      </w:r>
      <w:smartTag w:uri="urn:schemas-microsoft-com:office:smarttags" w:element="metricconverter">
        <w:smartTagPr>
          <w:attr w:name="ProductID" w:val="2024 г"/>
        </w:smartTagPr>
        <w:r>
          <w:rPr>
            <w:rFonts w:ascii="Times New Roman" w:hAnsi="Times New Roman" w:cs="Times New Roman"/>
            <w:b/>
            <w:sz w:val="28"/>
            <w:szCs w:val="28"/>
          </w:rPr>
          <w:t>2024 г</w:t>
        </w:r>
      </w:smartTag>
      <w:r>
        <w:rPr>
          <w:rFonts w:ascii="Times New Roman" w:hAnsi="Times New Roman" w:cs="Times New Roman"/>
          <w:b/>
          <w:sz w:val="28"/>
          <w:szCs w:val="28"/>
        </w:rPr>
        <w:t>.                        пос.ст. Ардатов                                 № 27</w:t>
      </w:r>
    </w:p>
    <w:p w:rsidR="00F91014" w:rsidRPr="00967606" w:rsidRDefault="00F91014" w:rsidP="000D412A">
      <w:pPr>
        <w:pStyle w:val="Footer"/>
        <w:tabs>
          <w:tab w:val="clear" w:pos="4153"/>
          <w:tab w:val="clear" w:pos="8306"/>
        </w:tabs>
        <w:jc w:val="both"/>
        <w:rPr>
          <w:b/>
          <w:sz w:val="28"/>
          <w:szCs w:val="28"/>
        </w:rPr>
      </w:pPr>
    </w:p>
    <w:p w:rsidR="00F91014" w:rsidRPr="00967606" w:rsidRDefault="00F91014" w:rsidP="00967606">
      <w:pPr>
        <w:pStyle w:val="Footer"/>
        <w:tabs>
          <w:tab w:val="clear" w:pos="4153"/>
          <w:tab w:val="clear" w:pos="8306"/>
        </w:tabs>
        <w:jc w:val="both"/>
        <w:rPr>
          <w:b/>
          <w:sz w:val="28"/>
          <w:szCs w:val="28"/>
        </w:rPr>
      </w:pPr>
      <w:r w:rsidRPr="00967606">
        <w:rPr>
          <w:b/>
          <w:sz w:val="28"/>
          <w:szCs w:val="28"/>
        </w:rPr>
        <w:t xml:space="preserve">Об утверждении проектно-сметной документации строительства объекта: </w:t>
      </w:r>
      <w:r w:rsidRPr="00967606">
        <w:rPr>
          <w:b/>
          <w:sz w:val="28"/>
          <w:szCs w:val="28"/>
          <w:lang w:eastAsia="ar-SA"/>
        </w:rPr>
        <w:t>«Благоустройство спортивной площадки в п.с. Ардатов Ардатовского муниципального района Республики Мордовия».</w:t>
      </w:r>
    </w:p>
    <w:p w:rsidR="00F91014" w:rsidRPr="003603A6" w:rsidRDefault="00F91014" w:rsidP="003603A6">
      <w:pPr>
        <w:pStyle w:val="NoSpacing"/>
        <w:jc w:val="both"/>
        <w:rPr>
          <w:sz w:val="28"/>
          <w:szCs w:val="28"/>
        </w:rPr>
      </w:pPr>
    </w:p>
    <w:p w:rsidR="00F91014" w:rsidRPr="00FE3367" w:rsidRDefault="00F91014" w:rsidP="003603A6">
      <w:pPr>
        <w:pStyle w:val="NoSpacing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</w:t>
      </w:r>
      <w:r w:rsidRPr="00FE3367">
        <w:rPr>
          <w:sz w:val="27"/>
          <w:szCs w:val="27"/>
        </w:rPr>
        <w:t>В целях реализации мероприя</w:t>
      </w:r>
      <w:r>
        <w:rPr>
          <w:sz w:val="27"/>
          <w:szCs w:val="27"/>
        </w:rPr>
        <w:t xml:space="preserve">тия </w:t>
      </w:r>
      <w:r w:rsidRPr="00706860">
        <w:rPr>
          <w:sz w:val="28"/>
          <w:szCs w:val="28"/>
          <w:lang w:eastAsia="ar-SA"/>
        </w:rPr>
        <w:t>«Благоустройство спортивной площадки в п.с. Ардатов Ардатовского муниципального района Республики Мордовия</w:t>
      </w:r>
      <w:r>
        <w:rPr>
          <w:sz w:val="28"/>
          <w:szCs w:val="28"/>
          <w:lang w:eastAsia="ar-SA"/>
        </w:rPr>
        <w:t>»</w:t>
      </w:r>
      <w:r w:rsidRPr="00316309">
        <w:rPr>
          <w:sz w:val="27"/>
          <w:szCs w:val="27"/>
          <w:highlight w:val="yellow"/>
        </w:rPr>
        <w:t xml:space="preserve"> </w:t>
      </w:r>
      <w:r w:rsidRPr="00A62D24">
        <w:rPr>
          <w:sz w:val="27"/>
          <w:szCs w:val="27"/>
        </w:rPr>
        <w:t>в 2025 году,</w:t>
      </w:r>
      <w:r w:rsidRPr="00FE3367">
        <w:rPr>
          <w:sz w:val="27"/>
          <w:szCs w:val="27"/>
        </w:rPr>
        <w:t xml:space="preserve"> администрация сельского поселения постановляет :</w:t>
      </w:r>
    </w:p>
    <w:p w:rsidR="00F91014" w:rsidRPr="00FE3367" w:rsidRDefault="00F91014" w:rsidP="000D412A">
      <w:pPr>
        <w:pStyle w:val="Footer"/>
        <w:tabs>
          <w:tab w:val="clear" w:pos="4153"/>
          <w:tab w:val="clear" w:pos="8306"/>
        </w:tabs>
        <w:ind w:firstLine="709"/>
        <w:jc w:val="both"/>
        <w:rPr>
          <w:sz w:val="27"/>
          <w:szCs w:val="27"/>
        </w:rPr>
      </w:pPr>
    </w:p>
    <w:p w:rsidR="00F91014" w:rsidRDefault="00F91014" w:rsidP="003603A6">
      <w:pPr>
        <w:pStyle w:val="NoSpacing"/>
        <w:jc w:val="both"/>
        <w:rPr>
          <w:sz w:val="27"/>
          <w:szCs w:val="27"/>
        </w:rPr>
      </w:pPr>
      <w:r w:rsidRPr="00FE3367">
        <w:rPr>
          <w:sz w:val="27"/>
          <w:szCs w:val="27"/>
        </w:rPr>
        <w:t xml:space="preserve">1.Утвердить проектно-сметную документацию </w:t>
      </w:r>
      <w:r w:rsidRPr="00706860">
        <w:rPr>
          <w:sz w:val="28"/>
          <w:szCs w:val="28"/>
          <w:lang w:eastAsia="ar-SA"/>
        </w:rPr>
        <w:t>«Благоустройство спортивной площадки в п.с. Ардатов Ардатовского муниципального района Республики Мордовия</w:t>
      </w:r>
      <w:r>
        <w:rPr>
          <w:sz w:val="28"/>
          <w:szCs w:val="28"/>
          <w:lang w:eastAsia="ar-SA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sz w:val="27"/>
          <w:szCs w:val="27"/>
        </w:rPr>
        <w:t xml:space="preserve">со следующими </w:t>
      </w:r>
      <w:r w:rsidRPr="00FE3367">
        <w:rPr>
          <w:sz w:val="27"/>
          <w:szCs w:val="27"/>
        </w:rPr>
        <w:t xml:space="preserve"> показателями в ценах на </w:t>
      </w:r>
      <w:r>
        <w:rPr>
          <w:sz w:val="27"/>
          <w:szCs w:val="27"/>
        </w:rPr>
        <w:t xml:space="preserve">  </w:t>
      </w:r>
      <w:r w:rsidRPr="009E7F93">
        <w:rPr>
          <w:sz w:val="27"/>
          <w:szCs w:val="27"/>
        </w:rPr>
        <w:t>3 квартала 2024г</w:t>
      </w:r>
      <w:r w:rsidRPr="00FE3367">
        <w:rPr>
          <w:sz w:val="27"/>
          <w:szCs w:val="27"/>
        </w:rPr>
        <w:t>:</w:t>
      </w:r>
    </w:p>
    <w:p w:rsidR="00F91014" w:rsidRPr="00FE3367" w:rsidRDefault="00F91014" w:rsidP="003603A6">
      <w:pPr>
        <w:pStyle w:val="NoSpacing"/>
        <w:jc w:val="both"/>
        <w:rPr>
          <w:sz w:val="27"/>
          <w:szCs w:val="27"/>
        </w:rPr>
      </w:pPr>
    </w:p>
    <w:p w:rsidR="00F91014" w:rsidRDefault="00F91014" w:rsidP="003603A6">
      <w:pPr>
        <w:pStyle w:val="NoSpacing"/>
        <w:jc w:val="both"/>
        <w:rPr>
          <w:sz w:val="27"/>
          <w:szCs w:val="27"/>
        </w:rPr>
      </w:pPr>
      <w:r w:rsidRPr="00706860">
        <w:rPr>
          <w:sz w:val="28"/>
          <w:szCs w:val="28"/>
          <w:lang w:eastAsia="ar-SA"/>
        </w:rPr>
        <w:t>«Благоустройство спортивной площадки в п.с. Ардатов Ардатовского муниципального района Республики Мордовия</w:t>
      </w:r>
      <w:r w:rsidRPr="009E7F93">
        <w:rPr>
          <w:sz w:val="28"/>
          <w:szCs w:val="28"/>
          <w:lang w:eastAsia="ar-SA"/>
        </w:rPr>
        <w:t xml:space="preserve">»  </w:t>
      </w:r>
      <w:r w:rsidRPr="009E7F93">
        <w:rPr>
          <w:color w:val="000000"/>
          <w:sz w:val="28"/>
          <w:szCs w:val="28"/>
        </w:rPr>
        <w:t xml:space="preserve">  - 2 451,90</w:t>
      </w:r>
      <w:r w:rsidRPr="009E7F93">
        <w:rPr>
          <w:sz w:val="27"/>
          <w:szCs w:val="27"/>
        </w:rPr>
        <w:t xml:space="preserve"> тыс.</w:t>
      </w:r>
      <w:r>
        <w:rPr>
          <w:sz w:val="27"/>
          <w:szCs w:val="27"/>
        </w:rPr>
        <w:t xml:space="preserve"> </w:t>
      </w:r>
      <w:r w:rsidRPr="009E7F93">
        <w:rPr>
          <w:sz w:val="27"/>
          <w:szCs w:val="27"/>
        </w:rPr>
        <w:t>рублей.</w:t>
      </w:r>
    </w:p>
    <w:p w:rsidR="00F91014" w:rsidRPr="00FE3367" w:rsidRDefault="00F91014" w:rsidP="003603A6">
      <w:pPr>
        <w:pStyle w:val="NoSpacing"/>
        <w:jc w:val="both"/>
        <w:rPr>
          <w:sz w:val="27"/>
          <w:szCs w:val="27"/>
        </w:rPr>
      </w:pPr>
    </w:p>
    <w:p w:rsidR="00F91014" w:rsidRPr="003603A6" w:rsidRDefault="00F91014" w:rsidP="003603A6">
      <w:pPr>
        <w:shd w:val="clear" w:color="auto" w:fill="FFFFFF"/>
        <w:ind w:left="142" w:firstLine="233"/>
        <w:jc w:val="both"/>
        <w:rPr>
          <w:color w:val="000000"/>
          <w:sz w:val="28"/>
          <w:szCs w:val="28"/>
        </w:rPr>
      </w:pPr>
      <w:r w:rsidRPr="003603A6">
        <w:rPr>
          <w:color w:val="000000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91014" w:rsidRPr="003603A6" w:rsidRDefault="00F91014" w:rsidP="000D412A">
      <w:pPr>
        <w:shd w:val="clear" w:color="auto" w:fill="FFFFFF"/>
        <w:ind w:left="375"/>
        <w:jc w:val="both"/>
        <w:rPr>
          <w:color w:val="000000"/>
          <w:sz w:val="28"/>
          <w:szCs w:val="28"/>
        </w:rPr>
      </w:pPr>
      <w:r w:rsidRPr="003603A6">
        <w:rPr>
          <w:color w:val="000000"/>
          <w:sz w:val="28"/>
          <w:szCs w:val="28"/>
        </w:rPr>
        <w:t>3. Контроль за исполнением данного постановления оставляю за собой</w:t>
      </w:r>
    </w:p>
    <w:p w:rsidR="00F91014" w:rsidRDefault="00F91014" w:rsidP="000D412A">
      <w:pPr>
        <w:jc w:val="both"/>
        <w:rPr>
          <w:color w:val="000000"/>
          <w:sz w:val="28"/>
          <w:szCs w:val="28"/>
        </w:rPr>
      </w:pPr>
    </w:p>
    <w:p w:rsidR="00F91014" w:rsidRDefault="00F91014" w:rsidP="000D412A">
      <w:pPr>
        <w:jc w:val="both"/>
        <w:rPr>
          <w:color w:val="000000"/>
          <w:sz w:val="28"/>
          <w:szCs w:val="28"/>
        </w:rPr>
      </w:pPr>
    </w:p>
    <w:p w:rsidR="00F91014" w:rsidRPr="00967606" w:rsidRDefault="00F91014" w:rsidP="000D412A">
      <w:pPr>
        <w:jc w:val="both"/>
        <w:rPr>
          <w:sz w:val="28"/>
          <w:szCs w:val="28"/>
        </w:rPr>
      </w:pPr>
    </w:p>
    <w:p w:rsidR="00F91014" w:rsidRPr="00967606" w:rsidRDefault="00F91014" w:rsidP="000D412A">
      <w:pPr>
        <w:jc w:val="both"/>
        <w:rPr>
          <w:sz w:val="28"/>
          <w:szCs w:val="28"/>
        </w:rPr>
      </w:pPr>
      <w:r w:rsidRPr="00967606">
        <w:rPr>
          <w:sz w:val="28"/>
          <w:szCs w:val="28"/>
        </w:rPr>
        <w:t>Глава Ардатовского сельского  поселения                               Н.И. Юдин</w:t>
      </w:r>
    </w:p>
    <w:p w:rsidR="00F91014" w:rsidRPr="00FE3367" w:rsidRDefault="00F91014" w:rsidP="000D412A">
      <w:pPr>
        <w:jc w:val="both"/>
        <w:rPr>
          <w:sz w:val="27"/>
          <w:szCs w:val="27"/>
        </w:rPr>
      </w:pPr>
    </w:p>
    <w:p w:rsidR="00F91014" w:rsidRPr="00FE3367" w:rsidRDefault="00F91014" w:rsidP="000D412A">
      <w:pPr>
        <w:jc w:val="both"/>
        <w:rPr>
          <w:sz w:val="27"/>
          <w:szCs w:val="27"/>
        </w:rPr>
      </w:pPr>
    </w:p>
    <w:p w:rsidR="00F91014" w:rsidRPr="00FE3367" w:rsidRDefault="00F91014" w:rsidP="000D412A">
      <w:pPr>
        <w:jc w:val="both"/>
        <w:rPr>
          <w:sz w:val="27"/>
          <w:szCs w:val="27"/>
        </w:rPr>
      </w:pPr>
    </w:p>
    <w:p w:rsidR="00F91014" w:rsidRDefault="00F91014"/>
    <w:sectPr w:rsidR="00F91014" w:rsidSect="00967606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0178"/>
    <w:rsid w:val="000060AA"/>
    <w:rsid w:val="000068FA"/>
    <w:rsid w:val="00012685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0D412A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0C87"/>
    <w:rsid w:val="001F1057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92B91"/>
    <w:rsid w:val="00292DF9"/>
    <w:rsid w:val="002933D6"/>
    <w:rsid w:val="0029638E"/>
    <w:rsid w:val="002A5F4E"/>
    <w:rsid w:val="002B117F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16309"/>
    <w:rsid w:val="00327414"/>
    <w:rsid w:val="00331226"/>
    <w:rsid w:val="00336DD4"/>
    <w:rsid w:val="0034793E"/>
    <w:rsid w:val="00352579"/>
    <w:rsid w:val="00355B35"/>
    <w:rsid w:val="00356CEE"/>
    <w:rsid w:val="003603A6"/>
    <w:rsid w:val="00374BDD"/>
    <w:rsid w:val="003810DA"/>
    <w:rsid w:val="00396ECD"/>
    <w:rsid w:val="003A195D"/>
    <w:rsid w:val="003B0178"/>
    <w:rsid w:val="003C1539"/>
    <w:rsid w:val="003E0DCF"/>
    <w:rsid w:val="003E1567"/>
    <w:rsid w:val="003F4F7D"/>
    <w:rsid w:val="003F58CA"/>
    <w:rsid w:val="0044646F"/>
    <w:rsid w:val="00453B2A"/>
    <w:rsid w:val="00455593"/>
    <w:rsid w:val="004633BE"/>
    <w:rsid w:val="004640F4"/>
    <w:rsid w:val="00465CBE"/>
    <w:rsid w:val="00471105"/>
    <w:rsid w:val="00480D7A"/>
    <w:rsid w:val="0049250E"/>
    <w:rsid w:val="004A6386"/>
    <w:rsid w:val="004C3AB4"/>
    <w:rsid w:val="004D4365"/>
    <w:rsid w:val="004F6E26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601BDA"/>
    <w:rsid w:val="0061057D"/>
    <w:rsid w:val="00614027"/>
    <w:rsid w:val="006228F5"/>
    <w:rsid w:val="00642F25"/>
    <w:rsid w:val="00644AAD"/>
    <w:rsid w:val="00646570"/>
    <w:rsid w:val="00667A1D"/>
    <w:rsid w:val="00680D59"/>
    <w:rsid w:val="006903E3"/>
    <w:rsid w:val="00692A6D"/>
    <w:rsid w:val="00693DFA"/>
    <w:rsid w:val="00697177"/>
    <w:rsid w:val="006A2477"/>
    <w:rsid w:val="006B616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06860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A745A"/>
    <w:rsid w:val="007B0F5C"/>
    <w:rsid w:val="007B6BB0"/>
    <w:rsid w:val="007C5F40"/>
    <w:rsid w:val="007E26C0"/>
    <w:rsid w:val="007F42D3"/>
    <w:rsid w:val="007F5F84"/>
    <w:rsid w:val="00800A0A"/>
    <w:rsid w:val="008023B9"/>
    <w:rsid w:val="00803545"/>
    <w:rsid w:val="00812C84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220"/>
    <w:rsid w:val="008C3E47"/>
    <w:rsid w:val="008D3273"/>
    <w:rsid w:val="008E1AF6"/>
    <w:rsid w:val="008E1BB0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631"/>
    <w:rsid w:val="00967606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E7F93"/>
    <w:rsid w:val="009F1EEC"/>
    <w:rsid w:val="009F7922"/>
    <w:rsid w:val="00A0238F"/>
    <w:rsid w:val="00A0783D"/>
    <w:rsid w:val="00A1625D"/>
    <w:rsid w:val="00A207B8"/>
    <w:rsid w:val="00A26FB9"/>
    <w:rsid w:val="00A31B90"/>
    <w:rsid w:val="00A34F77"/>
    <w:rsid w:val="00A512EF"/>
    <w:rsid w:val="00A62D24"/>
    <w:rsid w:val="00A62D43"/>
    <w:rsid w:val="00A64138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40CEB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65E1"/>
    <w:rsid w:val="00B9123B"/>
    <w:rsid w:val="00B93D7D"/>
    <w:rsid w:val="00B96B52"/>
    <w:rsid w:val="00BA00EE"/>
    <w:rsid w:val="00BB5DFC"/>
    <w:rsid w:val="00BC2363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C772E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93F44"/>
    <w:rsid w:val="00DB1270"/>
    <w:rsid w:val="00DB12C8"/>
    <w:rsid w:val="00DB259A"/>
    <w:rsid w:val="00DB6639"/>
    <w:rsid w:val="00DC2BF5"/>
    <w:rsid w:val="00DC4400"/>
    <w:rsid w:val="00DD74E8"/>
    <w:rsid w:val="00DE75BE"/>
    <w:rsid w:val="00DF14F3"/>
    <w:rsid w:val="00DF51DE"/>
    <w:rsid w:val="00DF657B"/>
    <w:rsid w:val="00E03E45"/>
    <w:rsid w:val="00E11ADA"/>
    <w:rsid w:val="00E16D52"/>
    <w:rsid w:val="00E318BE"/>
    <w:rsid w:val="00E34581"/>
    <w:rsid w:val="00E470B2"/>
    <w:rsid w:val="00E54746"/>
    <w:rsid w:val="00E57248"/>
    <w:rsid w:val="00E57FD1"/>
    <w:rsid w:val="00E6071D"/>
    <w:rsid w:val="00E64D48"/>
    <w:rsid w:val="00E66346"/>
    <w:rsid w:val="00E67256"/>
    <w:rsid w:val="00E71408"/>
    <w:rsid w:val="00E748C4"/>
    <w:rsid w:val="00E84C4A"/>
    <w:rsid w:val="00EA2D5C"/>
    <w:rsid w:val="00EA6481"/>
    <w:rsid w:val="00EB49AA"/>
    <w:rsid w:val="00EB72DA"/>
    <w:rsid w:val="00EC21EF"/>
    <w:rsid w:val="00ED2451"/>
    <w:rsid w:val="00ED3702"/>
    <w:rsid w:val="00ED698D"/>
    <w:rsid w:val="00EF3A8A"/>
    <w:rsid w:val="00EF4EBA"/>
    <w:rsid w:val="00F146E5"/>
    <w:rsid w:val="00F42FA4"/>
    <w:rsid w:val="00F46B6E"/>
    <w:rsid w:val="00F66E86"/>
    <w:rsid w:val="00F72ED2"/>
    <w:rsid w:val="00F86410"/>
    <w:rsid w:val="00F91014"/>
    <w:rsid w:val="00F9366B"/>
    <w:rsid w:val="00FB0A2E"/>
    <w:rsid w:val="00FB3573"/>
    <w:rsid w:val="00FC0308"/>
    <w:rsid w:val="00FC6A13"/>
    <w:rsid w:val="00FD395E"/>
    <w:rsid w:val="00FD4AB3"/>
    <w:rsid w:val="00FD6320"/>
    <w:rsid w:val="00FD7131"/>
    <w:rsid w:val="00FE3367"/>
    <w:rsid w:val="00FF3E10"/>
    <w:rsid w:val="00FF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12A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D41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D412A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3603A6"/>
    <w:rPr>
      <w:rFonts w:ascii="Times New Roman" w:eastAsia="Times New Roman" w:hAnsi="Times New Roman"/>
      <w:sz w:val="20"/>
      <w:szCs w:val="20"/>
    </w:rPr>
  </w:style>
  <w:style w:type="paragraph" w:styleId="NormalWeb">
    <w:name w:val="Normal (Web)"/>
    <w:basedOn w:val="Normal"/>
    <w:uiPriority w:val="99"/>
    <w:semiHidden/>
    <w:rsid w:val="00967606"/>
    <w:pPr>
      <w:spacing w:before="100" w:beforeAutospacing="1" w:after="100" w:afterAutospacing="1"/>
    </w:pPr>
    <w:rPr>
      <w:rFonts w:ascii="Arial" w:eastAsia="Calibri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188</Words>
  <Characters>1077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Валентина</dc:creator>
  <cp:keywords/>
  <dc:description/>
  <cp:lastModifiedBy>Пользователь Windows</cp:lastModifiedBy>
  <cp:revision>3</cp:revision>
  <cp:lastPrinted>2024-10-31T08:17:00Z</cp:lastPrinted>
  <dcterms:created xsi:type="dcterms:W3CDTF">2024-10-31T08:17:00Z</dcterms:created>
  <dcterms:modified xsi:type="dcterms:W3CDTF">2024-10-31T08:22:00Z</dcterms:modified>
</cp:coreProperties>
</file>