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18D" w:rsidRPr="001F0C87" w:rsidRDefault="0050718D" w:rsidP="001F0C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0718D" w:rsidRPr="001F0C87" w:rsidRDefault="0050718D" w:rsidP="001F0C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0718D" w:rsidRPr="001F0C87" w:rsidRDefault="0050718D" w:rsidP="001F0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0C87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50718D" w:rsidRPr="001F0C87" w:rsidRDefault="0050718D" w:rsidP="001F0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718D" w:rsidRPr="001F0C87" w:rsidRDefault="0050718D" w:rsidP="001F0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0C87">
        <w:rPr>
          <w:rFonts w:ascii="Times New Roman" w:hAnsi="Times New Roman"/>
          <w:b/>
          <w:sz w:val="28"/>
          <w:szCs w:val="28"/>
        </w:rPr>
        <w:t xml:space="preserve"> АДМИНИСТРАЦИЯ АРДАТОВСКОГО  СЕЛЬСКОГО </w:t>
      </w:r>
    </w:p>
    <w:p w:rsidR="0050718D" w:rsidRPr="001F0C87" w:rsidRDefault="0050718D" w:rsidP="001F0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0C87">
        <w:rPr>
          <w:rFonts w:ascii="Times New Roman" w:hAnsi="Times New Roman"/>
          <w:b/>
          <w:sz w:val="28"/>
          <w:szCs w:val="28"/>
        </w:rPr>
        <w:t>ПОСЕЛЕНИЯ АРДАТОВСКОГО</w:t>
      </w:r>
    </w:p>
    <w:p w:rsidR="0050718D" w:rsidRPr="001F0C87" w:rsidRDefault="0050718D" w:rsidP="001F0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0C87">
        <w:rPr>
          <w:rFonts w:ascii="Times New Roman" w:hAnsi="Times New Roman"/>
          <w:b/>
          <w:sz w:val="28"/>
          <w:szCs w:val="28"/>
        </w:rPr>
        <w:t xml:space="preserve"> МУНИЦИПАЛЬНОГО  РАЙОНА</w:t>
      </w:r>
    </w:p>
    <w:p w:rsidR="0050718D" w:rsidRPr="001F0C87" w:rsidRDefault="0050718D" w:rsidP="001F0C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0718D" w:rsidRPr="001F0C87" w:rsidRDefault="0050718D" w:rsidP="001F0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0C87">
        <w:rPr>
          <w:rFonts w:ascii="Times New Roman" w:hAnsi="Times New Roman"/>
          <w:b/>
          <w:sz w:val="28"/>
          <w:szCs w:val="28"/>
        </w:rPr>
        <w:t>ПОСТАНОВЛЕНИЕ</w:t>
      </w:r>
      <w:r w:rsidRPr="001F0C87">
        <w:rPr>
          <w:rFonts w:ascii="Times New Roman" w:hAnsi="Times New Roman"/>
          <w:sz w:val="28"/>
          <w:szCs w:val="28"/>
        </w:rPr>
        <w:t xml:space="preserve">         __________________________________________________________________</w:t>
      </w:r>
    </w:p>
    <w:p w:rsidR="0050718D" w:rsidRDefault="0050718D" w:rsidP="001F0C87">
      <w:pPr>
        <w:spacing w:after="0" w:line="240" w:lineRule="auto"/>
        <w:jc w:val="center"/>
        <w:rPr>
          <w:b/>
          <w:sz w:val="28"/>
          <w:szCs w:val="28"/>
        </w:rPr>
      </w:pPr>
    </w:p>
    <w:p w:rsidR="0050718D" w:rsidRDefault="0050718D" w:rsidP="001F0C87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30 октября </w:t>
      </w:r>
      <w:smartTag w:uri="urn:schemas-microsoft-com:office:smarttags" w:element="metricconverter">
        <w:smartTagPr>
          <w:attr w:name="ProductID" w:val="2024 г"/>
        </w:smartTagPr>
        <w:r>
          <w:rPr>
            <w:rFonts w:ascii="Times New Roman" w:hAnsi="Times New Roman" w:cs="Times New Roman"/>
            <w:b/>
            <w:sz w:val="28"/>
            <w:szCs w:val="28"/>
          </w:rPr>
          <w:t>2024 г</w:t>
        </w:r>
      </w:smartTag>
      <w:r>
        <w:rPr>
          <w:rFonts w:ascii="Times New Roman" w:hAnsi="Times New Roman" w:cs="Times New Roman"/>
          <w:b/>
          <w:sz w:val="28"/>
          <w:szCs w:val="28"/>
        </w:rPr>
        <w:t>.                        пос.ст. Ардатов                                 № 26</w:t>
      </w:r>
    </w:p>
    <w:p w:rsidR="0050718D" w:rsidRPr="008D6B9F" w:rsidRDefault="0050718D" w:rsidP="001F0C87">
      <w:pPr>
        <w:suppressAutoHyphens/>
        <w:spacing w:after="0" w:line="240" w:lineRule="auto"/>
        <w:rPr>
          <w:rFonts w:ascii="Arial" w:hAnsi="Arial"/>
          <w:sz w:val="27"/>
          <w:szCs w:val="27"/>
          <w:lang w:eastAsia="ar-SA"/>
        </w:rPr>
      </w:pPr>
    </w:p>
    <w:p w:rsidR="0050718D" w:rsidRPr="001F0C87" w:rsidRDefault="0050718D" w:rsidP="001F0C87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1F0C87">
        <w:rPr>
          <w:rFonts w:ascii="Times New Roman" w:hAnsi="Times New Roman"/>
          <w:b/>
          <w:sz w:val="28"/>
          <w:szCs w:val="28"/>
          <w:lang w:eastAsia="ar-SA"/>
        </w:rPr>
        <w:t xml:space="preserve"> О реализации общественно значимых проектов, направленных на улучшение благоустройства территории Ардатовского сельского поселения Ардатовского муниципального района Республики Мордовия</w:t>
      </w:r>
    </w:p>
    <w:p w:rsidR="0050718D" w:rsidRPr="001F0C87" w:rsidRDefault="0050718D" w:rsidP="004C635A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50718D" w:rsidRPr="001F0C87" w:rsidRDefault="0050718D" w:rsidP="004C635A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1F0C87">
        <w:rPr>
          <w:rFonts w:ascii="Times New Roman" w:hAnsi="Times New Roman"/>
          <w:sz w:val="28"/>
          <w:szCs w:val="28"/>
          <w:lang w:eastAsia="ar-SA"/>
        </w:rPr>
        <w:t xml:space="preserve">  На основании постановления Правительства РФ от 31.05.2019 №696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Федерации», в соответствии с Бюджетным кодексом РФ,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администрация Ардатовского сельского поселения пост</w:t>
      </w:r>
      <w:r>
        <w:rPr>
          <w:rFonts w:ascii="Times New Roman" w:hAnsi="Times New Roman"/>
          <w:sz w:val="28"/>
          <w:szCs w:val="28"/>
          <w:lang w:eastAsia="ar-SA"/>
        </w:rPr>
        <w:t>ановляет</w:t>
      </w:r>
      <w:r w:rsidRPr="001F0C87">
        <w:rPr>
          <w:rFonts w:ascii="Times New Roman" w:hAnsi="Times New Roman"/>
          <w:sz w:val="28"/>
          <w:szCs w:val="28"/>
          <w:lang w:eastAsia="ar-SA"/>
        </w:rPr>
        <w:t>:</w:t>
      </w:r>
    </w:p>
    <w:p w:rsidR="0050718D" w:rsidRPr="001F0C87" w:rsidRDefault="0050718D" w:rsidP="004C635A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50718D" w:rsidRPr="001F0C87" w:rsidRDefault="0050718D" w:rsidP="004C635A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1F0C87">
        <w:rPr>
          <w:rFonts w:ascii="Times New Roman" w:hAnsi="Times New Roman"/>
          <w:sz w:val="28"/>
          <w:szCs w:val="28"/>
          <w:lang w:eastAsia="ar-SA"/>
        </w:rPr>
        <w:t xml:space="preserve">     1.Реализовать в 2025 году на территории Ардатовского сельского поселения Ардатовского муниципального района Республики Мордовия общественно значимый проект: «Благоустройство спортивной площадки в п.с. Ардатов Ардатовского муниципального района Республики Мордовия».</w:t>
      </w:r>
    </w:p>
    <w:p w:rsidR="0050718D" w:rsidRPr="001F0C87" w:rsidRDefault="0050718D" w:rsidP="004C635A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1F0C87">
        <w:rPr>
          <w:rFonts w:ascii="Times New Roman" w:hAnsi="Times New Roman"/>
          <w:sz w:val="28"/>
          <w:szCs w:val="28"/>
          <w:lang w:eastAsia="ar-SA"/>
        </w:rPr>
        <w:t xml:space="preserve">  2.Утвердить паспорт общественно значимого  проекта по территории Ардатовского сельского поселения  «Благоустройство спортивной площадки в п.с. Ардатов Ардатовского муниципального района Республики Мордовия», согласно приложению к настоящему постановлению.</w:t>
      </w:r>
    </w:p>
    <w:p w:rsidR="0050718D" w:rsidRPr="001F0C87" w:rsidRDefault="0050718D" w:rsidP="004C635A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1F0C87">
        <w:rPr>
          <w:rFonts w:ascii="Times New Roman" w:hAnsi="Times New Roman"/>
          <w:sz w:val="28"/>
          <w:szCs w:val="28"/>
          <w:lang w:eastAsia="ar-SA"/>
        </w:rPr>
        <w:t xml:space="preserve">   3.Утвердить сводно-сметный расчет строительства в отношении объекта:  «Благоустройство спортивной площадки в п.с. Ардатов Ардатовского муниципального района Республики Мордовия» в сумме 2 451,90 тыс.рублей.</w:t>
      </w:r>
    </w:p>
    <w:p w:rsidR="0050718D" w:rsidRPr="001F0C87" w:rsidRDefault="0050718D" w:rsidP="004C635A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color w:val="000000"/>
          <w:kern w:val="3"/>
          <w:sz w:val="28"/>
          <w:szCs w:val="28"/>
          <w:lang w:eastAsia="ru-RU"/>
        </w:rPr>
      </w:pPr>
      <w:r w:rsidRPr="001F0C87">
        <w:rPr>
          <w:rFonts w:ascii="Times New Roman" w:hAnsi="Times New Roman"/>
          <w:color w:val="000000"/>
          <w:kern w:val="3"/>
          <w:sz w:val="28"/>
          <w:szCs w:val="28"/>
          <w:lang w:eastAsia="ru-RU"/>
        </w:rPr>
        <w:t xml:space="preserve">   4. Настоящее постановление вступает в силу со дня его обнародования и подлежит размещению на официальном сайте администрации Ардатовского сельского поселения Ардатовского муниципального района Республики Мордовия.</w:t>
      </w:r>
    </w:p>
    <w:p w:rsidR="0050718D" w:rsidRPr="001F0C87" w:rsidRDefault="0050718D" w:rsidP="004C635A">
      <w:pPr>
        <w:suppressAutoHyphens/>
        <w:autoSpaceDN w:val="0"/>
        <w:spacing w:after="0" w:line="288" w:lineRule="auto"/>
        <w:ind w:firstLine="510"/>
        <w:jc w:val="both"/>
        <w:textAlignment w:val="baseline"/>
        <w:rPr>
          <w:rFonts w:ascii="Times New Roman" w:hAnsi="Times New Roman"/>
          <w:color w:val="000000"/>
          <w:kern w:val="3"/>
          <w:sz w:val="28"/>
          <w:szCs w:val="28"/>
          <w:lang w:eastAsia="ru-RU"/>
        </w:rPr>
      </w:pPr>
      <w:r w:rsidRPr="001F0C87">
        <w:rPr>
          <w:rFonts w:ascii="Times New Roman" w:hAnsi="Times New Roman"/>
          <w:color w:val="000000"/>
          <w:kern w:val="3"/>
          <w:sz w:val="28"/>
          <w:szCs w:val="28"/>
          <w:lang w:eastAsia="ru-RU"/>
        </w:rPr>
        <w:t>5. Контроль за исполнением настоящего постановления оставляю за собой.</w:t>
      </w:r>
    </w:p>
    <w:p w:rsidR="0050718D" w:rsidRDefault="0050718D" w:rsidP="00622083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0718D" w:rsidRPr="001F0C87" w:rsidRDefault="0050718D" w:rsidP="00622083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0718D" w:rsidRPr="001F0C87" w:rsidRDefault="0050718D" w:rsidP="00622083">
      <w:pPr>
        <w:suppressAutoHyphens/>
        <w:spacing w:after="0" w:line="240" w:lineRule="auto"/>
        <w:jc w:val="both"/>
        <w:rPr>
          <w:sz w:val="28"/>
          <w:szCs w:val="28"/>
        </w:rPr>
      </w:pPr>
      <w:r w:rsidRPr="001F0C87">
        <w:rPr>
          <w:rFonts w:ascii="Times New Roman" w:hAnsi="Times New Roman"/>
          <w:sz w:val="28"/>
          <w:szCs w:val="28"/>
          <w:lang w:eastAsia="ar-SA"/>
        </w:rPr>
        <w:t xml:space="preserve">Глава Ардатовского сельского поселения                                        </w:t>
      </w:r>
      <w:bookmarkStart w:id="0" w:name="_GoBack"/>
      <w:bookmarkEnd w:id="0"/>
      <w:r w:rsidRPr="001F0C87">
        <w:rPr>
          <w:rFonts w:ascii="Times New Roman" w:hAnsi="Times New Roman"/>
          <w:sz w:val="28"/>
          <w:szCs w:val="28"/>
          <w:lang w:eastAsia="ar-SA"/>
        </w:rPr>
        <w:t>Н.И. Юдин</w:t>
      </w:r>
    </w:p>
    <w:sectPr w:rsidR="0050718D" w:rsidRPr="001F0C87" w:rsidSect="001F0C87">
      <w:pgSz w:w="11906" w:h="16838"/>
      <w:pgMar w:top="36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85E"/>
    <w:rsid w:val="000060AA"/>
    <w:rsid w:val="000068FA"/>
    <w:rsid w:val="00022E3B"/>
    <w:rsid w:val="00025D0E"/>
    <w:rsid w:val="00027126"/>
    <w:rsid w:val="000427DF"/>
    <w:rsid w:val="00056294"/>
    <w:rsid w:val="00056621"/>
    <w:rsid w:val="00073265"/>
    <w:rsid w:val="000845F7"/>
    <w:rsid w:val="00084C34"/>
    <w:rsid w:val="00091862"/>
    <w:rsid w:val="000971F2"/>
    <w:rsid w:val="000B2411"/>
    <w:rsid w:val="000B337A"/>
    <w:rsid w:val="000C064D"/>
    <w:rsid w:val="000C36CE"/>
    <w:rsid w:val="000C60AF"/>
    <w:rsid w:val="000D46A7"/>
    <w:rsid w:val="001171DE"/>
    <w:rsid w:val="00120335"/>
    <w:rsid w:val="00134532"/>
    <w:rsid w:val="00143666"/>
    <w:rsid w:val="001564C8"/>
    <w:rsid w:val="00163550"/>
    <w:rsid w:val="00173522"/>
    <w:rsid w:val="0019424A"/>
    <w:rsid w:val="001A3834"/>
    <w:rsid w:val="001A5A13"/>
    <w:rsid w:val="001C47A7"/>
    <w:rsid w:val="001D6048"/>
    <w:rsid w:val="001E6E50"/>
    <w:rsid w:val="001F0C87"/>
    <w:rsid w:val="001F1057"/>
    <w:rsid w:val="001F41E4"/>
    <w:rsid w:val="00203BD1"/>
    <w:rsid w:val="00214270"/>
    <w:rsid w:val="00215305"/>
    <w:rsid w:val="002175F3"/>
    <w:rsid w:val="00221AC1"/>
    <w:rsid w:val="00227E3D"/>
    <w:rsid w:val="00240CAF"/>
    <w:rsid w:val="00243602"/>
    <w:rsid w:val="00256561"/>
    <w:rsid w:val="00260D95"/>
    <w:rsid w:val="00261585"/>
    <w:rsid w:val="00263984"/>
    <w:rsid w:val="00274270"/>
    <w:rsid w:val="00292DF9"/>
    <w:rsid w:val="002933D6"/>
    <w:rsid w:val="0029638E"/>
    <w:rsid w:val="002A5F4E"/>
    <w:rsid w:val="002B12D1"/>
    <w:rsid w:val="002B188F"/>
    <w:rsid w:val="002B4A24"/>
    <w:rsid w:val="002C460F"/>
    <w:rsid w:val="002D1EC8"/>
    <w:rsid w:val="002D3A52"/>
    <w:rsid w:val="002D4220"/>
    <w:rsid w:val="002D5484"/>
    <w:rsid w:val="002E41CD"/>
    <w:rsid w:val="002E4398"/>
    <w:rsid w:val="002E68FB"/>
    <w:rsid w:val="002F2341"/>
    <w:rsid w:val="002F271F"/>
    <w:rsid w:val="002F3AC8"/>
    <w:rsid w:val="00306BD1"/>
    <w:rsid w:val="00307207"/>
    <w:rsid w:val="00327414"/>
    <w:rsid w:val="00331226"/>
    <w:rsid w:val="00336DD4"/>
    <w:rsid w:val="0034793E"/>
    <w:rsid w:val="00352579"/>
    <w:rsid w:val="00355B35"/>
    <w:rsid w:val="00356CEE"/>
    <w:rsid w:val="00374BDD"/>
    <w:rsid w:val="003810DA"/>
    <w:rsid w:val="00396ECD"/>
    <w:rsid w:val="003A195D"/>
    <w:rsid w:val="003C1539"/>
    <w:rsid w:val="003E03B4"/>
    <w:rsid w:val="003E0DCF"/>
    <w:rsid w:val="003E1567"/>
    <w:rsid w:val="003E775D"/>
    <w:rsid w:val="003F4F7D"/>
    <w:rsid w:val="003F58CA"/>
    <w:rsid w:val="0044646F"/>
    <w:rsid w:val="00453B2A"/>
    <w:rsid w:val="00455593"/>
    <w:rsid w:val="004633BE"/>
    <w:rsid w:val="004640F4"/>
    <w:rsid w:val="00465CBE"/>
    <w:rsid w:val="00471105"/>
    <w:rsid w:val="00480D7A"/>
    <w:rsid w:val="00486FDF"/>
    <w:rsid w:val="0049250E"/>
    <w:rsid w:val="004A6386"/>
    <w:rsid w:val="004C3AB4"/>
    <w:rsid w:val="004C635A"/>
    <w:rsid w:val="004D4365"/>
    <w:rsid w:val="004F6E26"/>
    <w:rsid w:val="0050718D"/>
    <w:rsid w:val="00530EC8"/>
    <w:rsid w:val="00532BED"/>
    <w:rsid w:val="00561A6A"/>
    <w:rsid w:val="00563DAD"/>
    <w:rsid w:val="00570F80"/>
    <w:rsid w:val="00571046"/>
    <w:rsid w:val="0057660D"/>
    <w:rsid w:val="00587D8B"/>
    <w:rsid w:val="005962FE"/>
    <w:rsid w:val="005A0073"/>
    <w:rsid w:val="005A185E"/>
    <w:rsid w:val="005B7814"/>
    <w:rsid w:val="005B781F"/>
    <w:rsid w:val="005B7C6D"/>
    <w:rsid w:val="005C1EB6"/>
    <w:rsid w:val="005C20E0"/>
    <w:rsid w:val="005C4EFA"/>
    <w:rsid w:val="005D025F"/>
    <w:rsid w:val="005D2CF0"/>
    <w:rsid w:val="005D59F3"/>
    <w:rsid w:val="005E7377"/>
    <w:rsid w:val="00601BDA"/>
    <w:rsid w:val="00614027"/>
    <w:rsid w:val="00622083"/>
    <w:rsid w:val="006228F5"/>
    <w:rsid w:val="00642F25"/>
    <w:rsid w:val="00644AAD"/>
    <w:rsid w:val="00646570"/>
    <w:rsid w:val="00667A1D"/>
    <w:rsid w:val="00680D59"/>
    <w:rsid w:val="006903E3"/>
    <w:rsid w:val="00693DFA"/>
    <w:rsid w:val="00697177"/>
    <w:rsid w:val="006A2477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736A"/>
    <w:rsid w:val="00740E85"/>
    <w:rsid w:val="007412D3"/>
    <w:rsid w:val="0076478F"/>
    <w:rsid w:val="007706DE"/>
    <w:rsid w:val="00796E82"/>
    <w:rsid w:val="007A0BAA"/>
    <w:rsid w:val="007A2159"/>
    <w:rsid w:val="007B0F5C"/>
    <w:rsid w:val="007B6BB0"/>
    <w:rsid w:val="007C5F40"/>
    <w:rsid w:val="007E26C0"/>
    <w:rsid w:val="007F42D3"/>
    <w:rsid w:val="007F5F84"/>
    <w:rsid w:val="00800A0A"/>
    <w:rsid w:val="008023B9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7FF1"/>
    <w:rsid w:val="008C0521"/>
    <w:rsid w:val="008C3E47"/>
    <w:rsid w:val="008D3273"/>
    <w:rsid w:val="008D6B9F"/>
    <w:rsid w:val="008E1AF6"/>
    <w:rsid w:val="008E1BB0"/>
    <w:rsid w:val="009031D4"/>
    <w:rsid w:val="009044D0"/>
    <w:rsid w:val="00926CBE"/>
    <w:rsid w:val="00930600"/>
    <w:rsid w:val="00944DA1"/>
    <w:rsid w:val="00955B8E"/>
    <w:rsid w:val="00962C84"/>
    <w:rsid w:val="00962F06"/>
    <w:rsid w:val="00963B83"/>
    <w:rsid w:val="0096663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E1EB6"/>
    <w:rsid w:val="009F1EEC"/>
    <w:rsid w:val="009F7922"/>
    <w:rsid w:val="00A0294B"/>
    <w:rsid w:val="00A0783D"/>
    <w:rsid w:val="00A1625D"/>
    <w:rsid w:val="00A207B8"/>
    <w:rsid w:val="00A26FB9"/>
    <w:rsid w:val="00A31B90"/>
    <w:rsid w:val="00A34F77"/>
    <w:rsid w:val="00A512EF"/>
    <w:rsid w:val="00A62D43"/>
    <w:rsid w:val="00A73C32"/>
    <w:rsid w:val="00A82E5F"/>
    <w:rsid w:val="00A830F9"/>
    <w:rsid w:val="00A85011"/>
    <w:rsid w:val="00A9263B"/>
    <w:rsid w:val="00A94B64"/>
    <w:rsid w:val="00AA3808"/>
    <w:rsid w:val="00AB5E85"/>
    <w:rsid w:val="00AC1C4E"/>
    <w:rsid w:val="00AD07BA"/>
    <w:rsid w:val="00AD5CC4"/>
    <w:rsid w:val="00AE3953"/>
    <w:rsid w:val="00AE6C49"/>
    <w:rsid w:val="00AF3FA5"/>
    <w:rsid w:val="00B008E3"/>
    <w:rsid w:val="00B04AC3"/>
    <w:rsid w:val="00B06FD9"/>
    <w:rsid w:val="00B11206"/>
    <w:rsid w:val="00B246F7"/>
    <w:rsid w:val="00B32119"/>
    <w:rsid w:val="00B361A9"/>
    <w:rsid w:val="00B36D9C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65E1"/>
    <w:rsid w:val="00B9123B"/>
    <w:rsid w:val="00B93D7D"/>
    <w:rsid w:val="00B96B52"/>
    <w:rsid w:val="00BB5DFC"/>
    <w:rsid w:val="00BC2363"/>
    <w:rsid w:val="00BC49E6"/>
    <w:rsid w:val="00BE62F2"/>
    <w:rsid w:val="00BE7C15"/>
    <w:rsid w:val="00BE7E32"/>
    <w:rsid w:val="00BF644F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3087"/>
    <w:rsid w:val="00C5708F"/>
    <w:rsid w:val="00C600E5"/>
    <w:rsid w:val="00C61603"/>
    <w:rsid w:val="00C666D2"/>
    <w:rsid w:val="00C8479C"/>
    <w:rsid w:val="00C90DE8"/>
    <w:rsid w:val="00C961CE"/>
    <w:rsid w:val="00CA501D"/>
    <w:rsid w:val="00CB6DDB"/>
    <w:rsid w:val="00CB773C"/>
    <w:rsid w:val="00CC0E95"/>
    <w:rsid w:val="00CC1129"/>
    <w:rsid w:val="00CD03F6"/>
    <w:rsid w:val="00CD0968"/>
    <w:rsid w:val="00CD2B97"/>
    <w:rsid w:val="00CD3D16"/>
    <w:rsid w:val="00CE7B55"/>
    <w:rsid w:val="00CF22BF"/>
    <w:rsid w:val="00CF45EF"/>
    <w:rsid w:val="00CF7138"/>
    <w:rsid w:val="00D00F38"/>
    <w:rsid w:val="00D063A8"/>
    <w:rsid w:val="00D17146"/>
    <w:rsid w:val="00D20C02"/>
    <w:rsid w:val="00D35F5D"/>
    <w:rsid w:val="00D415FD"/>
    <w:rsid w:val="00D421F1"/>
    <w:rsid w:val="00D93F44"/>
    <w:rsid w:val="00DB1270"/>
    <w:rsid w:val="00DB12C8"/>
    <w:rsid w:val="00DB259A"/>
    <w:rsid w:val="00DB6639"/>
    <w:rsid w:val="00DC2BF5"/>
    <w:rsid w:val="00DC4400"/>
    <w:rsid w:val="00DD74E8"/>
    <w:rsid w:val="00DE2C86"/>
    <w:rsid w:val="00DE75BE"/>
    <w:rsid w:val="00DF14F3"/>
    <w:rsid w:val="00DF51DE"/>
    <w:rsid w:val="00DF657B"/>
    <w:rsid w:val="00E03E45"/>
    <w:rsid w:val="00E11ADA"/>
    <w:rsid w:val="00E16D52"/>
    <w:rsid w:val="00E318BE"/>
    <w:rsid w:val="00E34581"/>
    <w:rsid w:val="00E3469B"/>
    <w:rsid w:val="00E470B2"/>
    <w:rsid w:val="00E54746"/>
    <w:rsid w:val="00E57248"/>
    <w:rsid w:val="00E64D48"/>
    <w:rsid w:val="00E66346"/>
    <w:rsid w:val="00E67256"/>
    <w:rsid w:val="00E71408"/>
    <w:rsid w:val="00E748C4"/>
    <w:rsid w:val="00EA2D5C"/>
    <w:rsid w:val="00EA6481"/>
    <w:rsid w:val="00EB49AA"/>
    <w:rsid w:val="00EB72DA"/>
    <w:rsid w:val="00EC21EF"/>
    <w:rsid w:val="00ED3702"/>
    <w:rsid w:val="00ED698D"/>
    <w:rsid w:val="00EF3A8A"/>
    <w:rsid w:val="00EF4EBA"/>
    <w:rsid w:val="00F146E5"/>
    <w:rsid w:val="00F42FA4"/>
    <w:rsid w:val="00F46B6E"/>
    <w:rsid w:val="00F52E99"/>
    <w:rsid w:val="00F66E86"/>
    <w:rsid w:val="00F72ED2"/>
    <w:rsid w:val="00F86410"/>
    <w:rsid w:val="00F9366B"/>
    <w:rsid w:val="00FB0A2E"/>
    <w:rsid w:val="00FB3573"/>
    <w:rsid w:val="00FC0308"/>
    <w:rsid w:val="00FC6A13"/>
    <w:rsid w:val="00FD395E"/>
    <w:rsid w:val="00FD4AB3"/>
    <w:rsid w:val="00FD6320"/>
    <w:rsid w:val="00FD7131"/>
    <w:rsid w:val="00FF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35A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F0C87"/>
    <w:pPr>
      <w:spacing w:before="100" w:beforeAutospacing="1" w:after="100" w:afterAutospacing="1" w:line="240" w:lineRule="auto"/>
    </w:pPr>
    <w:rPr>
      <w:rFonts w:ascii="Arial" w:eastAsia="Calibri" w:hAnsi="Arial" w:cs="Arial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317</Words>
  <Characters>1809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Валентина</dc:creator>
  <cp:keywords/>
  <dc:description/>
  <cp:lastModifiedBy>Пользователь Windows</cp:lastModifiedBy>
  <cp:revision>2</cp:revision>
  <cp:lastPrinted>2024-10-31T08:14:00Z</cp:lastPrinted>
  <dcterms:created xsi:type="dcterms:W3CDTF">2024-10-31T08:14:00Z</dcterms:created>
  <dcterms:modified xsi:type="dcterms:W3CDTF">2024-10-31T08:14:00Z</dcterms:modified>
</cp:coreProperties>
</file>