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A80" w:rsidRDefault="00912A80" w:rsidP="00E6795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Совет  депутатов Ардатовского сельского поселения</w:t>
      </w:r>
    </w:p>
    <w:p w:rsidR="00912A80" w:rsidRDefault="00912A80" w:rsidP="00E679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  РМ</w:t>
      </w:r>
    </w:p>
    <w:p w:rsidR="00912A80" w:rsidRDefault="00912A80" w:rsidP="00E679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седьмого созыва</w:t>
      </w:r>
    </w:p>
    <w:p w:rsidR="00912A80" w:rsidRDefault="00912A80" w:rsidP="00E679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пос. ст. Ардатов</w:t>
      </w:r>
    </w:p>
    <w:p w:rsidR="00912A80" w:rsidRDefault="00912A80" w:rsidP="00E67959">
      <w:pPr>
        <w:jc w:val="center"/>
        <w:rPr>
          <w:sz w:val="28"/>
          <w:szCs w:val="28"/>
        </w:rPr>
      </w:pPr>
    </w:p>
    <w:p w:rsidR="00912A80" w:rsidRDefault="00912A80" w:rsidP="00E679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12A80" w:rsidRDefault="00912A80" w:rsidP="00E67959">
      <w:pPr>
        <w:rPr>
          <w:b/>
          <w:sz w:val="28"/>
          <w:szCs w:val="28"/>
        </w:rPr>
      </w:pPr>
    </w:p>
    <w:p w:rsidR="00912A80" w:rsidRDefault="00912A80" w:rsidP="00E6795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от 25 февраля 2025 года                      </w:t>
      </w:r>
      <w:r>
        <w:rPr>
          <w:b/>
          <w:sz w:val="28"/>
          <w:szCs w:val="28"/>
        </w:rPr>
        <w:tab/>
        <w:t xml:space="preserve">                                               № 60</w:t>
      </w:r>
    </w:p>
    <w:p w:rsidR="00912A80" w:rsidRPr="00E67959" w:rsidRDefault="00912A80" w:rsidP="00387A6A">
      <w:pPr>
        <w:pStyle w:val="NoSpacing"/>
        <w:rPr>
          <w:rFonts w:ascii="Times New Roman" w:hAnsi="Times New Roman"/>
          <w:sz w:val="28"/>
          <w:szCs w:val="28"/>
        </w:rPr>
      </w:pPr>
    </w:p>
    <w:p w:rsidR="00912A80" w:rsidRPr="001F15B4" w:rsidRDefault="00912A80" w:rsidP="00EB280F">
      <w:pPr>
        <w:pStyle w:val="NoSpacing"/>
        <w:ind w:left="-240" w:firstLine="240"/>
        <w:jc w:val="both"/>
        <w:rPr>
          <w:rFonts w:ascii="Times New Roman" w:hAnsi="Times New Roman"/>
          <w:b/>
          <w:sz w:val="28"/>
          <w:szCs w:val="28"/>
        </w:rPr>
      </w:pPr>
      <w:r w:rsidRPr="001F15B4"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Ардатовского  сельского поселения  Ардатовского муниципального района Республики Мордовия                                       от 26  ноября </w:t>
      </w:r>
      <w:smartTag w:uri="urn:schemas-microsoft-com:office:smarttags" w:element="metricconverter">
        <w:smartTagPr>
          <w:attr w:name="ProductID" w:val="2019 г"/>
        </w:smartTagPr>
        <w:r w:rsidRPr="001F15B4">
          <w:rPr>
            <w:rFonts w:ascii="Times New Roman" w:hAnsi="Times New Roman"/>
            <w:b/>
            <w:sz w:val="28"/>
            <w:szCs w:val="28"/>
          </w:rPr>
          <w:t>2019 г</w:t>
        </w:r>
      </w:smartTag>
      <w:r w:rsidRPr="001F15B4">
        <w:rPr>
          <w:rFonts w:ascii="Times New Roman" w:hAnsi="Times New Roman"/>
          <w:b/>
          <w:sz w:val="28"/>
          <w:szCs w:val="28"/>
        </w:rPr>
        <w:t>. № 88  «Об установлении земельного налога»</w:t>
      </w:r>
    </w:p>
    <w:p w:rsidR="00912A80" w:rsidRPr="00E67959" w:rsidRDefault="00912A80" w:rsidP="00EB280F">
      <w:pPr>
        <w:pStyle w:val="NoSpacing"/>
        <w:ind w:left="-240" w:firstLine="240"/>
        <w:jc w:val="both"/>
        <w:rPr>
          <w:rFonts w:ascii="Times New Roman" w:hAnsi="Times New Roman"/>
          <w:sz w:val="28"/>
          <w:szCs w:val="28"/>
        </w:rPr>
      </w:pPr>
    </w:p>
    <w:p w:rsidR="00912A80" w:rsidRPr="00E67959" w:rsidRDefault="00912A80" w:rsidP="00EB280F">
      <w:pPr>
        <w:pStyle w:val="NoSpacing"/>
        <w:ind w:left="-240" w:firstLine="240"/>
        <w:jc w:val="both"/>
        <w:rPr>
          <w:rFonts w:ascii="Times New Roman" w:hAnsi="Times New Roman"/>
          <w:sz w:val="28"/>
          <w:szCs w:val="28"/>
        </w:rPr>
      </w:pPr>
      <w:r w:rsidRPr="00E67959">
        <w:rPr>
          <w:rFonts w:ascii="Times New Roman" w:hAnsi="Times New Roman"/>
          <w:sz w:val="28"/>
          <w:szCs w:val="28"/>
        </w:rPr>
        <w:t xml:space="preserve">В целях приведения в соответствие с  </w:t>
      </w:r>
      <w:hyperlink r:id="rId7" w:history="1">
        <w:r w:rsidRPr="00E67959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Налоговым  Кодексом Российской Федерации</w:t>
        </w:r>
      </w:hyperlink>
      <w:r w:rsidRPr="00E6795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Совет депутатов Ардатов</w:t>
      </w:r>
      <w:r w:rsidRPr="00E67959">
        <w:rPr>
          <w:rFonts w:ascii="Times New Roman" w:hAnsi="Times New Roman"/>
          <w:sz w:val="28"/>
          <w:szCs w:val="28"/>
        </w:rPr>
        <w:t>ского сельского поселения Ардатовского муниципального района решил:</w:t>
      </w:r>
    </w:p>
    <w:p w:rsidR="00912A80" w:rsidRPr="00625079" w:rsidRDefault="00912A80" w:rsidP="00EB280F">
      <w:pPr>
        <w:pStyle w:val="NoSpacing"/>
        <w:ind w:left="-240" w:firstLine="240"/>
        <w:jc w:val="both"/>
        <w:rPr>
          <w:sz w:val="28"/>
          <w:szCs w:val="28"/>
        </w:rPr>
      </w:pPr>
    </w:p>
    <w:p w:rsidR="00912A80" w:rsidRPr="00625079" w:rsidRDefault="00912A80" w:rsidP="00EB280F">
      <w:pPr>
        <w:shd w:val="clear" w:color="auto" w:fill="FFFFFF"/>
        <w:ind w:left="-240" w:firstLine="24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62507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625079">
        <w:rPr>
          <w:sz w:val="28"/>
          <w:szCs w:val="28"/>
        </w:rPr>
        <w:t xml:space="preserve">Внести следующие изменения в решение </w:t>
      </w:r>
      <w:r w:rsidRPr="00625079">
        <w:rPr>
          <w:bCs/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Ардатов</w:t>
      </w:r>
      <w:r w:rsidRPr="00625079">
        <w:rPr>
          <w:sz w:val="28"/>
          <w:szCs w:val="28"/>
        </w:rPr>
        <w:t xml:space="preserve">ского сельского поселения </w:t>
      </w:r>
      <w:r w:rsidRPr="00625079">
        <w:rPr>
          <w:bCs/>
          <w:sz w:val="28"/>
          <w:szCs w:val="28"/>
        </w:rPr>
        <w:t xml:space="preserve"> Ардатовского муниципального района Республики М</w:t>
      </w:r>
      <w:r>
        <w:rPr>
          <w:bCs/>
          <w:sz w:val="28"/>
          <w:szCs w:val="28"/>
        </w:rPr>
        <w:t>ордовия от 26 ноября 2019г. № 88</w:t>
      </w:r>
      <w:r w:rsidRPr="00625079">
        <w:rPr>
          <w:bCs/>
          <w:sz w:val="28"/>
          <w:szCs w:val="28"/>
        </w:rPr>
        <w:t xml:space="preserve">  «Об установлении земельного налога»:</w:t>
      </w:r>
    </w:p>
    <w:p w:rsidR="00912A80" w:rsidRPr="00625079" w:rsidRDefault="00912A80" w:rsidP="00EB280F">
      <w:pPr>
        <w:ind w:left="-240" w:firstLine="240"/>
        <w:jc w:val="both"/>
        <w:rPr>
          <w:sz w:val="28"/>
          <w:szCs w:val="28"/>
          <w:shd w:val="clear" w:color="auto" w:fill="FFFFFF"/>
        </w:rPr>
      </w:pPr>
      <w:r w:rsidRPr="00625079">
        <w:rPr>
          <w:sz w:val="28"/>
          <w:szCs w:val="28"/>
          <w:shd w:val="clear" w:color="auto" w:fill="FFFFFF"/>
        </w:rPr>
        <w:t>В пункте первом части 6  абзац третий изложить в следующей редакции:</w:t>
      </w:r>
    </w:p>
    <w:p w:rsidR="00912A80" w:rsidRPr="00625079" w:rsidRDefault="00912A80" w:rsidP="00EB280F">
      <w:pPr>
        <w:ind w:left="-240" w:firstLine="240"/>
        <w:jc w:val="both"/>
        <w:rPr>
          <w:sz w:val="28"/>
          <w:szCs w:val="28"/>
        </w:rPr>
      </w:pPr>
      <w:r w:rsidRPr="00625079">
        <w:rPr>
          <w:sz w:val="28"/>
          <w:szCs w:val="28"/>
          <w:shd w:val="clear" w:color="auto" w:fill="FFFFFF"/>
        </w:rPr>
        <w:t>«занятых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</w:t>
      </w:r>
      <w:r>
        <w:rPr>
          <w:sz w:val="28"/>
          <w:szCs w:val="28"/>
          <w:shd w:val="clear" w:color="auto" w:fill="FFFFFF"/>
        </w:rPr>
        <w:t xml:space="preserve"> превышает 300 миллионов рублей</w:t>
      </w:r>
      <w:r w:rsidRPr="00625079">
        <w:rPr>
          <w:sz w:val="28"/>
          <w:szCs w:val="28"/>
          <w:shd w:val="clear" w:color="auto" w:fill="FFFFFF"/>
        </w:rPr>
        <w:t>»</w:t>
      </w:r>
    </w:p>
    <w:p w:rsidR="00912A80" w:rsidRPr="00625079" w:rsidRDefault="00912A80" w:rsidP="00E67959">
      <w:pPr>
        <w:jc w:val="both"/>
        <w:rPr>
          <w:sz w:val="28"/>
          <w:szCs w:val="28"/>
        </w:rPr>
      </w:pPr>
    </w:p>
    <w:p w:rsidR="00912A80" w:rsidRPr="00625079" w:rsidRDefault="00912A80" w:rsidP="00E6795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625079"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 xml:space="preserve">  </w:t>
      </w:r>
      <w:r w:rsidRPr="00625079">
        <w:rPr>
          <w:bCs/>
          <w:sz w:val="28"/>
          <w:szCs w:val="28"/>
        </w:rPr>
        <w:t>Настоящее решение вступает в силу со дня его официального  опубликования в  Информационном бюллетене.</w:t>
      </w:r>
    </w:p>
    <w:p w:rsidR="00912A80" w:rsidRPr="00625079" w:rsidRDefault="00912A80" w:rsidP="00E67959">
      <w:pPr>
        <w:ind w:left="708"/>
        <w:jc w:val="both"/>
        <w:rPr>
          <w:bCs/>
          <w:sz w:val="28"/>
          <w:szCs w:val="28"/>
        </w:rPr>
      </w:pPr>
    </w:p>
    <w:p w:rsidR="00912A80" w:rsidRDefault="00912A80" w:rsidP="00387A6A">
      <w:pPr>
        <w:rPr>
          <w:bCs/>
          <w:sz w:val="28"/>
          <w:szCs w:val="28"/>
        </w:rPr>
      </w:pPr>
    </w:p>
    <w:p w:rsidR="00912A80" w:rsidRPr="00625079" w:rsidRDefault="00912A80" w:rsidP="00387A6A">
      <w:pPr>
        <w:rPr>
          <w:bCs/>
          <w:sz w:val="28"/>
          <w:szCs w:val="28"/>
        </w:rPr>
      </w:pPr>
    </w:p>
    <w:p w:rsidR="00912A80" w:rsidRDefault="00912A80" w:rsidP="00387A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Глава Ардатов</w:t>
      </w:r>
      <w:r w:rsidRPr="00625079">
        <w:rPr>
          <w:bCs/>
          <w:sz w:val="28"/>
          <w:szCs w:val="28"/>
        </w:rPr>
        <w:t xml:space="preserve">ского </w:t>
      </w:r>
    </w:p>
    <w:p w:rsidR="00912A80" w:rsidRPr="00625079" w:rsidRDefault="00912A80" w:rsidP="00387A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625079">
        <w:rPr>
          <w:bCs/>
          <w:sz w:val="28"/>
          <w:szCs w:val="28"/>
        </w:rPr>
        <w:t xml:space="preserve">сельского поселения:                   </w:t>
      </w:r>
      <w:r>
        <w:rPr>
          <w:bCs/>
          <w:sz w:val="28"/>
          <w:szCs w:val="28"/>
        </w:rPr>
        <w:t xml:space="preserve">                                </w:t>
      </w:r>
      <w:r w:rsidRPr="00625079"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>Н.И. Юдин</w:t>
      </w:r>
    </w:p>
    <w:p w:rsidR="00912A80" w:rsidRDefault="00912A80" w:rsidP="00387A6A"/>
    <w:p w:rsidR="00912A80" w:rsidRPr="00387A6A" w:rsidRDefault="00912A80" w:rsidP="00387A6A">
      <w:pPr>
        <w:jc w:val="center"/>
        <w:rPr>
          <w:szCs w:val="28"/>
        </w:rPr>
      </w:pPr>
    </w:p>
    <w:sectPr w:rsidR="00912A80" w:rsidRPr="00387A6A" w:rsidSect="00EB280F">
      <w:headerReference w:type="default" r:id="rId8"/>
      <w:footnotePr>
        <w:pos w:val="beneathText"/>
      </w:footnotePr>
      <w:pgSz w:w="11905" w:h="16837"/>
      <w:pgMar w:top="0" w:right="74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A80" w:rsidRDefault="00912A80" w:rsidP="009D0AC0">
      <w:r>
        <w:separator/>
      </w:r>
    </w:p>
  </w:endnote>
  <w:endnote w:type="continuationSeparator" w:id="0">
    <w:p w:rsidR="00912A80" w:rsidRDefault="00912A80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A80" w:rsidRDefault="00912A80" w:rsidP="009D0AC0">
      <w:r>
        <w:separator/>
      </w:r>
    </w:p>
  </w:footnote>
  <w:footnote w:type="continuationSeparator" w:id="0">
    <w:p w:rsidR="00912A80" w:rsidRDefault="00912A80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A80" w:rsidRDefault="00912A80">
    <w:pPr>
      <w:pStyle w:val="Header"/>
    </w:pPr>
  </w:p>
  <w:p w:rsidR="00912A80" w:rsidRDefault="00912A8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100EB"/>
    <w:rsid w:val="00014835"/>
    <w:rsid w:val="00016903"/>
    <w:rsid w:val="000278A7"/>
    <w:rsid w:val="00041E23"/>
    <w:rsid w:val="0004436D"/>
    <w:rsid w:val="000462F2"/>
    <w:rsid w:val="0007204D"/>
    <w:rsid w:val="0009231F"/>
    <w:rsid w:val="00097CA6"/>
    <w:rsid w:val="000B016B"/>
    <w:rsid w:val="000C31AF"/>
    <w:rsid w:val="000C48CF"/>
    <w:rsid w:val="000D18F3"/>
    <w:rsid w:val="000E2E23"/>
    <w:rsid w:val="000F280C"/>
    <w:rsid w:val="00101D31"/>
    <w:rsid w:val="00104D55"/>
    <w:rsid w:val="00111CBA"/>
    <w:rsid w:val="00120F1F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B5C25"/>
    <w:rsid w:val="001B757C"/>
    <w:rsid w:val="001C1039"/>
    <w:rsid w:val="001E4CCA"/>
    <w:rsid w:val="001F15B4"/>
    <w:rsid w:val="00217025"/>
    <w:rsid w:val="00221F8B"/>
    <w:rsid w:val="002233CD"/>
    <w:rsid w:val="00231055"/>
    <w:rsid w:val="00231D61"/>
    <w:rsid w:val="00264D52"/>
    <w:rsid w:val="00285131"/>
    <w:rsid w:val="00285E77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6A97"/>
    <w:rsid w:val="00351DF7"/>
    <w:rsid w:val="003544E5"/>
    <w:rsid w:val="003677A5"/>
    <w:rsid w:val="00367D51"/>
    <w:rsid w:val="00370324"/>
    <w:rsid w:val="0038221A"/>
    <w:rsid w:val="00387A6A"/>
    <w:rsid w:val="003905DA"/>
    <w:rsid w:val="0039732A"/>
    <w:rsid w:val="00397F12"/>
    <w:rsid w:val="003A67CE"/>
    <w:rsid w:val="003B480A"/>
    <w:rsid w:val="003B4AF9"/>
    <w:rsid w:val="003B77E5"/>
    <w:rsid w:val="003B7E3E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582C"/>
    <w:rsid w:val="00453679"/>
    <w:rsid w:val="0045468E"/>
    <w:rsid w:val="00463472"/>
    <w:rsid w:val="00466B7F"/>
    <w:rsid w:val="0048789A"/>
    <w:rsid w:val="004B2054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5F04"/>
    <w:rsid w:val="005C5091"/>
    <w:rsid w:val="005D0B91"/>
    <w:rsid w:val="005D359D"/>
    <w:rsid w:val="005F6355"/>
    <w:rsid w:val="005F732D"/>
    <w:rsid w:val="00606F24"/>
    <w:rsid w:val="00625079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E4DD1"/>
    <w:rsid w:val="006F2047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2A80"/>
    <w:rsid w:val="0091512D"/>
    <w:rsid w:val="009235E0"/>
    <w:rsid w:val="00924448"/>
    <w:rsid w:val="00932C97"/>
    <w:rsid w:val="00936317"/>
    <w:rsid w:val="009529BB"/>
    <w:rsid w:val="009560F5"/>
    <w:rsid w:val="009579CE"/>
    <w:rsid w:val="0096623C"/>
    <w:rsid w:val="00971519"/>
    <w:rsid w:val="00976DF1"/>
    <w:rsid w:val="009C430B"/>
    <w:rsid w:val="009D0AC0"/>
    <w:rsid w:val="009D73A8"/>
    <w:rsid w:val="009E2613"/>
    <w:rsid w:val="009F2D89"/>
    <w:rsid w:val="009F715F"/>
    <w:rsid w:val="00A04C61"/>
    <w:rsid w:val="00A04F93"/>
    <w:rsid w:val="00A26F80"/>
    <w:rsid w:val="00A32CFF"/>
    <w:rsid w:val="00A334F1"/>
    <w:rsid w:val="00A35ACF"/>
    <w:rsid w:val="00A43304"/>
    <w:rsid w:val="00A45B87"/>
    <w:rsid w:val="00A67601"/>
    <w:rsid w:val="00A72BA0"/>
    <w:rsid w:val="00A83245"/>
    <w:rsid w:val="00A87DE8"/>
    <w:rsid w:val="00A94B56"/>
    <w:rsid w:val="00A97530"/>
    <w:rsid w:val="00AA3ACA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2521E"/>
    <w:rsid w:val="00B36BB2"/>
    <w:rsid w:val="00B526EA"/>
    <w:rsid w:val="00B830C4"/>
    <w:rsid w:val="00B96006"/>
    <w:rsid w:val="00BA6127"/>
    <w:rsid w:val="00BB214B"/>
    <w:rsid w:val="00BB2DB4"/>
    <w:rsid w:val="00BC0118"/>
    <w:rsid w:val="00BC69CD"/>
    <w:rsid w:val="00BE0369"/>
    <w:rsid w:val="00BE5744"/>
    <w:rsid w:val="00BE6CC0"/>
    <w:rsid w:val="00BE6F16"/>
    <w:rsid w:val="00BF7D11"/>
    <w:rsid w:val="00C05547"/>
    <w:rsid w:val="00C05F80"/>
    <w:rsid w:val="00C07D4B"/>
    <w:rsid w:val="00C10E5C"/>
    <w:rsid w:val="00C15690"/>
    <w:rsid w:val="00C33765"/>
    <w:rsid w:val="00C4133E"/>
    <w:rsid w:val="00C42383"/>
    <w:rsid w:val="00C6355F"/>
    <w:rsid w:val="00C70081"/>
    <w:rsid w:val="00C82EDB"/>
    <w:rsid w:val="00C863CE"/>
    <w:rsid w:val="00C95281"/>
    <w:rsid w:val="00CA3B07"/>
    <w:rsid w:val="00CB3B34"/>
    <w:rsid w:val="00CB7AF5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17F3A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67959"/>
    <w:rsid w:val="00E70F08"/>
    <w:rsid w:val="00E7592A"/>
    <w:rsid w:val="00E8103D"/>
    <w:rsid w:val="00E855B4"/>
    <w:rsid w:val="00E95CE1"/>
    <w:rsid w:val="00EA4898"/>
    <w:rsid w:val="00EB1A86"/>
    <w:rsid w:val="00EB280F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269C1"/>
    <w:rsid w:val="00F310A2"/>
    <w:rsid w:val="00F33480"/>
    <w:rsid w:val="00F511A0"/>
    <w:rsid w:val="00F52E21"/>
    <w:rsid w:val="00F63BA6"/>
    <w:rsid w:val="00F64E6D"/>
    <w:rsid w:val="00F65B3B"/>
    <w:rsid w:val="00F74366"/>
    <w:rsid w:val="00F8056E"/>
    <w:rsid w:val="00FA6FDC"/>
    <w:rsid w:val="00FB2C46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E3B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E3BC6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5">
    <w:name w:val="Прижатый влево"/>
    <w:basedOn w:val="Normal"/>
    <w:next w:val="Normal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xtbody">
    <w:name w:val="Text body"/>
    <w:basedOn w:val="Normal"/>
    <w:uiPriority w:val="99"/>
    <w:rsid w:val="00387A6A"/>
    <w:pPr>
      <w:widowControl w:val="0"/>
      <w:autoSpaceDN w:val="0"/>
      <w:spacing w:after="120"/>
      <w:textAlignment w:val="baseline"/>
    </w:pPr>
    <w:rPr>
      <w:rFonts w:eastAsia="Calibri" w:cs="Tahoma"/>
      <w:kern w:val="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336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3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33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33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233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33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33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2336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33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33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3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336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336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336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2337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2233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33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33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336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2336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2233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2336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7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f7de1846-3c6a-47ab-b440-b8e4cea90c68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289</Words>
  <Characters>1650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2025-02-28T10:50:00Z</cp:lastPrinted>
  <dcterms:created xsi:type="dcterms:W3CDTF">2025-02-26T12:05:00Z</dcterms:created>
  <dcterms:modified xsi:type="dcterms:W3CDTF">2025-02-28T11:34:00Z</dcterms:modified>
</cp:coreProperties>
</file>