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FB" w:rsidRDefault="00CF22FB" w:rsidP="0096509A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CF22FB" w:rsidRDefault="00CF22FB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Ардатовского муниципального района РМ</w:t>
      </w:r>
    </w:p>
    <w:p w:rsidR="00CF22FB" w:rsidRDefault="00CF22FB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седьмого созыва</w:t>
      </w:r>
    </w:p>
    <w:p w:rsidR="00CF22FB" w:rsidRDefault="00CF22FB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пос.ст. Ардатов</w:t>
      </w:r>
    </w:p>
    <w:p w:rsidR="00CF22FB" w:rsidRDefault="00CF22FB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CF22FB" w:rsidRDefault="00CF22FB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CF22FB" w:rsidRDefault="00CF22FB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РЕШЕНИЕ</w:t>
      </w:r>
    </w:p>
    <w:p w:rsidR="00CF22FB" w:rsidRPr="0096509A" w:rsidRDefault="00CF22FB" w:rsidP="008544E3">
      <w:pPr>
        <w:ind w:left="-567"/>
        <w:jc w:val="center"/>
        <w:rPr>
          <w:b/>
          <w:bCs/>
          <w:sz w:val="28"/>
          <w:szCs w:val="28"/>
        </w:rPr>
      </w:pPr>
    </w:p>
    <w:p w:rsidR="00CF22FB" w:rsidRPr="00365158" w:rsidRDefault="00CF22FB" w:rsidP="008544E3">
      <w:pPr>
        <w:pStyle w:val="31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30 апреля 2025</w:t>
      </w:r>
      <w:r w:rsidRPr="00365158">
        <w:rPr>
          <w:b/>
          <w:sz w:val="28"/>
          <w:szCs w:val="28"/>
        </w:rPr>
        <w:t>г.</w:t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 xml:space="preserve">                            № 62</w:t>
      </w:r>
    </w:p>
    <w:p w:rsidR="00CF22FB" w:rsidRPr="0096509A" w:rsidRDefault="00CF22FB" w:rsidP="008544E3">
      <w:pPr>
        <w:pStyle w:val="31"/>
        <w:ind w:left="-567"/>
        <w:rPr>
          <w:b/>
          <w:sz w:val="28"/>
          <w:szCs w:val="28"/>
        </w:rPr>
      </w:pPr>
    </w:p>
    <w:p w:rsidR="00CF22FB" w:rsidRPr="0096509A" w:rsidRDefault="00CF22FB" w:rsidP="008544E3">
      <w:pPr>
        <w:pStyle w:val="NoSpacing"/>
        <w:ind w:left="-567"/>
        <w:jc w:val="center"/>
        <w:rPr>
          <w:rFonts w:ascii="Times New Roman" w:hAnsi="Times New Roman"/>
          <w:b/>
        </w:rPr>
      </w:pPr>
      <w:r w:rsidRPr="0096509A">
        <w:rPr>
          <w:rStyle w:val="1"/>
          <w:rFonts w:ascii="Times New Roman" w:hAnsi="Times New Roman"/>
          <w:b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CF22FB" w:rsidRPr="008544E3" w:rsidRDefault="00CF22FB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CF22FB" w:rsidRPr="00B34F87" w:rsidRDefault="00CF22FB" w:rsidP="00E836F4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Style w:val="1"/>
          <w:rFonts w:ascii="Times New Roman" w:hAnsi="Times New Roman" w:cs="Sylfaen"/>
          <w:color w:val="000000"/>
          <w:sz w:val="28"/>
          <w:szCs w:val="28"/>
        </w:rPr>
        <w:t>В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r>
        <w:rPr>
          <w:rStyle w:val="1"/>
          <w:rFonts w:ascii="Times New Roman" w:hAnsi="Times New Roman" w:cs="Sylfaen"/>
          <w:color w:val="000000"/>
          <w:sz w:val="28"/>
          <w:szCs w:val="28"/>
        </w:rPr>
        <w:t>Ардатовского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сельского поселения</w:t>
      </w:r>
      <w:r w:rsidRPr="00B34F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п.2.10 Положения «О порядке самообложения граждан», утверждённого решением Совета депутатов Ардатовского сельского поселения № 103 от 05.11.2020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г., на основании ходатайства инициативной группы,</w:t>
      </w:r>
      <w:r w:rsidRPr="00B34F87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r w:rsidRPr="00B34F8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CF22FB" w:rsidRPr="00B34F87" w:rsidRDefault="00CF22FB" w:rsidP="00E836F4">
      <w:pPr>
        <w:pStyle w:val="BodyTextIndent"/>
        <w:ind w:left="-567" w:firstLine="510"/>
        <w:rPr>
          <w:sz w:val="28"/>
          <w:szCs w:val="28"/>
        </w:rPr>
      </w:pP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 Провести сход граждан по вопросу введения самообложения и использования средств самообложения граждан на ремонт памятника поселка станции Ардатов Ардатовского сельского поселения Ардатовского муниципального района Республики Мордовия 30 мая 2025г. в 14.00 часов в здании администрации Ардатовского сельского поселения пос.ст. Ардатов с повесткой дня: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утверждении повестки схода граждан;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председателя схода граждан;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секретаря схода граждан;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обсуждении вопроса о введении самообложения граждан на территории поселка станции Ардатов</w:t>
      </w:r>
      <w:r>
        <w:rPr>
          <w:rFonts w:cs="Tahoma"/>
          <w:sz w:val="28"/>
          <w:szCs w:val="28"/>
        </w:rPr>
        <w:t xml:space="preserve"> Ардатовского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Мордовия;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определении суммы разового платежа и порядка сбора;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использовании средств самообложения граждан пос.ст. Ардатов на благоустройство кладбищ в поселке станции Ардатов</w:t>
      </w:r>
      <w:r>
        <w:rPr>
          <w:rFonts w:cs="Tahoma"/>
          <w:sz w:val="28"/>
          <w:szCs w:val="28"/>
        </w:rPr>
        <w:t xml:space="preserve"> Ардатовского сельского поселения</w:t>
      </w:r>
      <w:r>
        <w:rPr>
          <w:rFonts w:ascii="Times New Roman CYR" w:hAnsi="Times New Roman CYR" w:cs="Tahoma"/>
          <w:sz w:val="28"/>
          <w:szCs w:val="28"/>
        </w:rPr>
        <w:t xml:space="preserve"> Ардатовского муниципального района Республики Мордовия.</w:t>
      </w:r>
    </w:p>
    <w:p w:rsidR="00CF22FB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 xml:space="preserve">2. Вид голосования - открытый.  </w:t>
      </w:r>
    </w:p>
    <w:p w:rsidR="00CF22FB" w:rsidRPr="00E836F4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 w:rsidRPr="00E836F4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836F4">
        <w:rPr>
          <w:sz w:val="28"/>
          <w:szCs w:val="28"/>
        </w:rPr>
        <w:t>С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CF22FB" w:rsidRPr="00E836F4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-Юдин Николай Ильич -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лава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Ардатовского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председатель комиссии</w:t>
      </w:r>
    </w:p>
    <w:p w:rsidR="00CF22FB" w:rsidRPr="00E836F4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-Князькина Наталья Валентиновна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заместитель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лавы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Ардатовского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секретарь комиссии</w:t>
      </w:r>
    </w:p>
    <w:p w:rsidR="00CF22FB" w:rsidRPr="00E836F4" w:rsidRDefault="00CF22FB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-Ильина Татьяна Александровна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Ардатовского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ния по избирательному округу № 6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член комиссии.</w:t>
      </w:r>
    </w:p>
    <w:p w:rsidR="00CF22FB" w:rsidRDefault="00CF22FB" w:rsidP="00E836F4">
      <w:pPr>
        <w:tabs>
          <w:tab w:val="left" w:pos="0"/>
        </w:tabs>
        <w:autoSpaceDE w:val="0"/>
        <w:ind w:left="-567"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</w:t>
      </w:r>
      <w:r w:rsidRPr="006F4DFA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после официального опубликования</w:t>
      </w:r>
      <w:r>
        <w:rPr>
          <w:rFonts w:cs="Tahoma"/>
          <w:sz w:val="28"/>
          <w:szCs w:val="28"/>
        </w:rPr>
        <w:t xml:space="preserve"> в Информационном бюллетене Ардатовского сельского поселения.</w:t>
      </w:r>
    </w:p>
    <w:p w:rsidR="00CF22FB" w:rsidRDefault="00CF22FB" w:rsidP="00E836F4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8"/>
          <w:szCs w:val="28"/>
        </w:rPr>
      </w:pPr>
    </w:p>
    <w:p w:rsidR="00CF22FB" w:rsidRPr="008544E3" w:rsidRDefault="00CF22FB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CF22FB" w:rsidRPr="008544E3" w:rsidRDefault="00CF22FB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CF22FB" w:rsidRPr="008544E3" w:rsidRDefault="00CF22FB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CF22FB" w:rsidRPr="008544E3" w:rsidRDefault="00CF22FB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сельского поселения                 </w:t>
      </w:r>
      <w:r>
        <w:rPr>
          <w:sz w:val="28"/>
          <w:szCs w:val="28"/>
        </w:rPr>
        <w:t xml:space="preserve">     </w:t>
      </w:r>
      <w:r w:rsidRPr="008544E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Н.И. Юдин</w:t>
      </w:r>
    </w:p>
    <w:p w:rsidR="00CF22FB" w:rsidRPr="008544E3" w:rsidRDefault="00CF22FB">
      <w:pPr>
        <w:ind w:left="-567"/>
      </w:pPr>
    </w:p>
    <w:sectPr w:rsidR="00CF22FB" w:rsidRPr="008544E3" w:rsidSect="008544E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408D"/>
    <w:rsid w:val="00095F54"/>
    <w:rsid w:val="000B1CD3"/>
    <w:rsid w:val="000B4090"/>
    <w:rsid w:val="000B6CEF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610F"/>
    <w:rsid w:val="000F7360"/>
    <w:rsid w:val="00101FBD"/>
    <w:rsid w:val="00102CF3"/>
    <w:rsid w:val="00103C37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9D7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3883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65B8B"/>
    <w:rsid w:val="00273FC6"/>
    <w:rsid w:val="00277313"/>
    <w:rsid w:val="002776FA"/>
    <w:rsid w:val="00293D4F"/>
    <w:rsid w:val="00294A38"/>
    <w:rsid w:val="002A0184"/>
    <w:rsid w:val="002B2159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158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0EDA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0AD6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C3177"/>
    <w:rsid w:val="006D15A4"/>
    <w:rsid w:val="006D5D43"/>
    <w:rsid w:val="006E2C82"/>
    <w:rsid w:val="006E77F6"/>
    <w:rsid w:val="006F4DFA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21AE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E0BBF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509A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2EDA"/>
    <w:rsid w:val="00A66421"/>
    <w:rsid w:val="00A6702A"/>
    <w:rsid w:val="00A67A3C"/>
    <w:rsid w:val="00A713A1"/>
    <w:rsid w:val="00A729A0"/>
    <w:rsid w:val="00A72D95"/>
    <w:rsid w:val="00A7579F"/>
    <w:rsid w:val="00A770C6"/>
    <w:rsid w:val="00A83468"/>
    <w:rsid w:val="00A84585"/>
    <w:rsid w:val="00A94310"/>
    <w:rsid w:val="00AA3218"/>
    <w:rsid w:val="00AA6F7D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34F87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0B01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0558"/>
    <w:rsid w:val="00CE4DE4"/>
    <w:rsid w:val="00CE52A6"/>
    <w:rsid w:val="00CE5A13"/>
    <w:rsid w:val="00CE7C5F"/>
    <w:rsid w:val="00CF22FB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6F4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083"/>
    <w:rsid w:val="00EF47E7"/>
    <w:rsid w:val="00EF6B2C"/>
    <w:rsid w:val="00F003DB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4E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8544E3"/>
    <w:pPr>
      <w:ind w:firstLine="1122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544E3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Normal"/>
    <w:uiPriority w:val="99"/>
    <w:rsid w:val="008544E3"/>
    <w:pPr>
      <w:spacing w:after="120"/>
    </w:pPr>
    <w:rPr>
      <w:sz w:val="16"/>
      <w:szCs w:val="16"/>
    </w:rPr>
  </w:style>
  <w:style w:type="paragraph" w:styleId="NoSpacing">
    <w:name w:val="No Spacing"/>
    <w:uiPriority w:val="99"/>
    <w:qFormat/>
    <w:rsid w:val="008544E3"/>
    <w:rPr>
      <w:rFonts w:eastAsia="Times New Roman"/>
    </w:rPr>
  </w:style>
  <w:style w:type="character" w:customStyle="1" w:styleId="1">
    <w:name w:val="Основной текст Знак1"/>
    <w:uiPriority w:val="99"/>
    <w:rsid w:val="008544E3"/>
    <w:rPr>
      <w:rFonts w:ascii="Sylfaen" w:hAnsi="Sylfaen"/>
      <w:spacing w:val="12"/>
      <w:sz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0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400</Words>
  <Characters>2281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11</cp:revision>
  <cp:lastPrinted>2024-02-15T01:29:00Z</cp:lastPrinted>
  <dcterms:created xsi:type="dcterms:W3CDTF">2021-10-04T11:00:00Z</dcterms:created>
  <dcterms:modified xsi:type="dcterms:W3CDTF">2025-05-07T11:20:00Z</dcterms:modified>
</cp:coreProperties>
</file>