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98" w:rsidRDefault="00086A98" w:rsidP="00EE0C35">
      <w:pPr>
        <w:jc w:val="center"/>
        <w:rPr>
          <w:b/>
          <w:sz w:val="28"/>
          <w:szCs w:val="28"/>
        </w:rPr>
      </w:pPr>
    </w:p>
    <w:p w:rsidR="00086A98" w:rsidRDefault="00086A98" w:rsidP="00EE0C35">
      <w:pPr>
        <w:jc w:val="center"/>
        <w:rPr>
          <w:b/>
          <w:sz w:val="28"/>
          <w:szCs w:val="28"/>
        </w:rPr>
      </w:pPr>
    </w:p>
    <w:p w:rsidR="00086A98" w:rsidRDefault="00086A9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086A98" w:rsidRDefault="00086A9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086A98" w:rsidRDefault="00086A9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086A98" w:rsidRDefault="00086A9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086A98" w:rsidRDefault="00086A98" w:rsidP="00EE0C35">
      <w:pPr>
        <w:jc w:val="center"/>
        <w:rPr>
          <w:sz w:val="28"/>
          <w:szCs w:val="28"/>
        </w:rPr>
      </w:pPr>
    </w:p>
    <w:p w:rsidR="00086A98" w:rsidRDefault="00086A98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86A98" w:rsidRDefault="00086A98" w:rsidP="00EE0C35">
      <w:pPr>
        <w:rPr>
          <w:b/>
          <w:sz w:val="28"/>
          <w:szCs w:val="28"/>
        </w:rPr>
      </w:pPr>
    </w:p>
    <w:p w:rsidR="00086A98" w:rsidRDefault="00086A98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14 мая 2025 года                      </w:t>
      </w:r>
      <w:r>
        <w:rPr>
          <w:b/>
          <w:sz w:val="28"/>
          <w:szCs w:val="28"/>
        </w:rPr>
        <w:tab/>
        <w:t xml:space="preserve">                                                       № 63</w:t>
      </w:r>
    </w:p>
    <w:p w:rsidR="00086A98" w:rsidRDefault="00086A98" w:rsidP="00B72DB5">
      <w:pPr>
        <w:pStyle w:val="NormalWeb"/>
        <w:spacing w:after="0"/>
        <w:ind w:left="360" w:right="255" w:firstLine="180"/>
        <w:jc w:val="both"/>
        <w:rPr>
          <w:bCs/>
          <w:sz w:val="28"/>
          <w:szCs w:val="28"/>
        </w:rPr>
      </w:pPr>
    </w:p>
    <w:p w:rsidR="00086A98" w:rsidRDefault="00086A98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№ 55 от 28.12.2024года «О бюджете Ардатовского сельского поселения Ардатовского муниципального района Республики Мордовия на 2025 и плановый период 2026-2027 годов»</w:t>
      </w:r>
    </w:p>
    <w:p w:rsidR="00086A98" w:rsidRDefault="00086A98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</w:p>
    <w:p w:rsidR="00086A98" w:rsidRDefault="00086A98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086A98" w:rsidRDefault="00086A98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Ардатовского сельского поселения  Ардатовского муниципального района  РМ от 28.12.2024года  № 55 «</w:t>
      </w:r>
      <w:r>
        <w:rPr>
          <w:sz w:val="28"/>
          <w:szCs w:val="28"/>
        </w:rPr>
        <w:t>О бюджете Ардатовского сельского поселения Ардатовского муниципального района Республики Мордовия  на 2025 и плановый период 2026-2027 годов</w:t>
      </w:r>
      <w:r>
        <w:rPr>
          <w:bCs/>
          <w:sz w:val="28"/>
          <w:szCs w:val="28"/>
        </w:rPr>
        <w:t>» следующие изменения:</w:t>
      </w:r>
    </w:p>
    <w:p w:rsidR="00086A98" w:rsidRDefault="00086A98" w:rsidP="00614448">
      <w:pPr>
        <w:pStyle w:val="ListParagraph"/>
        <w:numPr>
          <w:ilvl w:val="0"/>
          <w:numId w:val="1"/>
        </w:num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1 статьи 1 изложить в новой редакции:</w:t>
      </w:r>
    </w:p>
    <w:p w:rsidR="00086A98" w:rsidRDefault="00086A98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«Утвердить  бюджет  Ардатовского сельского поселения Ардатовского муниципального района Республики  Мордовия на 2025 год по доходам в сумме 4721,7 тыс. рублей, по расходам в сумме 4658,0 тыс. рублей, с профицитом в сумме  63,6 тыс. руб.</w:t>
      </w:r>
    </w:p>
    <w:p w:rsidR="00086A98" w:rsidRDefault="00086A98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Приложения 1,2,3,4,5 изложить в следующей редакции (Приложения  прилагаются).</w:t>
      </w:r>
    </w:p>
    <w:p w:rsidR="00086A98" w:rsidRDefault="00086A98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 решение  вступает в силу  со дня его официального опубликования в информационном бюллетене.</w:t>
      </w:r>
    </w:p>
    <w:p w:rsidR="00086A98" w:rsidRDefault="00086A98" w:rsidP="00614448">
      <w:pPr>
        <w:ind w:left="180" w:right="-285"/>
        <w:rPr>
          <w:bCs/>
          <w:sz w:val="28"/>
          <w:szCs w:val="28"/>
        </w:rPr>
      </w:pPr>
    </w:p>
    <w:p w:rsidR="00086A98" w:rsidRDefault="00086A98" w:rsidP="00EE0C35">
      <w:pPr>
        <w:rPr>
          <w:bCs/>
          <w:sz w:val="28"/>
          <w:szCs w:val="28"/>
        </w:rPr>
      </w:pPr>
    </w:p>
    <w:p w:rsidR="00086A98" w:rsidRDefault="00086A98" w:rsidP="00EE0C35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Глава Ардатовского сельского поселения                           Н.И. Юдин</w:t>
      </w: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tbl>
      <w:tblPr>
        <w:tblW w:w="10815" w:type="dxa"/>
        <w:tblInd w:w="93" w:type="dxa"/>
        <w:tblLayout w:type="fixed"/>
        <w:tblLook w:val="0000"/>
      </w:tblPr>
      <w:tblGrid>
        <w:gridCol w:w="2200"/>
        <w:gridCol w:w="5195"/>
        <w:gridCol w:w="1125"/>
        <w:gridCol w:w="1126"/>
        <w:gridCol w:w="1169"/>
      </w:tblGrid>
      <w:tr w:rsidR="00086A98" w:rsidRPr="007C0959" w:rsidTr="007C0959">
        <w:trPr>
          <w:gridBefore w:val="1"/>
          <w:wBefore w:w="2200" w:type="dxa"/>
          <w:trHeight w:val="600"/>
        </w:trPr>
        <w:tc>
          <w:tcPr>
            <w:tcW w:w="8615" w:type="dxa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bookmarkStart w:id="0" w:name="RANGE!A1:E27"/>
            <w:bookmarkEnd w:id="0"/>
            <w:r w:rsidRPr="007C0959">
              <w:rPr>
                <w:sz w:val="20"/>
                <w:szCs w:val="20"/>
              </w:rPr>
              <w:t>Приложение 1</w:t>
            </w:r>
            <w:r w:rsidRPr="007C0959">
              <w:rPr>
                <w:sz w:val="20"/>
                <w:szCs w:val="20"/>
              </w:rPr>
              <w:br/>
              <w:t>к решению  Совета депутатов</w:t>
            </w:r>
            <w:r w:rsidRPr="007C0959">
              <w:rPr>
                <w:sz w:val="20"/>
                <w:szCs w:val="20"/>
              </w:rPr>
              <w:br/>
              <w:t xml:space="preserve">Ардатовского сельского поселения Ардатовского муниципального района Республики Мордовия «Об изменении  бюджета Ардатовского сельского поселения Ардатовского муниципального района Республики Мордовия на 2025 год и на плановый период 2026 и 2027 годов» </w:t>
            </w:r>
          </w:p>
        </w:tc>
      </w:tr>
      <w:tr w:rsidR="00086A98" w:rsidRPr="007C0959" w:rsidTr="007C0959">
        <w:trPr>
          <w:trHeight w:val="1305"/>
        </w:trPr>
        <w:tc>
          <w:tcPr>
            <w:tcW w:w="108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86A98" w:rsidRDefault="00086A98" w:rsidP="007C0959">
            <w:pPr>
              <w:jc w:val="center"/>
              <w:rPr>
                <w:b/>
                <w:bCs/>
              </w:rPr>
            </w:pPr>
          </w:p>
          <w:p w:rsidR="00086A98" w:rsidRPr="007C0959" w:rsidRDefault="00086A98" w:rsidP="007C0959">
            <w:pPr>
              <w:jc w:val="center"/>
              <w:rPr>
                <w:b/>
                <w:bCs/>
              </w:rPr>
            </w:pPr>
            <w:r w:rsidRPr="007C0959">
              <w:rPr>
                <w:b/>
                <w:bCs/>
              </w:rPr>
              <w:t xml:space="preserve"> ОБЪЕМ </w:t>
            </w:r>
            <w:r w:rsidRPr="007C0959">
              <w:rPr>
                <w:b/>
                <w:bCs/>
              </w:rPr>
              <w:br/>
              <w:t>БЕЗВОЗМЕЗДНЫХ ПОСТУПЛЕНИЙ В БЮДЖЕТ АРДАТОВСКОГО СЕЛЬСКОГО ПОСЕЛЕНИЯ АРДАТОВСКОГО МУНИЦИПАЛЬНОГО РАЙОНА РЕСПУБЛИКИ МОРДОВИЯ НА 2025 ГОД И НА ПЛАНОВЫЙ ПЕРИОД 2026 И 2027 ГОДОВ</w:t>
            </w:r>
            <w:r w:rsidRPr="007C0959">
              <w:rPr>
                <w:b/>
                <w:bCs/>
              </w:rPr>
              <w:br/>
              <w:t xml:space="preserve"> 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7C0959" w:rsidRDefault="00086A98" w:rsidP="007C09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(тыс. рублей)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86A98" w:rsidRPr="007C0959" w:rsidTr="007C0959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6A98" w:rsidRPr="007C0959" w:rsidRDefault="00086A98" w:rsidP="007C09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6A98" w:rsidRPr="007C0959" w:rsidRDefault="00086A98" w:rsidP="007C095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2027 год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7C0959" w:rsidRDefault="00086A98" w:rsidP="007C0959">
            <w:pPr>
              <w:jc w:val="center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3 900,8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930,6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830,2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3 900,8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930,6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830,2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756,6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517,0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330,7</w:t>
            </w:r>
          </w:p>
        </w:tc>
      </w:tr>
      <w:tr w:rsidR="00086A98" w:rsidRPr="007C0959" w:rsidTr="007C0959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606,3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517,0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330,7</w:t>
            </w:r>
          </w:p>
        </w:tc>
      </w:tr>
      <w:tr w:rsidR="00086A98" w:rsidRPr="007C0959" w:rsidTr="007C0959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606,3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517,0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330,7</w:t>
            </w:r>
          </w:p>
        </w:tc>
      </w:tr>
      <w:tr w:rsidR="00086A98" w:rsidRPr="007C0959" w:rsidTr="007C0959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150,3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</w:tr>
      <w:tr w:rsidR="00086A98" w:rsidRPr="007C0959" w:rsidTr="007C0959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150,3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</w:tr>
      <w:tr w:rsidR="00086A98" w:rsidRPr="007C0959" w:rsidTr="007C0959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217,0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</w:tr>
      <w:tr w:rsidR="00086A98" w:rsidRPr="007C0959" w:rsidTr="007C0959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2 02 25576 10 0000 150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2 536,8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 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159,4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174,4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180,7</w:t>
            </w:r>
          </w:p>
        </w:tc>
      </w:tr>
      <w:tr w:rsidR="00086A98" w:rsidRPr="007C0959" w:rsidTr="007C0959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0,5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0,5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159,0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173,9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180,2</w:t>
            </w:r>
          </w:p>
        </w:tc>
      </w:tr>
      <w:tr w:rsidR="00086A98" w:rsidRPr="007C0959" w:rsidTr="007C0959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159,0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173,9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180,2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C0959">
              <w:rPr>
                <w:b/>
                <w:bCs/>
                <w:color w:val="000000"/>
                <w:sz w:val="20"/>
                <w:szCs w:val="20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239,2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b/>
                <w:bCs/>
                <w:sz w:val="20"/>
                <w:szCs w:val="20"/>
              </w:rPr>
            </w:pPr>
            <w:r w:rsidRPr="007C0959">
              <w:rPr>
                <w:b/>
                <w:bCs/>
                <w:sz w:val="20"/>
                <w:szCs w:val="20"/>
              </w:rPr>
              <w:t>318,8</w:t>
            </w:r>
          </w:p>
        </w:tc>
      </w:tr>
      <w:tr w:rsidR="00086A98" w:rsidRPr="007C0959" w:rsidTr="007C0959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239,2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318,8</w:t>
            </w:r>
          </w:p>
        </w:tc>
      </w:tr>
      <w:tr w:rsidR="00086A98" w:rsidRPr="007C0959" w:rsidTr="007C0959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86A98" w:rsidRPr="007C0959" w:rsidRDefault="00086A98" w:rsidP="007C0959">
            <w:pPr>
              <w:rPr>
                <w:color w:val="000000"/>
                <w:sz w:val="20"/>
                <w:szCs w:val="20"/>
              </w:rPr>
            </w:pPr>
            <w:r w:rsidRPr="007C0959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231,0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239,2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7C0959" w:rsidRDefault="00086A98" w:rsidP="007C0959">
            <w:pPr>
              <w:jc w:val="right"/>
              <w:rPr>
                <w:sz w:val="20"/>
                <w:szCs w:val="20"/>
              </w:rPr>
            </w:pPr>
            <w:r w:rsidRPr="007C0959">
              <w:rPr>
                <w:sz w:val="20"/>
                <w:szCs w:val="20"/>
              </w:rPr>
              <w:t>318,8</w:t>
            </w:r>
          </w:p>
        </w:tc>
      </w:tr>
    </w:tbl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tbl>
      <w:tblPr>
        <w:tblW w:w="10720" w:type="dxa"/>
        <w:tblInd w:w="93" w:type="dxa"/>
        <w:tblLook w:val="0000"/>
      </w:tblPr>
      <w:tblGrid>
        <w:gridCol w:w="3456"/>
        <w:gridCol w:w="598"/>
        <w:gridCol w:w="419"/>
        <w:gridCol w:w="564"/>
        <w:gridCol w:w="396"/>
        <w:gridCol w:w="363"/>
        <w:gridCol w:w="396"/>
        <w:gridCol w:w="745"/>
        <w:gridCol w:w="486"/>
        <w:gridCol w:w="1099"/>
        <w:gridCol w:w="1099"/>
        <w:gridCol w:w="1099"/>
      </w:tblGrid>
      <w:tr w:rsidR="00086A98" w:rsidRPr="00B96C26" w:rsidTr="00B96C26">
        <w:trPr>
          <w:trHeight w:val="1479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26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right"/>
              <w:rPr>
                <w:color w:val="000000"/>
                <w:sz w:val="20"/>
                <w:szCs w:val="20"/>
              </w:rPr>
            </w:pPr>
            <w:r w:rsidRPr="00B96C26">
              <w:rPr>
                <w:color w:val="000000"/>
                <w:sz w:val="20"/>
                <w:szCs w:val="20"/>
              </w:rPr>
              <w:t xml:space="preserve">Приложение 2 </w:t>
            </w:r>
            <w:r w:rsidRPr="00B96C26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B96C26">
              <w:rPr>
                <w:color w:val="000000"/>
                <w:sz w:val="20"/>
                <w:szCs w:val="20"/>
              </w:rPr>
              <w:br/>
              <w:t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086A98" w:rsidRPr="00B96C26" w:rsidTr="00B96C26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</w:rPr>
            </w:pPr>
            <w:r w:rsidRPr="00B96C26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B96C26">
              <w:rPr>
                <w:b/>
                <w:bCs/>
                <w:color w:val="000000"/>
              </w:rPr>
              <w:br/>
              <w:t>РАСХОДОВ БЮДЖЕТА АРДАТОВСКОГО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086A98" w:rsidRPr="00B96C26" w:rsidTr="00B96C26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6A98" w:rsidRPr="00B96C26" w:rsidRDefault="00086A98" w:rsidP="00B96C26">
            <w:pPr>
              <w:jc w:val="right"/>
              <w:rPr>
                <w:color w:val="000000"/>
                <w:sz w:val="20"/>
                <w:szCs w:val="20"/>
              </w:rPr>
            </w:pPr>
            <w:r w:rsidRPr="00B96C26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86A98" w:rsidRPr="00B96C26" w:rsidTr="00B96C26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29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6A98" w:rsidRPr="00B96C26" w:rsidTr="00B96C26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086A98" w:rsidRPr="00B96C26" w:rsidTr="00B96C26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96C26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86A98" w:rsidRPr="00B96C26" w:rsidTr="00B96C26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4 658,0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4 658,0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1 514,2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1 094,6</w:t>
            </w:r>
          </w:p>
        </w:tc>
      </w:tr>
      <w:tr w:rsidR="00086A98" w:rsidRPr="00B96C26" w:rsidTr="00B96C26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1 514,2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1 094,6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B96C26" w:rsidTr="00B96C26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B96C26" w:rsidTr="00B96C26">
        <w:trPr>
          <w:trHeight w:val="94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 xml:space="preserve"> Обеспечение деятельности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1 513,8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1 094,1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Глава Ардатовского сельского поселения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B96C26" w:rsidTr="00B96C26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B96C26" w:rsidTr="00B96C26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 xml:space="preserve"> Деятельность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934,1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96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границахАрдатовского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B96C26" w:rsidTr="00B96C26">
        <w:trPr>
          <w:trHeight w:val="33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sz w:val="18"/>
                <w:szCs w:val="18"/>
              </w:rPr>
            </w:pPr>
            <w:r w:rsidRPr="00B96C26"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b/>
                <w:bCs/>
                <w:sz w:val="18"/>
                <w:szCs w:val="18"/>
              </w:rPr>
            </w:pPr>
            <w:r w:rsidRPr="00B96C26"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b/>
                <w:bCs/>
                <w:sz w:val="18"/>
                <w:szCs w:val="18"/>
              </w:rPr>
            </w:pPr>
            <w:r w:rsidRPr="00B96C26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2 536,8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2 536,8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B96C26" w:rsidTr="00B96C26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B96C26" w:rsidRDefault="00086A98" w:rsidP="00B96C26">
            <w:pPr>
              <w:rPr>
                <w:sz w:val="18"/>
                <w:szCs w:val="18"/>
              </w:rPr>
            </w:pPr>
            <w:r w:rsidRPr="00B96C26"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49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color w:val="000000"/>
                <w:sz w:val="18"/>
                <w:szCs w:val="18"/>
              </w:rPr>
            </w:pPr>
            <w:r w:rsidRPr="00B96C26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B96C26" w:rsidTr="00B96C26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B96C26" w:rsidRDefault="00086A98" w:rsidP="00B96C2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96C2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tbl>
      <w:tblPr>
        <w:tblW w:w="10760" w:type="dxa"/>
        <w:tblInd w:w="93" w:type="dxa"/>
        <w:tblLook w:val="0000"/>
      </w:tblPr>
      <w:tblGrid>
        <w:gridCol w:w="5"/>
        <w:gridCol w:w="3764"/>
        <w:gridCol w:w="419"/>
        <w:gridCol w:w="564"/>
        <w:gridCol w:w="396"/>
        <w:gridCol w:w="376"/>
        <w:gridCol w:w="396"/>
        <w:gridCol w:w="700"/>
        <w:gridCol w:w="486"/>
        <w:gridCol w:w="1218"/>
        <w:gridCol w:w="1218"/>
        <w:gridCol w:w="1218"/>
      </w:tblGrid>
      <w:tr w:rsidR="00086A98" w:rsidRPr="009047F8" w:rsidTr="009047F8">
        <w:trPr>
          <w:trHeight w:val="1440"/>
        </w:trPr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699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  <w:r w:rsidRPr="009047F8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9047F8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9047F8">
              <w:rPr>
                <w:color w:val="000000"/>
                <w:sz w:val="20"/>
                <w:szCs w:val="20"/>
              </w:rPr>
              <w:br/>
              <w:t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2025 год и на плановый период 2026 и 2027 годов»</w:t>
            </w:r>
          </w:p>
        </w:tc>
      </w:tr>
      <w:tr w:rsidR="00086A98" w:rsidRPr="009047F8" w:rsidTr="009047F8">
        <w:trPr>
          <w:trHeight w:val="2610"/>
        </w:trPr>
        <w:tc>
          <w:tcPr>
            <w:tcW w:w="1076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</w:rPr>
            </w:pPr>
            <w:r w:rsidRPr="009047F8">
              <w:rPr>
                <w:b/>
                <w:bCs/>
                <w:color w:val="000000"/>
              </w:rPr>
              <w:t xml:space="preserve">РАСПРЕДЕЛЕНИЕ </w:t>
            </w:r>
            <w:r w:rsidRPr="009047F8">
              <w:rPr>
                <w:b/>
                <w:bCs/>
                <w:color w:val="000000"/>
              </w:rPr>
              <w:br/>
              <w:t>БЮДЖЕТНЫХ АССИГНОВАНИЙ БЮДЖЕТА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 w:rsidRPr="009047F8">
              <w:rPr>
                <w:b/>
                <w:bCs/>
                <w:color w:val="000000"/>
              </w:rPr>
              <w:br/>
              <w:t>2026 И 2027 ГОДОВ</w:t>
            </w:r>
          </w:p>
        </w:tc>
      </w:tr>
      <w:tr w:rsidR="00086A98" w:rsidRPr="009047F8" w:rsidTr="009047F8">
        <w:trPr>
          <w:trHeight w:val="300"/>
        </w:trPr>
        <w:tc>
          <w:tcPr>
            <w:tcW w:w="37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4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  <w:r w:rsidRPr="009047F8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86A98" w:rsidRPr="009047F8" w:rsidTr="009047F8">
        <w:trPr>
          <w:trHeight w:val="409"/>
        </w:trPr>
        <w:tc>
          <w:tcPr>
            <w:tcW w:w="376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6A98" w:rsidRPr="009047F8" w:rsidTr="009047F8">
        <w:trPr>
          <w:trHeight w:val="334"/>
        </w:trPr>
        <w:tc>
          <w:tcPr>
            <w:tcW w:w="376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086A98" w:rsidRPr="009047F8" w:rsidTr="009047F8">
        <w:trPr>
          <w:trHeight w:val="274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86A98" w:rsidRPr="009047F8" w:rsidTr="009047F8">
        <w:trPr>
          <w:trHeight w:val="289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4 658,0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086A98" w:rsidRPr="009047F8" w:rsidTr="009047F8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4 658,0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086A98" w:rsidRPr="009047F8" w:rsidTr="009047F8">
        <w:trPr>
          <w:trHeight w:val="96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1 514,2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1 214,4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1 094,6</w:t>
            </w:r>
          </w:p>
        </w:tc>
      </w:tr>
      <w:tr w:rsidR="00086A98" w:rsidRPr="009047F8" w:rsidTr="009047F8">
        <w:trPr>
          <w:trHeight w:val="1200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171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192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54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72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960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Обеспечение деятельности Администрации Ардатовского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1 513,8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1 094,1</w:t>
            </w:r>
          </w:p>
        </w:tc>
      </w:tr>
      <w:tr w:rsidR="00086A98" w:rsidRPr="009047F8" w:rsidTr="009047F8">
        <w:trPr>
          <w:trHeight w:val="255"/>
        </w:trPr>
        <w:tc>
          <w:tcPr>
            <w:tcW w:w="376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960"/>
        </w:trPr>
        <w:tc>
          <w:tcPr>
            <w:tcW w:w="3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9047F8" w:rsidRDefault="00086A98" w:rsidP="009047F8">
            <w:pPr>
              <w:rPr>
                <w:sz w:val="18"/>
                <w:szCs w:val="18"/>
              </w:rPr>
            </w:pPr>
            <w:r w:rsidRPr="009047F8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gridBefore w:val="1"/>
          <w:trHeight w:val="1245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Деятельность администрации Ардатовского сельскогопоселения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934,1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gridBefore w:val="1"/>
          <w:trHeight w:val="11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gridBefore w:val="1"/>
          <w:trHeight w:val="46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gridBefore w:val="1"/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gridBefore w:val="1"/>
          <w:trHeight w:val="121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gridBefore w:val="1"/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120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96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1200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765"/>
        </w:trPr>
        <w:tc>
          <w:tcPr>
            <w:tcW w:w="37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2 577,9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45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2 536,8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2 536,8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72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480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gridBefore w:val="1"/>
          <w:trHeight w:val="255"/>
        </w:trPr>
        <w:tc>
          <w:tcPr>
            <w:tcW w:w="3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tbl>
      <w:tblPr>
        <w:tblW w:w="10600" w:type="dxa"/>
        <w:tblInd w:w="93" w:type="dxa"/>
        <w:tblLook w:val="0000"/>
      </w:tblPr>
      <w:tblGrid>
        <w:gridCol w:w="3153"/>
        <w:gridCol w:w="396"/>
        <w:gridCol w:w="369"/>
        <w:gridCol w:w="396"/>
        <w:gridCol w:w="699"/>
        <w:gridCol w:w="486"/>
        <w:gridCol w:w="419"/>
        <w:gridCol w:w="564"/>
        <w:gridCol w:w="598"/>
        <w:gridCol w:w="1158"/>
        <w:gridCol w:w="1158"/>
        <w:gridCol w:w="1204"/>
      </w:tblGrid>
      <w:tr w:rsidR="00086A98" w:rsidRPr="009047F8" w:rsidTr="009047F8">
        <w:trPr>
          <w:trHeight w:val="1444"/>
        </w:trPr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744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  <w:r w:rsidRPr="009047F8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9047F8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9047F8">
              <w:rPr>
                <w:color w:val="000000"/>
                <w:sz w:val="20"/>
                <w:szCs w:val="20"/>
              </w:rPr>
              <w:br/>
              <w:t xml:space="preserve"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2025 год и на плановый период 2026 и 2027 годов» от  № </w:t>
            </w:r>
          </w:p>
        </w:tc>
      </w:tr>
      <w:tr w:rsidR="00086A98" w:rsidRPr="009047F8" w:rsidTr="009047F8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</w:rPr>
            </w:pPr>
            <w:r w:rsidRPr="009047F8">
              <w:rPr>
                <w:b/>
                <w:bCs/>
                <w:color w:val="000000"/>
              </w:rPr>
              <w:t xml:space="preserve">РАСПРЕДЕЛЕНИЕ </w:t>
            </w:r>
            <w:r w:rsidRPr="009047F8">
              <w:rPr>
                <w:b/>
                <w:bCs/>
                <w:color w:val="000000"/>
              </w:rPr>
              <w:br/>
              <w:t>БЮДЖЕТНЫХ АССИГНОВАНИЙ БЮДЖЕТА АРДАТОВСКОГО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</w:t>
            </w:r>
          </w:p>
        </w:tc>
      </w:tr>
      <w:tr w:rsidR="00086A98" w:rsidRPr="009047F8" w:rsidTr="009047F8">
        <w:trPr>
          <w:trHeight w:val="300"/>
        </w:trPr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6A98" w:rsidRPr="009047F8" w:rsidRDefault="00086A98" w:rsidP="009047F8">
            <w:pPr>
              <w:jc w:val="right"/>
              <w:rPr>
                <w:color w:val="000000"/>
                <w:sz w:val="20"/>
                <w:szCs w:val="20"/>
              </w:rPr>
            </w:pPr>
            <w:r w:rsidRPr="009047F8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086A98" w:rsidRPr="009047F8" w:rsidTr="009047F8">
        <w:trPr>
          <w:trHeight w:val="390"/>
        </w:trPr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86A98" w:rsidRPr="009047F8" w:rsidTr="009047F8">
        <w:trPr>
          <w:trHeight w:val="297"/>
        </w:trPr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2027год</w:t>
            </w:r>
          </w:p>
        </w:tc>
      </w:tr>
      <w:tr w:rsidR="00086A98" w:rsidRPr="009047F8" w:rsidTr="009047F8">
        <w:trPr>
          <w:trHeight w:val="274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047F8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86A98" w:rsidRPr="009047F8" w:rsidTr="009047F8">
        <w:trPr>
          <w:trHeight w:val="274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4 658,0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1 728,8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1 657,0</w:t>
            </w:r>
          </w:p>
        </w:tc>
      </w:tr>
      <w:tr w:rsidR="00086A98" w:rsidRPr="009047F8" w:rsidTr="009047F8">
        <w:trPr>
          <w:trHeight w:val="118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97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9Д184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239,2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318,8</w:t>
            </w:r>
          </w:p>
        </w:tc>
      </w:tr>
      <w:tr w:rsidR="00086A98" w:rsidRPr="009047F8" w:rsidTr="009047F8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159,0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180,2</w:t>
            </w:r>
          </w:p>
        </w:tc>
      </w:tr>
      <w:tr w:rsidR="00086A98" w:rsidRPr="009047F8" w:rsidTr="009047F8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140,2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40,0</w:t>
            </w:r>
          </w:p>
        </w:tc>
      </w:tr>
      <w:tr w:rsidR="00086A98" w:rsidRPr="009047F8" w:rsidTr="009047F8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19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21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12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L5760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2 536,8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trHeight w:val="94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1 513,8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1 213,9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1 094,1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1200"/>
        </w:trPr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86A98" w:rsidRPr="009047F8" w:rsidRDefault="00086A98" w:rsidP="009047F8">
            <w:pPr>
              <w:rPr>
                <w:sz w:val="18"/>
                <w:szCs w:val="18"/>
              </w:rPr>
            </w:pPr>
            <w:r w:rsidRPr="009047F8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144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121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479,7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Деятельность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934,1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762,4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642,6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1185"/>
        </w:trPr>
        <w:tc>
          <w:tcPr>
            <w:tcW w:w="3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478,0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451,5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434,8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trHeight w:val="123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320,4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292,2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189,1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trHeight w:val="124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18,7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70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173,7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A98" w:rsidRPr="009047F8" w:rsidTr="009047F8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086A98" w:rsidRPr="009047F8" w:rsidTr="009047F8">
        <w:trPr>
          <w:trHeight w:val="52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color w:val="000000"/>
                <w:sz w:val="18"/>
                <w:szCs w:val="18"/>
              </w:rPr>
            </w:pPr>
            <w:r w:rsidRPr="009047F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086A98" w:rsidRPr="009047F8" w:rsidTr="009047F8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86A98" w:rsidRPr="009047F8" w:rsidRDefault="00086A98" w:rsidP="009047F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86A98" w:rsidRPr="009047F8" w:rsidRDefault="00086A98" w:rsidP="009047F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9047F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086A98" w:rsidRDefault="00086A98">
      <w:pPr>
        <w:rPr>
          <w:bCs/>
          <w:sz w:val="28"/>
          <w:szCs w:val="28"/>
        </w:rPr>
      </w:pPr>
    </w:p>
    <w:p w:rsidR="00086A98" w:rsidRDefault="00086A98">
      <w:pPr>
        <w:rPr>
          <w:bCs/>
          <w:sz w:val="28"/>
          <w:szCs w:val="28"/>
        </w:rPr>
      </w:pPr>
    </w:p>
    <w:tbl>
      <w:tblPr>
        <w:tblW w:w="12436" w:type="dxa"/>
        <w:tblInd w:w="93" w:type="dxa"/>
        <w:tblLook w:val="0000"/>
      </w:tblPr>
      <w:tblGrid>
        <w:gridCol w:w="3075"/>
        <w:gridCol w:w="265"/>
        <w:gridCol w:w="4235"/>
        <w:gridCol w:w="756"/>
        <w:gridCol w:w="1080"/>
        <w:gridCol w:w="305"/>
        <w:gridCol w:w="775"/>
        <w:gridCol w:w="144"/>
        <w:gridCol w:w="756"/>
        <w:gridCol w:w="809"/>
        <w:gridCol w:w="236"/>
      </w:tblGrid>
      <w:tr w:rsidR="00086A98" w:rsidRPr="0064612D" w:rsidTr="0064612D">
        <w:trPr>
          <w:gridAfter w:val="3"/>
          <w:wAfter w:w="180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sz w:val="20"/>
                <w:szCs w:val="20"/>
              </w:rPr>
            </w:pPr>
            <w:bookmarkStart w:id="1" w:name="RANGE!A1:E31"/>
            <w:bookmarkEnd w:id="1"/>
          </w:p>
        </w:tc>
        <w:tc>
          <w:tcPr>
            <w:tcW w:w="7295" w:type="dxa"/>
            <w:gridSpan w:val="6"/>
            <w:vMerge w:val="restart"/>
            <w:tcBorders>
              <w:top w:val="nil"/>
              <w:left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Приложение 5</w:t>
            </w:r>
            <w:r w:rsidRPr="0064612D">
              <w:br/>
              <w:t>к решению  Совета депутатов</w:t>
            </w:r>
            <w:r w:rsidRPr="0064612D">
              <w:br/>
              <w:t xml:space="preserve"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2025год и на плановый период 2026 и 2027 годов» </w:t>
            </w:r>
          </w:p>
        </w:tc>
      </w:tr>
      <w:tr w:rsidR="00086A98" w:rsidRPr="0064612D" w:rsidTr="0064612D">
        <w:trPr>
          <w:gridAfter w:val="3"/>
          <w:wAfter w:w="180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jc w:val="right"/>
            </w:pPr>
          </w:p>
        </w:tc>
        <w:tc>
          <w:tcPr>
            <w:tcW w:w="7295" w:type="dxa"/>
            <w:gridSpan w:val="6"/>
            <w:vMerge/>
            <w:tcBorders>
              <w:left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</w:p>
        </w:tc>
      </w:tr>
      <w:tr w:rsidR="00086A98" w:rsidRPr="0064612D" w:rsidTr="0064612D">
        <w:trPr>
          <w:gridAfter w:val="3"/>
          <w:wAfter w:w="180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5" w:type="dxa"/>
            <w:gridSpan w:val="6"/>
            <w:vMerge/>
            <w:tcBorders>
              <w:left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</w:p>
        </w:tc>
      </w:tr>
      <w:tr w:rsidR="00086A98" w:rsidRPr="0064612D" w:rsidTr="0064612D">
        <w:trPr>
          <w:gridAfter w:val="3"/>
          <w:wAfter w:w="1801" w:type="dxa"/>
          <w:trHeight w:val="31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5" w:type="dxa"/>
            <w:gridSpan w:val="6"/>
            <w:vMerge/>
            <w:tcBorders>
              <w:left w:val="nil"/>
              <w:right w:val="nil"/>
            </w:tcBorders>
            <w:vAlign w:val="bottom"/>
          </w:tcPr>
          <w:p w:rsidR="00086A98" w:rsidRPr="0064612D" w:rsidRDefault="00086A98" w:rsidP="0064612D">
            <w:pPr>
              <w:jc w:val="right"/>
            </w:pPr>
          </w:p>
        </w:tc>
      </w:tr>
      <w:tr w:rsidR="00086A98" w:rsidRPr="0064612D" w:rsidTr="0064612D">
        <w:trPr>
          <w:gridAfter w:val="3"/>
          <w:wAfter w:w="1801" w:type="dxa"/>
          <w:trHeight w:val="1770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sz w:val="20"/>
                <w:szCs w:val="20"/>
              </w:rPr>
            </w:pPr>
          </w:p>
        </w:tc>
        <w:tc>
          <w:tcPr>
            <w:tcW w:w="7295" w:type="dxa"/>
            <w:gridSpan w:val="6"/>
            <w:vMerge/>
            <w:tcBorders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/>
        </w:tc>
      </w:tr>
      <w:tr w:rsidR="00086A98" w:rsidRPr="0064612D" w:rsidTr="0064612D">
        <w:trPr>
          <w:trHeight w:val="255"/>
        </w:trPr>
        <w:tc>
          <w:tcPr>
            <w:tcW w:w="3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7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6A98" w:rsidRPr="0064612D" w:rsidRDefault="00086A98" w:rsidP="0064612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86A98" w:rsidRPr="0064612D" w:rsidTr="0064612D">
        <w:trPr>
          <w:gridAfter w:val="3"/>
          <w:wAfter w:w="1801" w:type="dxa"/>
          <w:trHeight w:val="1050"/>
        </w:trPr>
        <w:tc>
          <w:tcPr>
            <w:tcW w:w="106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 xml:space="preserve">ИСТОЧНИКИ </w:t>
            </w:r>
            <w:r w:rsidRPr="0064612D">
              <w:rPr>
                <w:b/>
                <w:bCs/>
              </w:rPr>
              <w:br/>
              <w:t>ВНУТРЕННЕГО ФИНАНСИРОВАНИЯ ДЕФИЦИТА БЮДЖЕТА АРДАТОВСКОГО СЕЛЬСКОГО ПОСЕЛЕНИЯ АРДАТОВСКОГО МУНИЦИПАЛЬНОГО РАЙОНА РЕСПУБЛИКИ МОРДОВИЯ НА 2025 ГОД И НА ПЛАНОВЫЙ ПЕРИОД 2026 и 2027 ГОДОВ</w:t>
            </w:r>
          </w:p>
        </w:tc>
      </w:tr>
      <w:tr w:rsidR="00086A98" w:rsidRPr="0064612D" w:rsidTr="0064612D">
        <w:trPr>
          <w:trHeight w:val="255"/>
        </w:trPr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81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86A98" w:rsidRPr="0064612D" w:rsidRDefault="00086A98" w:rsidP="0064612D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86A98" w:rsidRPr="0064612D" w:rsidTr="0064612D">
        <w:trPr>
          <w:gridAfter w:val="4"/>
          <w:wAfter w:w="1945" w:type="dxa"/>
          <w:trHeight w:val="735"/>
        </w:trPr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Код</w:t>
            </w:r>
          </w:p>
        </w:tc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  <w:sz w:val="23"/>
                <w:szCs w:val="23"/>
              </w:rPr>
            </w:pPr>
            <w:r w:rsidRPr="0064612D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Сумма (тыс. руб.)</w:t>
            </w:r>
          </w:p>
        </w:tc>
      </w:tr>
      <w:tr w:rsidR="00086A98" w:rsidRPr="0064612D" w:rsidTr="0064612D">
        <w:trPr>
          <w:gridAfter w:val="4"/>
          <w:wAfter w:w="1945" w:type="dxa"/>
          <w:trHeight w:val="720"/>
        </w:trPr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rPr>
                <w:b/>
                <w:bCs/>
              </w:rPr>
            </w:pPr>
          </w:p>
        </w:tc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2025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2026 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2027 год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1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4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5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000 01 00 00 00 00 0000 000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000 01 02 00 00 00 0000 000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000 01 02 00 00 00 0000 700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000 01 02 00 00 13 0000 710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000 01 03 00 00 00 0000 000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63,6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84,8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106,0</w:t>
            </w:r>
          </w:p>
        </w:tc>
      </w:tr>
      <w:tr w:rsidR="00086A98" w:rsidRPr="0064612D" w:rsidTr="0064612D">
        <w:trPr>
          <w:gridAfter w:val="4"/>
          <w:wAfter w:w="1945" w:type="dxa"/>
          <w:trHeight w:val="94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000 01 03 01 00 00 0000 800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84,8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106,0</w:t>
            </w:r>
          </w:p>
        </w:tc>
      </w:tr>
      <w:tr w:rsidR="00086A98" w:rsidRPr="0064612D" w:rsidTr="0064612D">
        <w:trPr>
          <w:gridAfter w:val="4"/>
          <w:wAfter w:w="1945" w:type="dxa"/>
          <w:trHeight w:val="94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000 01 03 01 00 10 0000 810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84,8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106,0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000 01 05 00 00 00 0000 000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 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000 01 05 00 00 00 0000 500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-4 721,6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-1 813,6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-1 763,0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000 01 05 02 00 00 0000 500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Увеличение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-4 721,6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-1 813,6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-1 763,0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000 01 05 02 01 00 0000 510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Увеличение прочих остатков денежных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-4 721,6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-1 813,6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-1 763,0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6A98" w:rsidRPr="0064612D" w:rsidRDefault="00086A98" w:rsidP="0064612D">
            <w:pPr>
              <w:jc w:val="center"/>
            </w:pPr>
            <w:r w:rsidRPr="0064612D">
              <w:t>000 01 05 02 01 10 0000 510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Увеличение прочих остатков денежных средств бюджетов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-4 721,6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-1 813,6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-1 763,0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  <w:rPr>
                <w:b/>
                <w:bCs/>
              </w:rPr>
            </w:pPr>
            <w:r w:rsidRPr="0064612D">
              <w:rPr>
                <w:b/>
                <w:bCs/>
              </w:rPr>
              <w:t>000 01 05 00 00 00 0000 600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rPr>
                <w:b/>
                <w:bCs/>
              </w:rPr>
            </w:pPr>
            <w:r w:rsidRPr="0064612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4 658,0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1 728,8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  <w:rPr>
                <w:b/>
                <w:bCs/>
              </w:rPr>
            </w:pPr>
            <w:r w:rsidRPr="0064612D">
              <w:rPr>
                <w:b/>
                <w:bCs/>
              </w:rPr>
              <w:t>1 657,0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000 01 05 02 00 00 0000 600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Уменьшение прочих остатков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4 658,0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1 728,8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1 657,0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000 01 05 02 01 00 0000 610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Уменьшение прочих остатков денежных средств бюджетов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4 658,0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1 728,8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1 657,0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000 01 05 02 01 10 0000 610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Уменьшение прочих остатков денежных средств бюджетов сельских поселений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4 658,0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1 728,8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1 657,0</w:t>
            </w:r>
          </w:p>
        </w:tc>
      </w:tr>
      <w:tr w:rsidR="00086A98" w:rsidRPr="0064612D" w:rsidTr="0064612D">
        <w:trPr>
          <w:gridAfter w:val="4"/>
          <w:wAfter w:w="1945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000 01 06 05 00 00 0000 000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84,8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106,0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000 01 00 00 00 00 0000 000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Привлечение средств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0,0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0,0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Погашение основной суммы задолженности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63,6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84,8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106,0</w:t>
            </w:r>
          </w:p>
        </w:tc>
      </w:tr>
      <w:tr w:rsidR="00086A98" w:rsidRPr="0064612D" w:rsidTr="0064612D">
        <w:trPr>
          <w:gridAfter w:val="4"/>
          <w:wAfter w:w="1945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pPr>
              <w:jc w:val="center"/>
            </w:pPr>
            <w:r w:rsidRPr="0064612D">
              <w:t> </w:t>
            </w:r>
          </w:p>
        </w:tc>
        <w:tc>
          <w:tcPr>
            <w:tcW w:w="4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86A98" w:rsidRPr="0064612D" w:rsidRDefault="00086A98" w:rsidP="0064612D">
            <w:r w:rsidRPr="0064612D"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86A98" w:rsidRPr="0064612D" w:rsidRDefault="00086A98" w:rsidP="0064612D">
            <w:pPr>
              <w:jc w:val="right"/>
            </w:pPr>
            <w:r w:rsidRPr="0064612D">
              <w:t> </w:t>
            </w:r>
          </w:p>
        </w:tc>
      </w:tr>
    </w:tbl>
    <w:p w:rsidR="00086A98" w:rsidRDefault="00086A98">
      <w:pPr>
        <w:rPr>
          <w:bCs/>
          <w:sz w:val="28"/>
          <w:szCs w:val="28"/>
        </w:rPr>
      </w:pPr>
    </w:p>
    <w:sectPr w:rsidR="00086A98" w:rsidSect="009047F8">
      <w:pgSz w:w="11906" w:h="16838"/>
      <w:pgMar w:top="540" w:right="851" w:bottom="36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001013"/>
    <w:rsid w:val="000203E3"/>
    <w:rsid w:val="0002064A"/>
    <w:rsid w:val="0002355E"/>
    <w:rsid w:val="0003563B"/>
    <w:rsid w:val="000410AA"/>
    <w:rsid w:val="0007045F"/>
    <w:rsid w:val="00086A98"/>
    <w:rsid w:val="00096953"/>
    <w:rsid w:val="000A0323"/>
    <w:rsid w:val="000C6D2A"/>
    <w:rsid w:val="000D77A4"/>
    <w:rsid w:val="000F4288"/>
    <w:rsid w:val="0011314B"/>
    <w:rsid w:val="00117842"/>
    <w:rsid w:val="00135B69"/>
    <w:rsid w:val="00140691"/>
    <w:rsid w:val="001456DF"/>
    <w:rsid w:val="001A41E7"/>
    <w:rsid w:val="001B7E76"/>
    <w:rsid w:val="001C5C41"/>
    <w:rsid w:val="001D4A76"/>
    <w:rsid w:val="0027155A"/>
    <w:rsid w:val="002C661A"/>
    <w:rsid w:val="002C733B"/>
    <w:rsid w:val="00336F39"/>
    <w:rsid w:val="003377FC"/>
    <w:rsid w:val="003700FA"/>
    <w:rsid w:val="00385064"/>
    <w:rsid w:val="003905F9"/>
    <w:rsid w:val="003B1460"/>
    <w:rsid w:val="003B1E80"/>
    <w:rsid w:val="003C7CDC"/>
    <w:rsid w:val="003D5F5F"/>
    <w:rsid w:val="003D6DCE"/>
    <w:rsid w:val="0040193D"/>
    <w:rsid w:val="00412A9C"/>
    <w:rsid w:val="0042518D"/>
    <w:rsid w:val="0042591F"/>
    <w:rsid w:val="00454E81"/>
    <w:rsid w:val="00484C5F"/>
    <w:rsid w:val="004A0916"/>
    <w:rsid w:val="004B53C0"/>
    <w:rsid w:val="004D0C78"/>
    <w:rsid w:val="004E05E4"/>
    <w:rsid w:val="004E107D"/>
    <w:rsid w:val="004F11C1"/>
    <w:rsid w:val="00535E90"/>
    <w:rsid w:val="005402BA"/>
    <w:rsid w:val="00547CF0"/>
    <w:rsid w:val="00584B7E"/>
    <w:rsid w:val="00593A78"/>
    <w:rsid w:val="005A1862"/>
    <w:rsid w:val="005A35D6"/>
    <w:rsid w:val="005B033C"/>
    <w:rsid w:val="005D63F0"/>
    <w:rsid w:val="005E7A76"/>
    <w:rsid w:val="005E7F28"/>
    <w:rsid w:val="005F53D9"/>
    <w:rsid w:val="00605DBA"/>
    <w:rsid w:val="00614448"/>
    <w:rsid w:val="0064612D"/>
    <w:rsid w:val="00696F8A"/>
    <w:rsid w:val="006B6E84"/>
    <w:rsid w:val="006C538E"/>
    <w:rsid w:val="006D0D69"/>
    <w:rsid w:val="006D64C8"/>
    <w:rsid w:val="006E435B"/>
    <w:rsid w:val="006F2560"/>
    <w:rsid w:val="007132F5"/>
    <w:rsid w:val="007423EA"/>
    <w:rsid w:val="007439BC"/>
    <w:rsid w:val="007B669E"/>
    <w:rsid w:val="007C0959"/>
    <w:rsid w:val="007D7313"/>
    <w:rsid w:val="0087072E"/>
    <w:rsid w:val="00870968"/>
    <w:rsid w:val="008839C3"/>
    <w:rsid w:val="008A33F8"/>
    <w:rsid w:val="008A5984"/>
    <w:rsid w:val="00903136"/>
    <w:rsid w:val="00903B58"/>
    <w:rsid w:val="009047F8"/>
    <w:rsid w:val="00906083"/>
    <w:rsid w:val="00930E5C"/>
    <w:rsid w:val="009462E0"/>
    <w:rsid w:val="009503F8"/>
    <w:rsid w:val="00956CC7"/>
    <w:rsid w:val="00975913"/>
    <w:rsid w:val="00A119DE"/>
    <w:rsid w:val="00A335F1"/>
    <w:rsid w:val="00A51B41"/>
    <w:rsid w:val="00A91DAC"/>
    <w:rsid w:val="00AA4954"/>
    <w:rsid w:val="00AB254A"/>
    <w:rsid w:val="00AB6E8A"/>
    <w:rsid w:val="00AC1AC6"/>
    <w:rsid w:val="00AD6EC9"/>
    <w:rsid w:val="00AF3394"/>
    <w:rsid w:val="00B04297"/>
    <w:rsid w:val="00B72C2B"/>
    <w:rsid w:val="00B72DB5"/>
    <w:rsid w:val="00B9332A"/>
    <w:rsid w:val="00B96C26"/>
    <w:rsid w:val="00BA1AA8"/>
    <w:rsid w:val="00BD33C2"/>
    <w:rsid w:val="00BE7AF6"/>
    <w:rsid w:val="00BF19F6"/>
    <w:rsid w:val="00C20EC2"/>
    <w:rsid w:val="00C66D13"/>
    <w:rsid w:val="00C72B12"/>
    <w:rsid w:val="00C80B3B"/>
    <w:rsid w:val="00C945F9"/>
    <w:rsid w:val="00C95932"/>
    <w:rsid w:val="00CF18C3"/>
    <w:rsid w:val="00CF463E"/>
    <w:rsid w:val="00CF4923"/>
    <w:rsid w:val="00D14B45"/>
    <w:rsid w:val="00D30579"/>
    <w:rsid w:val="00D34485"/>
    <w:rsid w:val="00D50C19"/>
    <w:rsid w:val="00D738F0"/>
    <w:rsid w:val="00D92B38"/>
    <w:rsid w:val="00D94056"/>
    <w:rsid w:val="00DA70CD"/>
    <w:rsid w:val="00DC4957"/>
    <w:rsid w:val="00DD131F"/>
    <w:rsid w:val="00DD5954"/>
    <w:rsid w:val="00DF1A1D"/>
    <w:rsid w:val="00DF3B0C"/>
    <w:rsid w:val="00DF59E5"/>
    <w:rsid w:val="00E436D9"/>
    <w:rsid w:val="00ED12B0"/>
    <w:rsid w:val="00EE0C35"/>
    <w:rsid w:val="00F153D9"/>
    <w:rsid w:val="00F25DE3"/>
    <w:rsid w:val="00F44C8D"/>
    <w:rsid w:val="00F7151F"/>
    <w:rsid w:val="00FA35D9"/>
    <w:rsid w:val="00FC0917"/>
    <w:rsid w:val="00FC7578"/>
    <w:rsid w:val="00FD4057"/>
    <w:rsid w:val="00FF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14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15</Pages>
  <Words>5583</Words>
  <Characters>-32766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39</cp:revision>
  <cp:lastPrinted>2025-02-28T10:46:00Z</cp:lastPrinted>
  <dcterms:created xsi:type="dcterms:W3CDTF">2024-01-25T10:40:00Z</dcterms:created>
  <dcterms:modified xsi:type="dcterms:W3CDTF">2025-05-20T09:31:00Z</dcterms:modified>
</cp:coreProperties>
</file>