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BF1" w:rsidRDefault="00994BF1" w:rsidP="004702AF">
      <w:pPr>
        <w:spacing w:after="0" w:line="240" w:lineRule="auto"/>
        <w:rPr>
          <w:b/>
          <w:sz w:val="28"/>
          <w:szCs w:val="28"/>
        </w:rPr>
      </w:pPr>
    </w:p>
    <w:p w:rsidR="00994BF1" w:rsidRPr="004702AF" w:rsidRDefault="00994BF1" w:rsidP="0047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02AF">
        <w:rPr>
          <w:rFonts w:ascii="Times New Roman" w:hAnsi="Times New Roman"/>
          <w:b/>
          <w:sz w:val="28"/>
          <w:szCs w:val="28"/>
        </w:rPr>
        <w:t>Совет  депутатов Ардатовского сельского поселения</w:t>
      </w:r>
    </w:p>
    <w:p w:rsidR="00994BF1" w:rsidRPr="004702AF" w:rsidRDefault="00994BF1" w:rsidP="0047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02AF"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994BF1" w:rsidRPr="004702AF" w:rsidRDefault="00994BF1" w:rsidP="0047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02AF">
        <w:rPr>
          <w:rFonts w:ascii="Times New Roman" w:hAnsi="Times New Roman"/>
          <w:b/>
          <w:sz w:val="28"/>
          <w:szCs w:val="28"/>
        </w:rPr>
        <w:t>седьмого созыва</w:t>
      </w:r>
    </w:p>
    <w:p w:rsidR="00994BF1" w:rsidRPr="004702AF" w:rsidRDefault="00994BF1" w:rsidP="0047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02AF">
        <w:rPr>
          <w:rFonts w:ascii="Times New Roman" w:hAnsi="Times New Roman"/>
          <w:b/>
          <w:sz w:val="28"/>
          <w:szCs w:val="28"/>
        </w:rPr>
        <w:t>пос. ст. Ардатов</w:t>
      </w:r>
    </w:p>
    <w:p w:rsidR="00994BF1" w:rsidRPr="004702AF" w:rsidRDefault="00994BF1" w:rsidP="004702A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4BF1" w:rsidRPr="004702AF" w:rsidRDefault="00994BF1" w:rsidP="0047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702AF">
        <w:rPr>
          <w:rFonts w:ascii="Times New Roman" w:hAnsi="Times New Roman"/>
          <w:b/>
          <w:sz w:val="28"/>
          <w:szCs w:val="28"/>
        </w:rPr>
        <w:t>РЕШЕНИЕ</w:t>
      </w:r>
    </w:p>
    <w:p w:rsidR="00994BF1" w:rsidRPr="004702AF" w:rsidRDefault="00994BF1" w:rsidP="0047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94BF1" w:rsidRPr="004702AF" w:rsidRDefault="00994BF1" w:rsidP="004702AF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16</w:t>
      </w:r>
      <w:r w:rsidRPr="004702AF">
        <w:rPr>
          <w:rFonts w:ascii="Times New Roman" w:hAnsi="Times New Roman"/>
          <w:b/>
          <w:sz w:val="28"/>
          <w:szCs w:val="28"/>
        </w:rPr>
        <w:t xml:space="preserve"> мая 2025 года                      </w:t>
      </w:r>
      <w:r w:rsidRPr="004702AF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№ 64</w:t>
      </w:r>
    </w:p>
    <w:p w:rsidR="00994BF1" w:rsidRPr="004702AF" w:rsidRDefault="00994BF1" w:rsidP="004702A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</w:p>
    <w:p w:rsidR="00994BF1" w:rsidRPr="004702AF" w:rsidRDefault="00994BF1" w:rsidP="004702AF">
      <w:pPr>
        <w:overflowPunct w:val="0"/>
        <w:autoSpaceDE w:val="0"/>
        <w:autoSpaceDN w:val="0"/>
        <w:adjustRightInd w:val="0"/>
        <w:spacing w:after="0" w:line="240" w:lineRule="auto"/>
        <w:ind w:left="-180"/>
        <w:jc w:val="both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4702AF">
        <w:rPr>
          <w:rFonts w:ascii="Times New Roman" w:hAnsi="Times New Roman"/>
          <w:b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b/>
          <w:sz w:val="28"/>
          <w:szCs w:val="28"/>
          <w:lang w:eastAsia="ru-RU"/>
        </w:rPr>
        <w:t>е Совета депутатов Ардатовского сельского поселения Ардатовского муниципального района РМ от 27</w:t>
      </w:r>
      <w:r w:rsidRPr="004702AF">
        <w:rPr>
          <w:rFonts w:ascii="Times New Roman" w:hAnsi="Times New Roman"/>
          <w:b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4702AF">
          <w:rPr>
            <w:rFonts w:ascii="Times New Roman" w:hAnsi="Times New Roman"/>
            <w:b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b/>
          <w:sz w:val="28"/>
          <w:szCs w:val="28"/>
          <w:lang w:eastAsia="ru-RU"/>
        </w:rPr>
        <w:t>. № 46</w:t>
      </w:r>
      <w:r w:rsidRPr="004702AF">
        <w:rPr>
          <w:rFonts w:ascii="Times New Roman" w:hAnsi="Times New Roman"/>
          <w:b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Ардатовского сельского поселения </w:t>
      </w:r>
      <w:r w:rsidRPr="004702AF">
        <w:rPr>
          <w:rFonts w:ascii="Times New Roman" w:hAnsi="Times New Roman"/>
          <w:b/>
          <w:sz w:val="28"/>
          <w:szCs w:val="28"/>
          <w:lang w:eastAsia="ru-RU"/>
        </w:rPr>
        <w:t xml:space="preserve">Ардатовского муниципального района» </w:t>
      </w:r>
    </w:p>
    <w:p w:rsidR="00994BF1" w:rsidRPr="004702AF" w:rsidRDefault="00994BF1" w:rsidP="004702A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994BF1" w:rsidRPr="004702AF" w:rsidRDefault="00994BF1" w:rsidP="004702AF">
      <w:pPr>
        <w:overflowPunct w:val="0"/>
        <w:autoSpaceDE w:val="0"/>
        <w:autoSpaceDN w:val="0"/>
        <w:adjustRightInd w:val="0"/>
        <w:spacing w:after="0" w:line="240" w:lineRule="auto"/>
        <w:ind w:left="-180" w:firstLine="180"/>
        <w:jc w:val="both"/>
        <w:outlineLvl w:val="0"/>
        <w:rPr>
          <w:rFonts w:ascii="Times New Roman" w:hAnsi="Times New Roman"/>
          <w:iCs/>
          <w:sz w:val="28"/>
          <w:szCs w:val="28"/>
          <w:lang w:eastAsia="zh-CN"/>
        </w:rPr>
      </w:pPr>
      <w:r w:rsidRPr="004702AF">
        <w:rPr>
          <w:rFonts w:ascii="Times New Roman" w:hAnsi="Times New Roman"/>
          <w:sz w:val="28"/>
          <w:szCs w:val="28"/>
          <w:lang w:eastAsia="ru-RU"/>
        </w:rPr>
        <w:t>Руководствуясь </w:t>
      </w:r>
      <w:hyperlink r:id="rId7" w:anchor="/document/8905402/entry/30" w:history="1">
        <w:r w:rsidRPr="004702AF">
          <w:rPr>
            <w:rFonts w:ascii="Times New Roman" w:hAnsi="Times New Roman"/>
            <w:sz w:val="28"/>
            <w:szCs w:val="28"/>
            <w:lang w:eastAsia="ru-RU"/>
          </w:rPr>
          <w:t>статьей 30</w:t>
        </w:r>
      </w:hyperlink>
      <w:r w:rsidRPr="004702AF">
        <w:rPr>
          <w:rFonts w:ascii="Times New Roman" w:hAnsi="Times New Roman"/>
          <w:sz w:val="28"/>
          <w:szCs w:val="28"/>
          <w:lang w:eastAsia="ru-RU"/>
        </w:rPr>
        <w:t xml:space="preserve"> Закона Республики Мордовия от 8 июня </w:t>
      </w:r>
      <w:smartTag w:uri="urn:schemas-microsoft-com:office:smarttags" w:element="metricconverter">
        <w:smartTagPr>
          <w:attr w:name="ProductID" w:val="1999 г"/>
        </w:smartTagPr>
        <w:r w:rsidRPr="004702AF">
          <w:rPr>
            <w:rFonts w:ascii="Times New Roman" w:hAnsi="Times New Roman"/>
            <w:sz w:val="28"/>
            <w:szCs w:val="28"/>
            <w:lang w:eastAsia="ru-RU"/>
          </w:rPr>
          <w:t>1999 г</w:t>
        </w:r>
      </w:smartTag>
      <w:r w:rsidRPr="004702AF">
        <w:rPr>
          <w:rFonts w:ascii="Times New Roman" w:hAnsi="Times New Roman"/>
          <w:sz w:val="28"/>
          <w:szCs w:val="28"/>
          <w:lang w:eastAsia="ru-RU"/>
        </w:rPr>
        <w:t>. N 30-З "О муниципальной службе в Республике Мордовия", </w:t>
      </w:r>
      <w:hyperlink r:id="rId8" w:anchor="/document/8936521/entry/0" w:history="1">
        <w:r w:rsidRPr="004702AF">
          <w:rPr>
            <w:rFonts w:ascii="Times New Roman" w:hAnsi="Times New Roman"/>
            <w:sz w:val="28"/>
            <w:szCs w:val="28"/>
            <w:lang w:eastAsia="ru-RU"/>
          </w:rPr>
          <w:t>Законом</w:t>
        </w:r>
      </w:hyperlink>
      <w:r w:rsidRPr="004702AF">
        <w:rPr>
          <w:rFonts w:ascii="Times New Roman" w:hAnsi="Times New Roman"/>
          <w:sz w:val="28"/>
          <w:szCs w:val="28"/>
          <w:lang w:eastAsia="ru-RU"/>
        </w:rPr>
        <w:t xml:space="preserve"> 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4702AF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4702AF">
        <w:rPr>
          <w:rFonts w:ascii="Times New Roman" w:hAnsi="Times New Roman"/>
          <w:sz w:val="28"/>
          <w:szCs w:val="28"/>
          <w:lang w:eastAsia="ru-RU"/>
        </w:rPr>
        <w:t>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9" w:anchor="/document/8917405/entry/0" w:history="1">
        <w:r w:rsidRPr="004702AF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4702AF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 w:rsidRPr="004702AF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района, Совет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 w:rsidRPr="004702AF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района, решил:</w:t>
      </w:r>
    </w:p>
    <w:p w:rsidR="00994BF1" w:rsidRPr="004702AF" w:rsidRDefault="00994BF1" w:rsidP="004702AF">
      <w:pPr>
        <w:overflowPunct w:val="0"/>
        <w:autoSpaceDE w:val="0"/>
        <w:autoSpaceDN w:val="0"/>
        <w:adjustRightInd w:val="0"/>
        <w:spacing w:after="0" w:line="240" w:lineRule="auto"/>
        <w:ind w:left="-180" w:firstLine="180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994BF1" w:rsidRPr="004702AF" w:rsidRDefault="00994BF1" w:rsidP="00A65563">
      <w:pPr>
        <w:pStyle w:val="ListParagraph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ind w:left="-180" w:firstLine="18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702AF">
        <w:rPr>
          <w:rFonts w:ascii="Times New Roman" w:hAnsi="Times New Roman"/>
          <w:sz w:val="28"/>
          <w:szCs w:val="28"/>
          <w:lang w:eastAsia="ru-RU"/>
        </w:rPr>
        <w:t xml:space="preserve"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hyperlink r:id="rId10" w:anchor="/document/8917405/entry/0" w:history="1">
        <w:r w:rsidRPr="004702AF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4702AF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 w:rsidRPr="004702AF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района, утвержденное</w:t>
      </w:r>
      <w:r w:rsidRPr="004702AF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Pr="004702AF">
        <w:rPr>
          <w:rFonts w:ascii="Times New Roman" w:hAnsi="Times New Roman"/>
          <w:sz w:val="28"/>
          <w:szCs w:val="28"/>
          <w:lang w:eastAsia="ru-RU"/>
        </w:rPr>
        <w:t xml:space="preserve">решением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hyperlink r:id="rId11" w:anchor="/document/8917405/entry/0" w:history="1">
        <w:r w:rsidRPr="004702AF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 w:rsidRPr="004702AF">
        <w:rPr>
          <w:rFonts w:ascii="Times New Roman" w:hAnsi="Times New Roman"/>
          <w:sz w:val="28"/>
          <w:szCs w:val="28"/>
          <w:lang w:eastAsia="ru-RU"/>
        </w:rPr>
        <w:t> 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 w:rsidRPr="004702AF">
        <w:rPr>
          <w:rFonts w:ascii="Times New Roman" w:hAnsi="Times New Roman"/>
          <w:sz w:val="28"/>
          <w:szCs w:val="28"/>
          <w:lang w:eastAsia="ru-RU"/>
        </w:rPr>
        <w:t>Ардатовског</w:t>
      </w:r>
      <w:r>
        <w:rPr>
          <w:rFonts w:ascii="Times New Roman" w:hAnsi="Times New Roman"/>
          <w:sz w:val="28"/>
          <w:szCs w:val="28"/>
          <w:lang w:eastAsia="ru-RU"/>
        </w:rPr>
        <w:t>о муниципального района РМ от 27</w:t>
      </w:r>
      <w:r w:rsidRPr="004702AF"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4702AF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46</w:t>
      </w:r>
      <w:r w:rsidRPr="004702AF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 w:rsidRPr="004702AF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района»:</w:t>
      </w:r>
    </w:p>
    <w:p w:rsidR="00994BF1" w:rsidRPr="004702AF" w:rsidRDefault="00994BF1" w:rsidP="004702AF">
      <w:pPr>
        <w:pStyle w:val="ListParagraph"/>
        <w:numPr>
          <w:ilvl w:val="1"/>
          <w:numId w:val="3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-180" w:firstLine="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702AF">
        <w:rPr>
          <w:rFonts w:ascii="Times New Roman" w:hAnsi="Times New Roman"/>
          <w:sz w:val="28"/>
          <w:szCs w:val="28"/>
          <w:lang w:eastAsia="ru-RU"/>
        </w:rPr>
        <w:t>Абзац 5 пункта 14 изложить в следующей редакции:</w:t>
      </w:r>
    </w:p>
    <w:p w:rsidR="00994BF1" w:rsidRPr="004702AF" w:rsidRDefault="00994BF1" w:rsidP="004702AF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-18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4702AF">
        <w:rPr>
          <w:rFonts w:ascii="Times New Roman" w:hAnsi="Times New Roman"/>
          <w:sz w:val="28"/>
          <w:szCs w:val="28"/>
          <w:lang w:eastAsia="ru-RU"/>
        </w:rPr>
        <w:t xml:space="preserve"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Совета депутатов </w:t>
      </w:r>
      <w:r>
        <w:rPr>
          <w:rFonts w:ascii="Times New Roman" w:hAnsi="Times New Roman"/>
          <w:sz w:val="28"/>
          <w:szCs w:val="28"/>
          <w:lang w:eastAsia="ru-RU"/>
        </w:rPr>
        <w:t xml:space="preserve">Ардатовского сельского поселения </w:t>
      </w:r>
      <w:r w:rsidRPr="004702AF">
        <w:rPr>
          <w:rFonts w:ascii="Times New Roman" w:hAnsi="Times New Roman"/>
          <w:sz w:val="28"/>
          <w:szCs w:val="28"/>
          <w:lang w:eastAsia="ru-RU"/>
        </w:rPr>
        <w:t>Ардатовского муниципального района Республики Мордовия</w:t>
      </w:r>
      <w:bookmarkStart w:id="0" w:name="_GoBack"/>
      <w:bookmarkEnd w:id="0"/>
      <w:r w:rsidRPr="004702AF">
        <w:rPr>
          <w:rFonts w:ascii="Times New Roman" w:hAnsi="Times New Roman"/>
          <w:sz w:val="28"/>
          <w:szCs w:val="28"/>
          <w:lang w:eastAsia="ru-RU"/>
        </w:rPr>
        <w:t>».</w:t>
      </w:r>
    </w:p>
    <w:p w:rsidR="00994BF1" w:rsidRPr="004702AF" w:rsidRDefault="00994BF1" w:rsidP="004702AF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-18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994BF1" w:rsidRPr="004702AF" w:rsidRDefault="00994BF1" w:rsidP="004702AF">
      <w:pPr>
        <w:overflowPunct w:val="0"/>
        <w:autoSpaceDE w:val="0"/>
        <w:autoSpaceDN w:val="0"/>
        <w:adjustRightInd w:val="0"/>
        <w:spacing w:after="0" w:line="240" w:lineRule="auto"/>
        <w:ind w:left="-180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702AF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994BF1" w:rsidRPr="004702AF" w:rsidRDefault="00994BF1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94BF1" w:rsidRPr="004702AF" w:rsidRDefault="00994BF1" w:rsidP="008B5417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4702AF">
        <w:rPr>
          <w:rFonts w:ascii="Times New Roman" w:hAnsi="Times New Roman"/>
          <w:sz w:val="28"/>
          <w:szCs w:val="28"/>
          <w:lang w:eastAsia="ru-RU"/>
        </w:rPr>
        <w:t xml:space="preserve">Глава Ардатовского </w:t>
      </w:r>
    </w:p>
    <w:p w:rsidR="00994BF1" w:rsidRPr="003C0A0F" w:rsidRDefault="00994BF1" w:rsidP="003C0A0F">
      <w:pPr>
        <w:tabs>
          <w:tab w:val="left" w:pos="562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сельского поселения</w:t>
      </w:r>
      <w:r w:rsidRPr="004702AF">
        <w:rPr>
          <w:rFonts w:ascii="Times New Roman" w:hAnsi="Times New Roman"/>
          <w:sz w:val="28"/>
          <w:szCs w:val="28"/>
          <w:lang w:eastAsia="ru-RU"/>
        </w:rPr>
        <w:t xml:space="preserve">                        </w:t>
      </w:r>
      <w:r w:rsidRPr="004702AF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</w:t>
      </w:r>
      <w:r>
        <w:rPr>
          <w:rFonts w:ascii="Times New Roman" w:hAnsi="Times New Roman"/>
          <w:sz w:val="28"/>
          <w:szCs w:val="28"/>
          <w:lang w:eastAsia="ru-RU"/>
        </w:rPr>
        <w:t>Н.И. Юдин</w:t>
      </w: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AC4097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16"/>
          <w:szCs w:val="20"/>
          <w:lang w:eastAsia="ru-RU"/>
        </w:rPr>
      </w:pPr>
    </w:p>
    <w:p w:rsidR="00994BF1" w:rsidRPr="008B5417" w:rsidRDefault="00994BF1" w:rsidP="00681ED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20"/>
          <w:lang w:eastAsia="ru-RU"/>
        </w:rPr>
      </w:pPr>
    </w:p>
    <w:sectPr w:rsidR="00994BF1" w:rsidRPr="008B5417" w:rsidSect="006A29F7">
      <w:pgSz w:w="11906" w:h="16838"/>
      <w:pgMar w:top="360" w:right="746" w:bottom="360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BF1" w:rsidRDefault="00994BF1" w:rsidP="00AC4097">
      <w:pPr>
        <w:spacing w:after="0" w:line="240" w:lineRule="auto"/>
      </w:pPr>
      <w:r>
        <w:separator/>
      </w:r>
    </w:p>
  </w:endnote>
  <w:endnote w:type="continuationSeparator" w:id="0">
    <w:p w:rsidR="00994BF1" w:rsidRDefault="00994BF1" w:rsidP="00AC4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BF1" w:rsidRDefault="00994BF1" w:rsidP="00AC4097">
      <w:pPr>
        <w:spacing w:after="0" w:line="240" w:lineRule="auto"/>
      </w:pPr>
      <w:r>
        <w:separator/>
      </w:r>
    </w:p>
  </w:footnote>
  <w:footnote w:type="continuationSeparator" w:id="0">
    <w:p w:rsidR="00994BF1" w:rsidRDefault="00994BF1" w:rsidP="00AC4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43CE2"/>
    <w:multiLevelType w:val="hybridMultilevel"/>
    <w:tmpl w:val="3910AAD4"/>
    <w:lvl w:ilvl="0" w:tplc="B99E51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">
    <w:nsid w:val="7E555232"/>
    <w:multiLevelType w:val="hybridMultilevel"/>
    <w:tmpl w:val="ABEADFF4"/>
    <w:lvl w:ilvl="0" w:tplc="12FA6C2E">
      <w:start w:val="1"/>
      <w:numFmt w:val="decimal"/>
      <w:lvlText w:val="%1."/>
      <w:lvlJc w:val="left"/>
      <w:pPr>
        <w:ind w:left="1407" w:hanging="7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E4E"/>
    <w:rsid w:val="00051292"/>
    <w:rsid w:val="000B46F5"/>
    <w:rsid w:val="000E4B4D"/>
    <w:rsid w:val="000F0DD2"/>
    <w:rsid w:val="00112FCA"/>
    <w:rsid w:val="00123824"/>
    <w:rsid w:val="00143E88"/>
    <w:rsid w:val="001C7B58"/>
    <w:rsid w:val="001F3D35"/>
    <w:rsid w:val="0025247C"/>
    <w:rsid w:val="00285277"/>
    <w:rsid w:val="002A7664"/>
    <w:rsid w:val="002D2B9E"/>
    <w:rsid w:val="00313165"/>
    <w:rsid w:val="003C0A0F"/>
    <w:rsid w:val="004702AF"/>
    <w:rsid w:val="005306FB"/>
    <w:rsid w:val="0057449A"/>
    <w:rsid w:val="00596F96"/>
    <w:rsid w:val="00681ED4"/>
    <w:rsid w:val="006A29F7"/>
    <w:rsid w:val="006B1CCD"/>
    <w:rsid w:val="006B37E1"/>
    <w:rsid w:val="006C4E4E"/>
    <w:rsid w:val="0072000E"/>
    <w:rsid w:val="00743625"/>
    <w:rsid w:val="0085606D"/>
    <w:rsid w:val="00883490"/>
    <w:rsid w:val="008B5417"/>
    <w:rsid w:val="008C249E"/>
    <w:rsid w:val="00944060"/>
    <w:rsid w:val="00966118"/>
    <w:rsid w:val="00994BF1"/>
    <w:rsid w:val="009E78C9"/>
    <w:rsid w:val="00A65563"/>
    <w:rsid w:val="00AC0D7D"/>
    <w:rsid w:val="00AC4097"/>
    <w:rsid w:val="00B2797E"/>
    <w:rsid w:val="00B71F24"/>
    <w:rsid w:val="00BA3540"/>
    <w:rsid w:val="00BC71E1"/>
    <w:rsid w:val="00BE37A9"/>
    <w:rsid w:val="00C20AD8"/>
    <w:rsid w:val="00C629E2"/>
    <w:rsid w:val="00CE4E5C"/>
    <w:rsid w:val="00D30747"/>
    <w:rsid w:val="00DC6A78"/>
    <w:rsid w:val="00DE769D"/>
    <w:rsid w:val="00E336F8"/>
    <w:rsid w:val="00E376C6"/>
    <w:rsid w:val="00E51F1A"/>
    <w:rsid w:val="00E66E9F"/>
    <w:rsid w:val="00EE7E26"/>
    <w:rsid w:val="00FB6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118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AC409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C4097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8B5417"/>
    <w:pPr>
      <w:ind w:left="720"/>
      <w:contextualSpacing/>
    </w:pPr>
  </w:style>
  <w:style w:type="character" w:styleId="Emphasis">
    <w:name w:val="Emphasis"/>
    <w:basedOn w:val="DefaultParagraphFont"/>
    <w:uiPriority w:val="99"/>
    <w:qFormat/>
    <w:rsid w:val="00FB60AE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semiHidden/>
    <w:rsid w:val="0074362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E3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37A9"/>
    <w:rPr>
      <w:rFonts w:ascii="Tahoma" w:hAnsi="Tahoma" w:cs="Tahoma"/>
      <w:sz w:val="16"/>
      <w:szCs w:val="16"/>
    </w:rPr>
  </w:style>
  <w:style w:type="paragraph" w:customStyle="1" w:styleId="s1">
    <w:name w:val="s_1"/>
    <w:basedOn w:val="Normal"/>
    <w:uiPriority w:val="99"/>
    <w:rsid w:val="00BA35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017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429</Words>
  <Characters>2447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Совет депутатов Ардатовского муниципального района РМ</dc:title>
  <dc:subject/>
  <dc:creator>1</dc:creator>
  <cp:keywords/>
  <dc:description/>
  <cp:lastModifiedBy>Пользователь Windows</cp:lastModifiedBy>
  <cp:revision>9</cp:revision>
  <cp:lastPrinted>2025-05-30T11:51:00Z</cp:lastPrinted>
  <dcterms:created xsi:type="dcterms:W3CDTF">2025-05-20T09:43:00Z</dcterms:created>
  <dcterms:modified xsi:type="dcterms:W3CDTF">2025-06-17T13:03:00Z</dcterms:modified>
</cp:coreProperties>
</file>