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D11" w:rsidRPr="007319AD" w:rsidRDefault="00A57D11" w:rsidP="008C1121">
      <w:pPr>
        <w:jc w:val="center"/>
        <w:rPr>
          <w:b/>
          <w:sz w:val="28"/>
          <w:szCs w:val="28"/>
        </w:rPr>
      </w:pPr>
      <w:bookmarkStart w:id="0" w:name="sub_2043"/>
      <w:bookmarkStart w:id="1" w:name="sub_113"/>
      <w:r w:rsidRPr="007319AD">
        <w:rPr>
          <w:b/>
          <w:sz w:val="28"/>
          <w:szCs w:val="28"/>
        </w:rPr>
        <w:t>РЕСПУБЛИКА МОРДОВИЯ</w:t>
      </w:r>
    </w:p>
    <w:p w:rsidR="00A57D11" w:rsidRPr="007319AD" w:rsidRDefault="00A57D11" w:rsidP="008C1121">
      <w:pPr>
        <w:jc w:val="center"/>
        <w:rPr>
          <w:b/>
          <w:sz w:val="28"/>
          <w:szCs w:val="28"/>
        </w:rPr>
      </w:pPr>
    </w:p>
    <w:p w:rsidR="00A57D11" w:rsidRPr="007319AD" w:rsidRDefault="00A57D11" w:rsidP="008C112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АДМИНИСТРАЦИЯ  АРДАТОВСКОГО</w:t>
      </w:r>
      <w:r w:rsidRPr="007319AD">
        <w:rPr>
          <w:b/>
          <w:sz w:val="28"/>
          <w:szCs w:val="28"/>
        </w:rPr>
        <w:t xml:space="preserve">  СЕЛЬСКОГО  ПОСЕЛЕНИЯ АРДАТОВСКОГО МУНИЦИПАЛЬНОГО РАЙОНА</w:t>
      </w:r>
    </w:p>
    <w:p w:rsidR="00A57D11" w:rsidRPr="007319AD" w:rsidRDefault="00A57D11" w:rsidP="008C1121">
      <w:pPr>
        <w:jc w:val="center"/>
        <w:rPr>
          <w:b/>
          <w:sz w:val="28"/>
          <w:szCs w:val="28"/>
        </w:rPr>
      </w:pPr>
    </w:p>
    <w:p w:rsidR="00A57D11" w:rsidRDefault="00A57D11" w:rsidP="008C1121">
      <w:pPr>
        <w:jc w:val="center"/>
        <w:rPr>
          <w:b/>
          <w:sz w:val="22"/>
          <w:szCs w:val="22"/>
        </w:rPr>
      </w:pPr>
      <w:r w:rsidRPr="007319AD">
        <w:rPr>
          <w:sz w:val="28"/>
          <w:szCs w:val="28"/>
        </w:rPr>
        <w:t>ПОСТАНОВЛЕНИЕ</w:t>
      </w:r>
      <w:r>
        <w:rPr>
          <w:sz w:val="36"/>
          <w:szCs w:val="36"/>
        </w:rPr>
        <w:t xml:space="preserve"> </w:t>
      </w:r>
      <w:r>
        <w:rPr>
          <w:b/>
          <w:sz w:val="36"/>
          <w:szCs w:val="36"/>
          <w:u w:val="single"/>
        </w:rPr>
        <w:t>___________________________________________________</w:t>
      </w:r>
      <w:r>
        <w:rPr>
          <w:b/>
          <w:sz w:val="22"/>
          <w:szCs w:val="22"/>
        </w:rPr>
        <w:t xml:space="preserve">   </w:t>
      </w:r>
    </w:p>
    <w:p w:rsidR="00A57D11" w:rsidRDefault="00A57D11" w:rsidP="008C1121">
      <w:pPr>
        <w:jc w:val="center"/>
        <w:rPr>
          <w:b/>
          <w:sz w:val="22"/>
          <w:szCs w:val="22"/>
        </w:rPr>
      </w:pPr>
    </w:p>
    <w:p w:rsidR="00A57D11" w:rsidRDefault="00A57D11" w:rsidP="008C1121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30 мая  2025г.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</w:t>
      </w:r>
      <w:r>
        <w:rPr>
          <w:b/>
          <w:sz w:val="22"/>
          <w:szCs w:val="22"/>
        </w:rPr>
        <w:tab/>
        <w:t xml:space="preserve">         пос.ст. Ардатов    </w:t>
      </w:r>
      <w:r>
        <w:rPr>
          <w:b/>
          <w:sz w:val="22"/>
          <w:szCs w:val="22"/>
        </w:rPr>
        <w:tab/>
        <w:t xml:space="preserve">                                                  № 8</w:t>
      </w:r>
    </w:p>
    <w:p w:rsidR="00A57D11" w:rsidRDefault="00A57D11" w:rsidP="00F4622A">
      <w:pPr>
        <w:widowControl/>
        <w:autoSpaceDE/>
        <w:rPr>
          <w:b/>
          <w:sz w:val="24"/>
          <w:szCs w:val="24"/>
        </w:rPr>
      </w:pPr>
    </w:p>
    <w:p w:rsidR="00A57D11" w:rsidRPr="00F4622A" w:rsidRDefault="00A57D11" w:rsidP="00F4622A">
      <w:pPr>
        <w:spacing w:before="108" w:after="108"/>
        <w:jc w:val="center"/>
        <w:outlineLvl w:val="0"/>
        <w:rPr>
          <w:b/>
          <w:bCs/>
          <w:color w:val="000000"/>
          <w:sz w:val="24"/>
          <w:szCs w:val="24"/>
        </w:rPr>
      </w:pPr>
      <w:bookmarkStart w:id="2" w:name="sub_101"/>
      <w:r w:rsidRPr="00F36C3C">
        <w:rPr>
          <w:b/>
          <w:bCs/>
          <w:color w:val="000000"/>
          <w:sz w:val="24"/>
          <w:szCs w:val="24"/>
        </w:rPr>
        <w:t>О внесении изменений в Порядок учета бюджетных и денежных обязательств получателей средств бюджета</w:t>
      </w:r>
      <w:r>
        <w:rPr>
          <w:b/>
          <w:bCs/>
          <w:color w:val="000000"/>
          <w:sz w:val="24"/>
          <w:szCs w:val="24"/>
        </w:rPr>
        <w:t xml:space="preserve"> Ардатовского сельского поселения</w:t>
      </w:r>
      <w:r w:rsidRPr="00F36C3C">
        <w:rPr>
          <w:b/>
          <w:bCs/>
          <w:color w:val="000000"/>
          <w:sz w:val="24"/>
          <w:szCs w:val="24"/>
        </w:rPr>
        <w:t xml:space="preserve"> Ардатовского муниципального района Республики Мордовия</w:t>
      </w:r>
      <w:r w:rsidRPr="00F36C3C">
        <w:rPr>
          <w:b/>
          <w:sz w:val="24"/>
          <w:szCs w:val="24"/>
        </w:rPr>
        <w:t xml:space="preserve"> </w:t>
      </w:r>
    </w:p>
    <w:p w:rsidR="00A57D11" w:rsidRPr="00F36C3C" w:rsidRDefault="00A57D11" w:rsidP="008C1121">
      <w:pPr>
        <w:ind w:firstLine="709"/>
        <w:jc w:val="both"/>
        <w:rPr>
          <w:sz w:val="24"/>
          <w:szCs w:val="24"/>
        </w:rPr>
      </w:pPr>
    </w:p>
    <w:p w:rsidR="00A57D11" w:rsidRPr="00F36C3C" w:rsidRDefault="00A57D11" w:rsidP="008C1121">
      <w:pPr>
        <w:pStyle w:val="ListParagraph"/>
        <w:numPr>
          <w:ilvl w:val="0"/>
          <w:numId w:val="1"/>
        </w:numPr>
        <w:ind w:left="0" w:firstLine="709"/>
        <w:jc w:val="both"/>
        <w:rPr>
          <w:bCs/>
          <w:sz w:val="24"/>
          <w:szCs w:val="24"/>
        </w:rPr>
      </w:pPr>
      <w:r w:rsidRPr="00F36C3C">
        <w:rPr>
          <w:sz w:val="24"/>
          <w:szCs w:val="24"/>
        </w:rPr>
        <w:t xml:space="preserve">Внести в Порядок учета бюджетных и денежных обязательств получателей средств бюджета </w:t>
      </w:r>
      <w:r>
        <w:rPr>
          <w:sz w:val="24"/>
          <w:szCs w:val="24"/>
        </w:rPr>
        <w:t xml:space="preserve">Ардатовского сельского поселения </w:t>
      </w:r>
      <w:r w:rsidRPr="00F36C3C">
        <w:rPr>
          <w:sz w:val="24"/>
          <w:szCs w:val="24"/>
        </w:rPr>
        <w:t xml:space="preserve">Ардатовского муниципального района Республики Мордовия (далее – Порядок), утвержденный </w:t>
      </w:r>
      <w:r>
        <w:rPr>
          <w:sz w:val="24"/>
          <w:szCs w:val="24"/>
        </w:rPr>
        <w:t xml:space="preserve">постановлением </w:t>
      </w:r>
      <w:r w:rsidRPr="00F36C3C">
        <w:rPr>
          <w:sz w:val="24"/>
          <w:szCs w:val="24"/>
        </w:rPr>
        <w:t xml:space="preserve">администрации </w:t>
      </w:r>
      <w:r>
        <w:rPr>
          <w:sz w:val="24"/>
          <w:szCs w:val="24"/>
        </w:rPr>
        <w:t xml:space="preserve">Ардатовского сельского поселения </w:t>
      </w:r>
      <w:r w:rsidRPr="00F36C3C">
        <w:rPr>
          <w:sz w:val="24"/>
          <w:szCs w:val="24"/>
        </w:rPr>
        <w:t xml:space="preserve"> Ардатовского муниципального </w:t>
      </w:r>
      <w:r>
        <w:rPr>
          <w:sz w:val="24"/>
          <w:szCs w:val="24"/>
        </w:rPr>
        <w:t>района Республики Мордовия от 21</w:t>
      </w:r>
      <w:r w:rsidRPr="00F36C3C">
        <w:rPr>
          <w:sz w:val="24"/>
          <w:szCs w:val="24"/>
        </w:rPr>
        <w:t xml:space="preserve"> декабря </w:t>
      </w:r>
      <w:smartTag w:uri="urn:schemas-microsoft-com:office:smarttags" w:element="metricconverter">
        <w:smartTagPr>
          <w:attr w:name="ProductID" w:val="2021 г"/>
        </w:smartTagPr>
        <w:r w:rsidRPr="00F36C3C">
          <w:rPr>
            <w:sz w:val="24"/>
            <w:szCs w:val="24"/>
          </w:rPr>
          <w:t>2021 г</w:t>
        </w:r>
      </w:smartTag>
      <w:r w:rsidRPr="00F36C3C">
        <w:rPr>
          <w:sz w:val="24"/>
          <w:szCs w:val="24"/>
        </w:rPr>
        <w:t xml:space="preserve">. № </w:t>
      </w:r>
      <w:r>
        <w:rPr>
          <w:sz w:val="24"/>
          <w:szCs w:val="24"/>
        </w:rPr>
        <w:t>37</w:t>
      </w:r>
      <w:r w:rsidRPr="00F36C3C">
        <w:rPr>
          <w:sz w:val="24"/>
          <w:szCs w:val="24"/>
        </w:rPr>
        <w:t xml:space="preserve"> «Об утверждении Порядка учета бюджетных и денежных обязательств получателей средств бюджета </w:t>
      </w:r>
      <w:r>
        <w:rPr>
          <w:sz w:val="24"/>
          <w:szCs w:val="24"/>
        </w:rPr>
        <w:t xml:space="preserve">Ардатовского сельского поселения </w:t>
      </w:r>
      <w:r w:rsidRPr="00F36C3C">
        <w:rPr>
          <w:sz w:val="24"/>
          <w:szCs w:val="24"/>
        </w:rPr>
        <w:t xml:space="preserve"> Ардатовского муниципального района Республики Мордовия» </w:t>
      </w:r>
      <w:r w:rsidRPr="00F36C3C">
        <w:rPr>
          <w:bCs/>
          <w:sz w:val="24"/>
          <w:szCs w:val="24"/>
        </w:rPr>
        <w:t>изменения:</w:t>
      </w:r>
    </w:p>
    <w:p w:rsidR="00A57D11" w:rsidRPr="00F36C3C" w:rsidRDefault="00A57D11" w:rsidP="008C1121">
      <w:pPr>
        <w:pStyle w:val="ListParagraph"/>
        <w:ind w:left="709"/>
        <w:jc w:val="both"/>
        <w:rPr>
          <w:bCs/>
          <w:sz w:val="24"/>
          <w:szCs w:val="24"/>
        </w:rPr>
      </w:pPr>
    </w:p>
    <w:p w:rsidR="00A57D11" w:rsidRPr="00F36C3C" w:rsidRDefault="00A57D11" w:rsidP="008C1121">
      <w:pPr>
        <w:ind w:firstLine="709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 xml:space="preserve">1) в </w:t>
      </w:r>
      <w:hyperlink r:id="rId7" w:history="1">
        <w:r w:rsidRPr="00F36C3C">
          <w:rPr>
            <w:color w:val="000000"/>
            <w:sz w:val="24"/>
            <w:szCs w:val="24"/>
          </w:rPr>
          <w:t>части первой пункта 4</w:t>
        </w:r>
      </w:hyperlink>
      <w:r w:rsidRPr="00F36C3C">
        <w:rPr>
          <w:color w:val="000000"/>
          <w:sz w:val="24"/>
          <w:szCs w:val="24"/>
        </w:rPr>
        <w:t xml:space="preserve"> слова "в орган, осуществляющий открытие и ведение лицевых счетов" заменить словами "в орган, осуществляющий открытие и ведение лицевых счетов, с учетом положений пунктов 8 и 22 настоящего Порядка";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bookmarkStart w:id="3" w:name="sub_102"/>
      <w:bookmarkEnd w:id="2"/>
      <w:r w:rsidRPr="00F36C3C">
        <w:rPr>
          <w:color w:val="000000"/>
          <w:sz w:val="24"/>
          <w:szCs w:val="24"/>
        </w:rPr>
        <w:t xml:space="preserve">2) </w:t>
      </w:r>
      <w:hyperlink r:id="rId8" w:history="1">
        <w:r w:rsidRPr="00F36C3C">
          <w:rPr>
            <w:color w:val="000000"/>
            <w:sz w:val="24"/>
            <w:szCs w:val="24"/>
          </w:rPr>
          <w:t>часть третью пункта 5</w:t>
        </w:r>
      </w:hyperlink>
      <w:r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bookmarkStart w:id="4" w:name="sub_53"/>
      <w:bookmarkEnd w:id="3"/>
      <w:r w:rsidRPr="00F36C3C">
        <w:rPr>
          <w:color w:val="000000"/>
          <w:sz w:val="24"/>
          <w:szCs w:val="24"/>
        </w:rPr>
        <w:t>"Сведения о бюджетном обязательстве и Сведения о денежном обязательстве формируются в автоматизированной информационной системе,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(далее - единая информационная система) на основании документов-оснований, документов, подтверждающих возникновение денежного обязательства, предусмотренных пунктами 1 - 4 Перечня, подлежащих размещению в единой информационной системе, а также пунктом 6 графы 2 Перечня, сведения о которых подлежат включению в определенный законодательством Российской Федерации о контрактной системе в сфере закупок товаров, работ, услуг для обеспечения  муниципальных нужд реестр контрактов, заключенных заказчиками в соответствии с порядком, предусмотренным частью 6 статьи 103 Федерального закона от 5 апреля 2013 года N 44-ФЗ "О контрактной системе в сфере закупок товаров, работ, услуг для обеспечения государственных и муниципальных нужд" (далее соответственно - реестр контрактов, Федеральный закон).";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bookmarkStart w:id="5" w:name="sub_103"/>
      <w:bookmarkEnd w:id="4"/>
      <w:r w:rsidRPr="00F36C3C">
        <w:rPr>
          <w:color w:val="000000"/>
          <w:sz w:val="24"/>
          <w:szCs w:val="24"/>
        </w:rPr>
        <w:t xml:space="preserve">3) в </w:t>
      </w:r>
      <w:hyperlink r:id="rId9" w:history="1">
        <w:r w:rsidRPr="00F36C3C">
          <w:rPr>
            <w:color w:val="000000"/>
            <w:sz w:val="24"/>
            <w:szCs w:val="24"/>
          </w:rPr>
          <w:t>пункте 8</w:t>
        </w:r>
      </w:hyperlink>
      <w:r w:rsidRPr="00F36C3C">
        <w:rPr>
          <w:color w:val="000000"/>
          <w:sz w:val="24"/>
          <w:szCs w:val="24"/>
        </w:rPr>
        <w:t>: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bookmarkStart w:id="6" w:name="sub_18106"/>
      <w:bookmarkEnd w:id="5"/>
      <w:r w:rsidRPr="00F36C3C">
        <w:rPr>
          <w:color w:val="000000"/>
          <w:sz w:val="24"/>
          <w:szCs w:val="24"/>
        </w:rPr>
        <w:t xml:space="preserve">в </w:t>
      </w:r>
      <w:hyperlink r:id="rId10" w:history="1">
        <w:r w:rsidRPr="00F36C3C">
          <w:rPr>
            <w:color w:val="000000"/>
            <w:sz w:val="24"/>
            <w:szCs w:val="24"/>
          </w:rPr>
          <w:t>подпункте "а"</w:t>
        </w:r>
      </w:hyperlink>
      <w:r w:rsidRPr="00F36C3C">
        <w:rPr>
          <w:color w:val="000000"/>
          <w:sz w:val="24"/>
          <w:szCs w:val="24"/>
        </w:rPr>
        <w:t>: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bookmarkStart w:id="7" w:name="sub_18107"/>
      <w:bookmarkEnd w:id="6"/>
      <w:r w:rsidRPr="00F36C3C">
        <w:rPr>
          <w:color w:val="000000"/>
          <w:sz w:val="24"/>
          <w:szCs w:val="24"/>
        </w:rPr>
        <w:t xml:space="preserve">в </w:t>
      </w:r>
      <w:hyperlink r:id="rId11" w:history="1">
        <w:r w:rsidRPr="00F36C3C">
          <w:rPr>
            <w:color w:val="000000"/>
            <w:sz w:val="24"/>
            <w:szCs w:val="24"/>
          </w:rPr>
          <w:t>абзаце пятом</w:t>
        </w:r>
      </w:hyperlink>
      <w:r w:rsidRPr="00F36C3C">
        <w:rPr>
          <w:color w:val="000000"/>
          <w:sz w:val="24"/>
          <w:szCs w:val="24"/>
        </w:rPr>
        <w:t xml:space="preserve"> слова "подлежащих размещению в единой информационной системе" заменить словами "сформированных с использованием единой информационной системы";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bookmarkStart w:id="8" w:name="sub_18108"/>
      <w:bookmarkEnd w:id="7"/>
      <w:r w:rsidRPr="00F36C3C">
        <w:rPr>
          <w:color w:val="000000"/>
          <w:sz w:val="24"/>
          <w:szCs w:val="24"/>
        </w:rPr>
        <w:t xml:space="preserve">в </w:t>
      </w:r>
      <w:hyperlink r:id="rId12" w:history="1">
        <w:r w:rsidRPr="00F36C3C">
          <w:rPr>
            <w:color w:val="000000"/>
            <w:sz w:val="24"/>
            <w:szCs w:val="24"/>
          </w:rPr>
          <w:t>абзаце шестом</w:t>
        </w:r>
      </w:hyperlink>
      <w:r w:rsidRPr="00F36C3C">
        <w:rPr>
          <w:color w:val="000000"/>
          <w:sz w:val="24"/>
          <w:szCs w:val="24"/>
        </w:rPr>
        <w:t xml:space="preserve"> слова "подлежащих размещению в единой информационной системе" заменить словами "сформированных с использованием единой информационной системы";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bookmarkStart w:id="9" w:name="sub_18109"/>
      <w:bookmarkEnd w:id="8"/>
      <w:r w:rsidRPr="00F36C3C">
        <w:rPr>
          <w:color w:val="000000"/>
          <w:sz w:val="24"/>
          <w:szCs w:val="24"/>
        </w:rPr>
        <w:t xml:space="preserve">в </w:t>
      </w:r>
      <w:hyperlink r:id="rId13" w:history="1">
        <w:r w:rsidRPr="00F36C3C">
          <w:rPr>
            <w:color w:val="000000"/>
            <w:sz w:val="24"/>
            <w:szCs w:val="24"/>
          </w:rPr>
          <w:t>абзаце восьмом</w:t>
        </w:r>
      </w:hyperlink>
      <w:r w:rsidRPr="00F36C3C">
        <w:rPr>
          <w:color w:val="000000"/>
          <w:sz w:val="24"/>
          <w:szCs w:val="24"/>
        </w:rPr>
        <w:t xml:space="preserve"> слова "пунктом 5 графы 2" заменить словами "пунктом 6 графы 2"</w:t>
      </w:r>
      <w:r>
        <w:rPr>
          <w:color w:val="000000"/>
          <w:sz w:val="24"/>
          <w:szCs w:val="24"/>
        </w:rPr>
        <w:t>, слова «от 27 января 2020г.» заменить словами «от 27 января 2022г.»</w:t>
      </w:r>
      <w:r w:rsidRPr="00F36C3C">
        <w:rPr>
          <w:color w:val="000000"/>
          <w:sz w:val="24"/>
          <w:szCs w:val="24"/>
        </w:rPr>
        <w:t>;</w:t>
      </w:r>
    </w:p>
    <w:bookmarkStart w:id="10" w:name="sub_18110"/>
    <w:bookmarkEnd w:id="9"/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Pr="00F36C3C">
        <w:rPr>
          <w:color w:val="000000"/>
          <w:sz w:val="24"/>
          <w:szCs w:val="24"/>
        </w:rPr>
        <w:instrText>HYPERLINK "https://internet.garant.ru/document/redirect/400852084/89"</w:instrText>
      </w:r>
      <w:r w:rsidRPr="00E77C71">
        <w:rPr>
          <w:color w:val="000000"/>
          <w:sz w:val="24"/>
          <w:szCs w:val="24"/>
        </w:rPr>
      </w:r>
      <w:r w:rsidRPr="00F36C3C">
        <w:rPr>
          <w:color w:val="000000"/>
          <w:sz w:val="24"/>
          <w:szCs w:val="24"/>
        </w:rPr>
        <w:fldChar w:fldCharType="separate"/>
      </w:r>
      <w:r w:rsidRPr="00F36C3C">
        <w:rPr>
          <w:color w:val="000000"/>
          <w:sz w:val="24"/>
          <w:szCs w:val="24"/>
        </w:rPr>
        <w:t>абзац девятый</w:t>
      </w:r>
      <w:r w:rsidRPr="00F36C3C">
        <w:rPr>
          <w:color w:val="000000"/>
          <w:sz w:val="24"/>
          <w:szCs w:val="24"/>
        </w:rPr>
        <w:fldChar w:fldCharType="end"/>
      </w:r>
      <w:r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bookmarkEnd w:id="10"/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 xml:space="preserve">"пунктом 8 графы 2 Перечня - не позднее семи рабочих дней, следующих за днем заключения </w:t>
      </w:r>
      <w:r>
        <w:rPr>
          <w:color w:val="000000"/>
          <w:sz w:val="24"/>
          <w:szCs w:val="24"/>
        </w:rPr>
        <w:t>муниципального</w:t>
      </w:r>
      <w:r w:rsidRPr="00F36C3C">
        <w:rPr>
          <w:color w:val="000000"/>
          <w:sz w:val="24"/>
          <w:szCs w:val="24"/>
        </w:rPr>
        <w:t xml:space="preserve"> контракта (договора), указанных в названном пункте графы 2 Перечня";</w:t>
      </w:r>
    </w:p>
    <w:bookmarkStart w:id="11" w:name="sub_18111"/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Pr="00F36C3C">
        <w:rPr>
          <w:color w:val="000000"/>
          <w:sz w:val="24"/>
          <w:szCs w:val="24"/>
        </w:rPr>
        <w:instrText>HYPERLINK "https://internet.garant.ru/document/redirect/400852084/810"</w:instrText>
      </w:r>
      <w:r w:rsidRPr="00E77C71">
        <w:rPr>
          <w:color w:val="000000"/>
          <w:sz w:val="24"/>
          <w:szCs w:val="24"/>
        </w:rPr>
      </w:r>
      <w:r w:rsidRPr="00F36C3C">
        <w:rPr>
          <w:color w:val="000000"/>
          <w:sz w:val="24"/>
          <w:szCs w:val="24"/>
        </w:rPr>
        <w:fldChar w:fldCharType="separate"/>
      </w:r>
      <w:r w:rsidRPr="00F36C3C">
        <w:rPr>
          <w:color w:val="000000"/>
          <w:sz w:val="24"/>
          <w:szCs w:val="24"/>
        </w:rPr>
        <w:t>абзац десятый</w:t>
      </w:r>
      <w:r w:rsidRPr="00F36C3C">
        <w:rPr>
          <w:color w:val="000000"/>
          <w:sz w:val="24"/>
          <w:szCs w:val="24"/>
        </w:rPr>
        <w:fldChar w:fldCharType="end"/>
      </w:r>
      <w:r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bookmarkEnd w:id="11"/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 xml:space="preserve">"пунктами 9, 11, 12, 14, 16 графы 2 Перечня - не позднее семи рабочих дней со дня их заключения, если сведения о соответствующих документах-основаниях не подлежат включению в реестр соглашений (договоров) о предоставлении субсидий, бюджетных инвестиций, межбюджетных трансфертов, в соответствии с Порядком ведения реестра соглашений (договоров) о предоставлении из бюджетов бюджетной системы Российской Федерации субсидий и бюджетных инвестиций юридическим лицам, индивидуальным предпринимателям, физическим лицам - производителям товаров, работ, услуг и межбюджетных трансфертов бюджетам бюджетной системы Российской Федерации, утвержденным приказом Министерства финансов Российской Федерации от 19 июня </w:t>
      </w:r>
      <w:smartTag w:uri="urn:schemas-microsoft-com:office:smarttags" w:element="metricconverter">
        <w:smartTagPr>
          <w:attr w:name="ProductID" w:val="2023 г"/>
        </w:smartTagPr>
        <w:r w:rsidRPr="00F36C3C">
          <w:rPr>
            <w:color w:val="000000"/>
            <w:sz w:val="24"/>
            <w:szCs w:val="24"/>
          </w:rPr>
          <w:t>2023 г</w:t>
        </w:r>
      </w:smartTag>
      <w:r w:rsidRPr="00F36C3C">
        <w:rPr>
          <w:color w:val="000000"/>
          <w:sz w:val="24"/>
          <w:szCs w:val="24"/>
        </w:rPr>
        <w:t>. N 92н "Об утверждении Порядка ведения реестра соглашений (договоров) о предоставлении из бюджетов бюджетной системы Российской Федерации субсидий и бюджетных инвестиций юридическим лицам, индивидуальным предпринимателям, физическим лицам - производителям товаров, работ, услуг и межбюджетных трансфертов бюджетам бюджетной системы Российской Федерации" (далее - реестр соглашений);";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bookmarkStart w:id="12" w:name="sub_18112"/>
      <w:r w:rsidRPr="00F36C3C">
        <w:rPr>
          <w:color w:val="000000"/>
          <w:sz w:val="24"/>
          <w:szCs w:val="24"/>
        </w:rPr>
        <w:t xml:space="preserve">в </w:t>
      </w:r>
      <w:hyperlink r:id="rId14" w:history="1">
        <w:r w:rsidRPr="00F36C3C">
          <w:rPr>
            <w:color w:val="000000"/>
            <w:sz w:val="24"/>
            <w:szCs w:val="24"/>
          </w:rPr>
          <w:t>абзаце одиннадцатом</w:t>
        </w:r>
      </w:hyperlink>
      <w:r w:rsidRPr="00F36C3C">
        <w:rPr>
          <w:color w:val="000000"/>
          <w:sz w:val="24"/>
          <w:szCs w:val="24"/>
        </w:rPr>
        <w:t xml:space="preserve"> слова "пунктами 5 - 11 графы 2" заменить словами "пунктами 7, 9, 11, 12, 14, 16 графы 2";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bookmarkStart w:id="13" w:name="sub_18113"/>
      <w:bookmarkEnd w:id="12"/>
      <w:r w:rsidRPr="00F36C3C">
        <w:rPr>
          <w:color w:val="000000"/>
          <w:sz w:val="24"/>
          <w:szCs w:val="24"/>
        </w:rPr>
        <w:t xml:space="preserve">в </w:t>
      </w:r>
      <w:hyperlink r:id="rId15" w:history="1">
        <w:r w:rsidRPr="00F36C3C">
          <w:rPr>
            <w:color w:val="000000"/>
            <w:sz w:val="24"/>
            <w:szCs w:val="24"/>
          </w:rPr>
          <w:t>абзаце двенадцатом</w:t>
        </w:r>
      </w:hyperlink>
      <w:r w:rsidRPr="00F36C3C">
        <w:rPr>
          <w:color w:val="000000"/>
          <w:sz w:val="24"/>
          <w:szCs w:val="24"/>
        </w:rPr>
        <w:t xml:space="preserve"> слова "пунктом 12 графы 2" заменить словами "пунктом 17 графы 2";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bookmarkStart w:id="14" w:name="sub_18114"/>
      <w:bookmarkEnd w:id="13"/>
      <w:r w:rsidRPr="00F36C3C">
        <w:rPr>
          <w:color w:val="000000"/>
          <w:sz w:val="24"/>
          <w:szCs w:val="24"/>
        </w:rPr>
        <w:t xml:space="preserve">в </w:t>
      </w:r>
      <w:hyperlink r:id="rId16" w:history="1">
        <w:r w:rsidRPr="00F36C3C">
          <w:rPr>
            <w:color w:val="000000"/>
            <w:sz w:val="24"/>
            <w:szCs w:val="24"/>
          </w:rPr>
          <w:t>абзаце тринадцатом</w:t>
        </w:r>
      </w:hyperlink>
      <w:r w:rsidRPr="00F36C3C">
        <w:rPr>
          <w:color w:val="000000"/>
          <w:sz w:val="24"/>
          <w:szCs w:val="24"/>
        </w:rPr>
        <w:t xml:space="preserve"> слова "пунктами 12 - 13 графы 2" заменить словами "пунктами 18 - 19 графы 2";</w:t>
      </w:r>
    </w:p>
    <w:bookmarkStart w:id="15" w:name="sub_18115"/>
    <w:bookmarkEnd w:id="14"/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Pr="00F36C3C">
        <w:rPr>
          <w:color w:val="000000"/>
          <w:sz w:val="24"/>
          <w:szCs w:val="24"/>
        </w:rPr>
        <w:instrText>HYPERLINK "https://internet.garant.ru/document/redirect/400852084/82"</w:instrText>
      </w:r>
      <w:r w:rsidRPr="00E77C71">
        <w:rPr>
          <w:color w:val="000000"/>
          <w:sz w:val="24"/>
          <w:szCs w:val="24"/>
        </w:rPr>
      </w:r>
      <w:r w:rsidRPr="00F36C3C">
        <w:rPr>
          <w:color w:val="000000"/>
          <w:sz w:val="24"/>
          <w:szCs w:val="24"/>
        </w:rPr>
        <w:fldChar w:fldCharType="separate"/>
      </w:r>
      <w:r w:rsidRPr="00F36C3C">
        <w:rPr>
          <w:color w:val="000000"/>
          <w:sz w:val="24"/>
          <w:szCs w:val="24"/>
        </w:rPr>
        <w:t>подпункт "б"</w:t>
      </w:r>
      <w:r w:rsidRPr="00F36C3C">
        <w:rPr>
          <w:color w:val="000000"/>
          <w:sz w:val="24"/>
          <w:szCs w:val="24"/>
        </w:rPr>
        <w:fldChar w:fldCharType="end"/>
      </w:r>
      <w:r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bookmarkStart w:id="16" w:name="sub_82"/>
      <w:bookmarkEnd w:id="15"/>
      <w:r w:rsidRPr="00F36C3C">
        <w:rPr>
          <w:color w:val="000000"/>
          <w:sz w:val="24"/>
          <w:szCs w:val="24"/>
        </w:rPr>
        <w:t>"б) органом, осуществляющим открытие и ведение лицевых счетов:</w:t>
      </w:r>
    </w:p>
    <w:bookmarkEnd w:id="16"/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в части принятых бюджетных обязательств, возникших на основании документов-оснований, предусмотренных: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пунктами 9, 11, 12, 14, 16 графы 2 Перечня, одновременно с включением сведений о соответствующем документе-основании в реестр соглашений;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пунктом 20 графы 2 Перечня, одновременно с формированием Сведений о денежном обязательстве по данному бюджетному обязательству в полном объеме в сроки, установленные частью первой пункта 22 настоящего Порядка.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Формирование Сведений о бюджетных обязательствах, возникших на основании документов-оснований, предусмотренных пунктом 20 графы 2 Перечня, осуществляется органом, осуществляющим открытие и ведение лицевых счетов, после проверки наличия в распоряжении о совершении казначейских платежей (далее - распоряжение), представленном получателем средств бюджета</w:t>
      </w:r>
      <w:r>
        <w:rPr>
          <w:color w:val="000000"/>
          <w:sz w:val="24"/>
          <w:szCs w:val="24"/>
        </w:rPr>
        <w:t xml:space="preserve"> поселения</w:t>
      </w:r>
      <w:r w:rsidRPr="00F36C3C">
        <w:rPr>
          <w:color w:val="000000"/>
          <w:sz w:val="24"/>
          <w:szCs w:val="24"/>
        </w:rPr>
        <w:t xml:space="preserve"> в соответствии с порядком казначейского обслуживания, установленным Федеральным казначейством, типа бюджетного обязательства.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При направлении в орган, осуществляющий открытие и ведение лицевых счетов, Сведений о бюджетном обязательстве, возникшем на основании документа-основания, предусмотренного пунктом 17 графы 2 Перечня, копия указанного документа-основания в орган, осуществляющий открытие и ведение лицевых счетов, не представляется.";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bookmarkStart w:id="17" w:name="sub_104"/>
      <w:r w:rsidRPr="00F36C3C">
        <w:rPr>
          <w:color w:val="000000"/>
          <w:sz w:val="24"/>
          <w:szCs w:val="24"/>
        </w:rPr>
        <w:t xml:space="preserve">4) в </w:t>
      </w:r>
      <w:hyperlink r:id="rId17" w:history="1">
        <w:r w:rsidRPr="00F36C3C">
          <w:rPr>
            <w:color w:val="000000"/>
            <w:sz w:val="24"/>
            <w:szCs w:val="24"/>
          </w:rPr>
          <w:t>пункте 9</w:t>
        </w:r>
      </w:hyperlink>
      <w:r w:rsidRPr="00F36C3C">
        <w:rPr>
          <w:color w:val="000000"/>
          <w:sz w:val="24"/>
          <w:szCs w:val="24"/>
        </w:rPr>
        <w:t>:</w:t>
      </w:r>
    </w:p>
    <w:bookmarkStart w:id="18" w:name="sub_18116"/>
    <w:bookmarkEnd w:id="17"/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Pr="00F36C3C">
        <w:rPr>
          <w:color w:val="000000"/>
          <w:sz w:val="24"/>
          <w:szCs w:val="24"/>
        </w:rPr>
        <w:instrText>HYPERLINK "https://internet.garant.ru/document/redirect/400852084/92"</w:instrText>
      </w:r>
      <w:r w:rsidRPr="00E77C71">
        <w:rPr>
          <w:color w:val="000000"/>
          <w:sz w:val="24"/>
          <w:szCs w:val="24"/>
        </w:rPr>
      </w:r>
      <w:r w:rsidRPr="00F36C3C">
        <w:rPr>
          <w:color w:val="000000"/>
          <w:sz w:val="24"/>
          <w:szCs w:val="24"/>
        </w:rPr>
        <w:fldChar w:fldCharType="separate"/>
      </w:r>
      <w:r w:rsidRPr="00F36C3C">
        <w:rPr>
          <w:color w:val="000000"/>
          <w:sz w:val="24"/>
          <w:szCs w:val="24"/>
        </w:rPr>
        <w:t>абзац первый части второй</w:t>
      </w:r>
      <w:r w:rsidRPr="00F36C3C">
        <w:rPr>
          <w:color w:val="000000"/>
          <w:sz w:val="24"/>
          <w:szCs w:val="24"/>
        </w:rPr>
        <w:fldChar w:fldCharType="end"/>
      </w:r>
      <w:r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bookmarkStart w:id="19" w:name="sub_92"/>
      <w:bookmarkEnd w:id="18"/>
      <w:r w:rsidRPr="00F36C3C">
        <w:rPr>
          <w:color w:val="000000"/>
          <w:sz w:val="24"/>
          <w:szCs w:val="24"/>
        </w:rPr>
        <w:t>"В случае внесения изменений в бюджетное обязательство, предусматривающих изменение суммы принятого бюджетного обязательства, возникшего на основании документов-оснований, предусмотренных пунктом 6 графы 2 Перечня (сведения о которых подлежат включению в реестр контрактов), Сведения о бюджетном обязательстве формируются на основании документов-оснований, предусмотренных пунктом 4 графы 2 Перечня, до внесения изменений в поставленное на учет бюджетное обязательство для осуществления проверки, предусмотренной:";</w:t>
      </w:r>
    </w:p>
    <w:bookmarkStart w:id="20" w:name="sub_18117"/>
    <w:bookmarkEnd w:id="19"/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Pr="00F36C3C">
        <w:rPr>
          <w:color w:val="000000"/>
          <w:sz w:val="24"/>
          <w:szCs w:val="24"/>
        </w:rPr>
        <w:instrText>HYPERLINK "https://internet.garant.ru/document/redirect/400852084/93"</w:instrText>
      </w:r>
      <w:r w:rsidRPr="00E77C71">
        <w:rPr>
          <w:color w:val="000000"/>
          <w:sz w:val="24"/>
          <w:szCs w:val="24"/>
        </w:rPr>
      </w:r>
      <w:r w:rsidRPr="00F36C3C">
        <w:rPr>
          <w:color w:val="000000"/>
          <w:sz w:val="24"/>
          <w:szCs w:val="24"/>
        </w:rPr>
        <w:fldChar w:fldCharType="separate"/>
      </w:r>
      <w:r w:rsidRPr="00F36C3C">
        <w:rPr>
          <w:color w:val="000000"/>
          <w:sz w:val="24"/>
          <w:szCs w:val="24"/>
        </w:rPr>
        <w:t>часть третью</w:t>
      </w:r>
      <w:r w:rsidRPr="00F36C3C">
        <w:rPr>
          <w:color w:val="000000"/>
          <w:sz w:val="24"/>
          <w:szCs w:val="24"/>
        </w:rPr>
        <w:fldChar w:fldCharType="end"/>
      </w:r>
      <w:r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bookmarkStart w:id="21" w:name="sub_93"/>
      <w:bookmarkEnd w:id="20"/>
      <w:r w:rsidRPr="00F36C3C">
        <w:rPr>
          <w:color w:val="000000"/>
          <w:sz w:val="24"/>
          <w:szCs w:val="24"/>
        </w:rPr>
        <w:t>"В случае внесения изменений в поставленное на учет бюджетное обязательство без внесения изменений в документ-основание, предусмотренный пунктами 6 и 8 графы 2 Перечня, получатель средств бюджета</w:t>
      </w:r>
      <w:r>
        <w:rPr>
          <w:color w:val="000000"/>
          <w:sz w:val="24"/>
          <w:szCs w:val="24"/>
        </w:rPr>
        <w:t xml:space="preserve"> поселения</w:t>
      </w:r>
      <w:r w:rsidRPr="00F36C3C">
        <w:rPr>
          <w:color w:val="000000"/>
          <w:sz w:val="24"/>
          <w:szCs w:val="24"/>
        </w:rPr>
        <w:t xml:space="preserve"> формирует Сведения о бюджетном обязательстве не позднее трех рабочих дней, следующих за днем возникновения обстоятельств, требующих внесения изменений в бюджетное обязательство.";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bookmarkStart w:id="22" w:name="sub_105"/>
      <w:bookmarkEnd w:id="21"/>
      <w:r w:rsidRPr="00F36C3C">
        <w:rPr>
          <w:color w:val="000000"/>
          <w:sz w:val="24"/>
          <w:szCs w:val="24"/>
        </w:rPr>
        <w:t xml:space="preserve">5) в </w:t>
      </w:r>
      <w:hyperlink r:id="rId18" w:history="1">
        <w:r w:rsidRPr="00F36C3C">
          <w:rPr>
            <w:color w:val="000000"/>
            <w:sz w:val="24"/>
            <w:szCs w:val="24"/>
          </w:rPr>
          <w:t>пункте 11</w:t>
        </w:r>
      </w:hyperlink>
      <w:r w:rsidRPr="00F36C3C">
        <w:rPr>
          <w:color w:val="000000"/>
          <w:sz w:val="24"/>
          <w:szCs w:val="24"/>
        </w:rPr>
        <w:t>:</w:t>
      </w:r>
    </w:p>
    <w:bookmarkStart w:id="23" w:name="sub_18118"/>
    <w:bookmarkEnd w:id="22"/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Pr="00F36C3C">
        <w:rPr>
          <w:color w:val="000000"/>
          <w:sz w:val="24"/>
          <w:szCs w:val="24"/>
        </w:rPr>
        <w:instrText>HYPERLINK "https://internet.garant.ru/document/redirect/400852084/10115"</w:instrText>
      </w:r>
      <w:r w:rsidRPr="00E77C71">
        <w:rPr>
          <w:color w:val="000000"/>
          <w:sz w:val="24"/>
          <w:szCs w:val="24"/>
        </w:rPr>
      </w:r>
      <w:r w:rsidRPr="00F36C3C">
        <w:rPr>
          <w:color w:val="000000"/>
          <w:sz w:val="24"/>
          <w:szCs w:val="24"/>
        </w:rPr>
        <w:fldChar w:fldCharType="separate"/>
      </w:r>
      <w:r w:rsidRPr="00F36C3C">
        <w:rPr>
          <w:color w:val="000000"/>
          <w:sz w:val="24"/>
          <w:szCs w:val="24"/>
        </w:rPr>
        <w:t>абзац пятый части первой</w:t>
      </w:r>
      <w:r w:rsidRPr="00F36C3C">
        <w:rPr>
          <w:color w:val="000000"/>
          <w:sz w:val="24"/>
          <w:szCs w:val="24"/>
        </w:rPr>
        <w:fldChar w:fldCharType="end"/>
      </w:r>
      <w:r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bookmarkStart w:id="24" w:name="sub_10115"/>
      <w:bookmarkEnd w:id="23"/>
      <w:r w:rsidRPr="00F36C3C">
        <w:rPr>
          <w:color w:val="000000"/>
          <w:sz w:val="24"/>
          <w:szCs w:val="24"/>
        </w:rPr>
        <w:t>"соответствие предмета бюджетного обязательства (наименования объекта закупки), указанного в Сведениях о бюджетном обязательстве, документе-основании, коду вида (кодам видов) расходов классификации расходов бюджета</w:t>
      </w:r>
      <w:r>
        <w:rPr>
          <w:color w:val="000000"/>
          <w:sz w:val="24"/>
          <w:szCs w:val="24"/>
        </w:rPr>
        <w:t xml:space="preserve"> поселения</w:t>
      </w:r>
      <w:r w:rsidRPr="00F36C3C">
        <w:rPr>
          <w:color w:val="000000"/>
          <w:sz w:val="24"/>
          <w:szCs w:val="24"/>
        </w:rPr>
        <w:t>, указанному в Сведениях о бюджетном обязательстве, документе-основании (при наличии);";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bookmarkStart w:id="25" w:name="sub_18119"/>
      <w:bookmarkEnd w:id="24"/>
      <w:r w:rsidRPr="00F36C3C">
        <w:rPr>
          <w:color w:val="000000"/>
          <w:sz w:val="24"/>
          <w:szCs w:val="24"/>
        </w:rPr>
        <w:t xml:space="preserve">в </w:t>
      </w:r>
      <w:hyperlink r:id="rId19" w:history="1">
        <w:r w:rsidRPr="00F36C3C">
          <w:rPr>
            <w:color w:val="000000"/>
            <w:sz w:val="24"/>
            <w:szCs w:val="24"/>
          </w:rPr>
          <w:t>части третьей</w:t>
        </w:r>
      </w:hyperlink>
      <w:r w:rsidRPr="00F36C3C">
        <w:rPr>
          <w:color w:val="000000"/>
          <w:sz w:val="24"/>
          <w:szCs w:val="24"/>
        </w:rPr>
        <w:t xml:space="preserve"> слова "пунктом 5 графы 2 Перечня" заменить словами "пунктом 6 графы 2 Перечня";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bookmarkStart w:id="26" w:name="sub_106"/>
      <w:bookmarkEnd w:id="25"/>
      <w:r w:rsidRPr="00F36C3C">
        <w:rPr>
          <w:color w:val="000000"/>
          <w:sz w:val="24"/>
          <w:szCs w:val="24"/>
        </w:rPr>
        <w:t xml:space="preserve">6) в </w:t>
      </w:r>
      <w:hyperlink r:id="rId20" w:history="1">
        <w:r w:rsidRPr="00F36C3C">
          <w:rPr>
            <w:color w:val="000000"/>
            <w:sz w:val="24"/>
            <w:szCs w:val="24"/>
          </w:rPr>
          <w:t>пункте 12</w:t>
        </w:r>
      </w:hyperlink>
      <w:r w:rsidRPr="00F36C3C">
        <w:rPr>
          <w:color w:val="000000"/>
          <w:sz w:val="24"/>
          <w:szCs w:val="24"/>
        </w:rPr>
        <w:t>: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bookmarkStart w:id="27" w:name="sub_18120"/>
      <w:bookmarkEnd w:id="26"/>
      <w:r w:rsidRPr="00F36C3C">
        <w:rPr>
          <w:color w:val="000000"/>
          <w:sz w:val="24"/>
          <w:szCs w:val="24"/>
        </w:rPr>
        <w:t xml:space="preserve">в </w:t>
      </w:r>
      <w:hyperlink r:id="rId21" w:history="1">
        <w:r w:rsidRPr="00F36C3C">
          <w:rPr>
            <w:color w:val="000000"/>
            <w:sz w:val="24"/>
            <w:szCs w:val="24"/>
          </w:rPr>
          <w:t>абзаце третьем</w:t>
        </w:r>
      </w:hyperlink>
      <w:r w:rsidRPr="00F36C3C">
        <w:rPr>
          <w:color w:val="000000"/>
          <w:sz w:val="24"/>
          <w:szCs w:val="24"/>
        </w:rPr>
        <w:t xml:space="preserve"> слова "5 графы 2 Перечня" заменить словами "6 графы 2 Перечня";</w:t>
      </w:r>
    </w:p>
    <w:bookmarkStart w:id="28" w:name="sub_18121"/>
    <w:bookmarkEnd w:id="27"/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Pr="00F36C3C">
        <w:rPr>
          <w:color w:val="000000"/>
          <w:sz w:val="24"/>
          <w:szCs w:val="24"/>
        </w:rPr>
        <w:instrText>HYPERLINK "https://internet.garant.ru/document/redirect/400852084/111108"</w:instrText>
      </w:r>
      <w:r w:rsidRPr="00E77C71">
        <w:rPr>
          <w:color w:val="000000"/>
          <w:sz w:val="24"/>
          <w:szCs w:val="24"/>
        </w:rPr>
      </w:r>
      <w:r w:rsidRPr="00F36C3C">
        <w:rPr>
          <w:color w:val="000000"/>
          <w:sz w:val="24"/>
          <w:szCs w:val="24"/>
        </w:rPr>
        <w:fldChar w:fldCharType="separate"/>
      </w:r>
      <w:r w:rsidRPr="00F36C3C">
        <w:rPr>
          <w:color w:val="000000"/>
          <w:sz w:val="24"/>
          <w:szCs w:val="24"/>
        </w:rPr>
        <w:t>абзацы четвертый</w:t>
      </w:r>
      <w:r w:rsidRPr="00F36C3C">
        <w:rPr>
          <w:color w:val="000000"/>
          <w:sz w:val="24"/>
          <w:szCs w:val="24"/>
        </w:rPr>
        <w:fldChar w:fldCharType="end"/>
      </w:r>
      <w:r w:rsidRPr="00F36C3C">
        <w:rPr>
          <w:color w:val="000000"/>
          <w:sz w:val="24"/>
          <w:szCs w:val="24"/>
        </w:rPr>
        <w:t xml:space="preserve"> и </w:t>
      </w:r>
      <w:hyperlink r:id="rId22" w:history="1">
        <w:r w:rsidRPr="00F36C3C">
          <w:rPr>
            <w:color w:val="000000"/>
            <w:sz w:val="24"/>
            <w:szCs w:val="24"/>
          </w:rPr>
          <w:t>пятый</w:t>
        </w:r>
      </w:hyperlink>
      <w:r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bookmarkEnd w:id="28"/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"6 - 7 графы 2 Перечня, сформированного без использования единой информационной системы, - в течение пяти рабочих дней, следующих за днем поступления в орган, осуществляющий открытие и ведение лицевых счетов Сведений о бюджетном обязательстве;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"2, 5, 8 - 20 графы 2 Перечня, сформированного без использования единой информационной системы, - в течение двух рабочих дней, следующих за днем поступления в орган, осуществляющий открытие и ведение лицевых счетов Сведений о бюджетном обязательстве.";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bookmarkStart w:id="29" w:name="sub_107"/>
      <w:r w:rsidRPr="00F36C3C">
        <w:rPr>
          <w:color w:val="000000"/>
          <w:sz w:val="24"/>
          <w:szCs w:val="24"/>
        </w:rPr>
        <w:t xml:space="preserve">7) </w:t>
      </w:r>
      <w:hyperlink r:id="rId23" w:history="1">
        <w:r w:rsidRPr="00F36C3C">
          <w:rPr>
            <w:color w:val="000000"/>
            <w:sz w:val="24"/>
            <w:szCs w:val="24"/>
          </w:rPr>
          <w:t>часть первую пункта 14</w:t>
        </w:r>
      </w:hyperlink>
      <w:r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bookmarkEnd w:id="29"/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"14. В случае положительного результата проверки, предусмотренной пунктом 11 настоящего Порядка, орган, осуществляющий открытие и ведение лицевых счетов, присваивает учетный номер бюджетному обязательству (вносит изменения в бюджетное обязательство) в течение сроков, указанных в абзацах втором - пятом пункта 12 настоящего Порядка, и направляет получателю сре</w:t>
      </w:r>
      <w:r>
        <w:rPr>
          <w:color w:val="000000"/>
          <w:sz w:val="24"/>
          <w:szCs w:val="24"/>
        </w:rPr>
        <w:t>дств</w:t>
      </w:r>
      <w:r w:rsidRPr="00F36C3C">
        <w:rPr>
          <w:color w:val="000000"/>
          <w:sz w:val="24"/>
          <w:szCs w:val="24"/>
        </w:rPr>
        <w:t xml:space="preserve"> бюджета</w:t>
      </w:r>
      <w:r>
        <w:rPr>
          <w:color w:val="000000"/>
          <w:sz w:val="24"/>
          <w:szCs w:val="24"/>
        </w:rPr>
        <w:t xml:space="preserve"> поселения</w:t>
      </w:r>
      <w:r w:rsidRPr="00F36C3C">
        <w:rPr>
          <w:color w:val="000000"/>
          <w:sz w:val="24"/>
          <w:szCs w:val="24"/>
        </w:rPr>
        <w:t xml:space="preserve"> извещение о постановке на учет (изменении) бюджетного обязательства, реквизиты которого установлены в приложении 12 к Порядку, утвержденному приказом Министерства финансов Российской Федерации N 258н (далее - Извещение о бюджетном обязательстве):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в день постановки на учет бюджетного обязательства (внесения изменений в бюджетное обязательство) - при постановке на учет бюджетного обязательства (внесении изменений в бюджетное обязательство), возникшего на основании документа-основания, не содержащего сведения, составляющие государственную тайну;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не позднее двух рабочих дней, следующих за днем постановки на учет бюджетного обязательства (внесения изменений в бюджетное обязательство), - при постановке на учет бюджетного обязательства (внесении изменений в бюджетное обязательство), возникшего на основании документа-основания, содержащего сведения, составляющие государственную тайну.";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bookmarkStart w:id="30" w:name="sub_108"/>
      <w:r w:rsidRPr="00F36C3C">
        <w:rPr>
          <w:color w:val="000000"/>
          <w:sz w:val="24"/>
          <w:szCs w:val="24"/>
        </w:rPr>
        <w:t xml:space="preserve">8) в </w:t>
      </w:r>
      <w:hyperlink r:id="rId24" w:history="1">
        <w:r w:rsidRPr="00F36C3C">
          <w:rPr>
            <w:color w:val="000000"/>
            <w:sz w:val="24"/>
            <w:szCs w:val="24"/>
          </w:rPr>
          <w:t>абзаце втором пункта 16</w:t>
        </w:r>
      </w:hyperlink>
      <w:r w:rsidRPr="00F36C3C">
        <w:rPr>
          <w:color w:val="000000"/>
          <w:sz w:val="24"/>
          <w:szCs w:val="24"/>
        </w:rPr>
        <w:t xml:space="preserve"> слова "абзацем вторым - третьим, пятым - седьмым части первой, частью пятой пункта 11" заменить словами "абзацем вторым - третьим, пятым - седьмым части первой, частями четвертой, пятой пункта 11";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bookmarkStart w:id="31" w:name="sub_109"/>
      <w:bookmarkEnd w:id="30"/>
      <w:r w:rsidRPr="00F36C3C">
        <w:rPr>
          <w:color w:val="000000"/>
          <w:sz w:val="24"/>
          <w:szCs w:val="24"/>
        </w:rPr>
        <w:t xml:space="preserve">9) в </w:t>
      </w:r>
      <w:hyperlink r:id="rId25" w:history="1">
        <w:r w:rsidRPr="00F36C3C">
          <w:rPr>
            <w:color w:val="000000"/>
            <w:sz w:val="24"/>
            <w:szCs w:val="24"/>
          </w:rPr>
          <w:t>пункте 17</w:t>
        </w:r>
      </w:hyperlink>
      <w:r w:rsidRPr="00F36C3C">
        <w:rPr>
          <w:color w:val="000000"/>
          <w:sz w:val="24"/>
          <w:szCs w:val="24"/>
        </w:rPr>
        <w:t>:</w:t>
      </w:r>
    </w:p>
    <w:bookmarkStart w:id="32" w:name="sub_18122"/>
    <w:bookmarkEnd w:id="31"/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Pr="00F36C3C">
        <w:rPr>
          <w:color w:val="000000"/>
          <w:sz w:val="24"/>
          <w:szCs w:val="24"/>
        </w:rPr>
        <w:instrText>HYPERLINK "https://internet.garant.ru/document/redirect/400852084/172"</w:instrText>
      </w:r>
      <w:r w:rsidRPr="00E77C71">
        <w:rPr>
          <w:color w:val="000000"/>
          <w:sz w:val="24"/>
          <w:szCs w:val="24"/>
        </w:rPr>
      </w:r>
      <w:r w:rsidRPr="00F36C3C">
        <w:rPr>
          <w:color w:val="000000"/>
          <w:sz w:val="24"/>
          <w:szCs w:val="24"/>
        </w:rPr>
        <w:fldChar w:fldCharType="separate"/>
      </w:r>
      <w:r w:rsidRPr="00F36C3C">
        <w:rPr>
          <w:color w:val="000000"/>
          <w:sz w:val="24"/>
          <w:szCs w:val="24"/>
        </w:rPr>
        <w:t>абзац второй</w:t>
      </w:r>
      <w:r w:rsidRPr="00F36C3C">
        <w:rPr>
          <w:color w:val="000000"/>
          <w:sz w:val="24"/>
          <w:szCs w:val="24"/>
        </w:rPr>
        <w:fldChar w:fldCharType="end"/>
      </w:r>
      <w:r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bookmarkStart w:id="33" w:name="sub_172"/>
      <w:bookmarkEnd w:id="32"/>
      <w:r w:rsidRPr="00F36C3C">
        <w:rPr>
          <w:color w:val="000000"/>
          <w:sz w:val="24"/>
          <w:szCs w:val="24"/>
        </w:rPr>
        <w:t xml:space="preserve">"в отношении Сведений о бюджетных обязательствах, возникших на основании документов-оснований, предусмотренных пунктами 1 - 4, 7, 8 (в части </w:t>
      </w:r>
      <w:r>
        <w:rPr>
          <w:color w:val="000000"/>
          <w:sz w:val="24"/>
          <w:szCs w:val="24"/>
        </w:rPr>
        <w:t>муниципальных</w:t>
      </w:r>
      <w:r w:rsidRPr="00F36C3C">
        <w:rPr>
          <w:color w:val="000000"/>
          <w:sz w:val="24"/>
          <w:szCs w:val="24"/>
        </w:rPr>
        <w:t xml:space="preserve"> контрактов (договоров), содержащих сведения, составляющие государственную тайну), 10, 13, 15 и 20 графы 2 Перечня:";</w:t>
      </w:r>
    </w:p>
    <w:bookmarkStart w:id="34" w:name="sub_18123"/>
    <w:bookmarkEnd w:id="33"/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Pr="00F36C3C">
        <w:rPr>
          <w:color w:val="000000"/>
          <w:sz w:val="24"/>
          <w:szCs w:val="24"/>
        </w:rPr>
        <w:instrText>HYPERLINK "https://internet.garant.ru/document/redirect/400852084/175"</w:instrText>
      </w:r>
      <w:r w:rsidRPr="00E77C71">
        <w:rPr>
          <w:color w:val="000000"/>
          <w:sz w:val="24"/>
          <w:szCs w:val="24"/>
        </w:rPr>
      </w:r>
      <w:r w:rsidRPr="00F36C3C">
        <w:rPr>
          <w:color w:val="000000"/>
          <w:sz w:val="24"/>
          <w:szCs w:val="24"/>
        </w:rPr>
        <w:fldChar w:fldCharType="separate"/>
      </w:r>
      <w:r w:rsidRPr="00F36C3C">
        <w:rPr>
          <w:color w:val="000000"/>
          <w:sz w:val="24"/>
          <w:szCs w:val="24"/>
        </w:rPr>
        <w:t>абзац пятый</w:t>
      </w:r>
      <w:r w:rsidRPr="00F36C3C">
        <w:rPr>
          <w:color w:val="000000"/>
          <w:sz w:val="24"/>
          <w:szCs w:val="24"/>
        </w:rPr>
        <w:fldChar w:fldCharType="end"/>
      </w:r>
      <w:r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bookmarkEnd w:id="34"/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 xml:space="preserve">"в отношении Сведений о бюджетных обязательствах, возникших на основании документов-оснований, предусмотренных 6, 8 (за исключением </w:t>
      </w:r>
      <w:r>
        <w:rPr>
          <w:color w:val="000000"/>
          <w:sz w:val="24"/>
          <w:szCs w:val="24"/>
        </w:rPr>
        <w:t>муниципальных</w:t>
      </w:r>
      <w:r w:rsidRPr="00F36C3C">
        <w:rPr>
          <w:color w:val="000000"/>
          <w:sz w:val="24"/>
          <w:szCs w:val="24"/>
        </w:rPr>
        <w:t xml:space="preserve"> контрактов (договоров), содержащих сведения, составляющие государственную тайну), 9, 11, 12, 14, 16 - 19 графы 2 Перечня, - присваивает учетный номер бюджетному обязательству (вносит в него изменения) и не позднее рабочего дня, следующего за днем постановки на учет бюджетного обязательства (внесения в него изменений) направляет:";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bookmarkStart w:id="35" w:name="sub_110"/>
      <w:r w:rsidRPr="00F36C3C">
        <w:rPr>
          <w:color w:val="000000"/>
          <w:sz w:val="24"/>
          <w:szCs w:val="24"/>
        </w:rPr>
        <w:t xml:space="preserve">10) в </w:t>
      </w:r>
      <w:hyperlink r:id="rId26" w:history="1">
        <w:r w:rsidRPr="00F36C3C">
          <w:rPr>
            <w:color w:val="000000"/>
            <w:sz w:val="24"/>
            <w:szCs w:val="24"/>
          </w:rPr>
          <w:t>пункте 18</w:t>
        </w:r>
      </w:hyperlink>
      <w:r w:rsidRPr="00F36C3C">
        <w:rPr>
          <w:color w:val="000000"/>
          <w:sz w:val="24"/>
          <w:szCs w:val="24"/>
        </w:rPr>
        <w:t>:</w:t>
      </w:r>
    </w:p>
    <w:bookmarkStart w:id="36" w:name="sub_18124"/>
    <w:bookmarkEnd w:id="35"/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Pr="00F36C3C">
        <w:rPr>
          <w:color w:val="000000"/>
          <w:sz w:val="24"/>
          <w:szCs w:val="24"/>
        </w:rPr>
        <w:instrText>HYPERLINK "https://internet.garant.ru/document/redirect/400852084/1018"</w:instrText>
      </w:r>
      <w:r w:rsidRPr="00E77C71">
        <w:rPr>
          <w:color w:val="000000"/>
          <w:sz w:val="24"/>
          <w:szCs w:val="24"/>
        </w:rPr>
      </w:r>
      <w:r w:rsidRPr="00F36C3C">
        <w:rPr>
          <w:color w:val="000000"/>
          <w:sz w:val="24"/>
          <w:szCs w:val="24"/>
        </w:rPr>
        <w:fldChar w:fldCharType="separate"/>
      </w:r>
      <w:r w:rsidRPr="00F36C3C">
        <w:rPr>
          <w:color w:val="000000"/>
          <w:sz w:val="24"/>
          <w:szCs w:val="24"/>
        </w:rPr>
        <w:t>часть первую</w:t>
      </w:r>
      <w:r w:rsidRPr="00F36C3C">
        <w:rPr>
          <w:color w:val="000000"/>
          <w:sz w:val="24"/>
          <w:szCs w:val="24"/>
        </w:rPr>
        <w:fldChar w:fldCharType="end"/>
      </w:r>
      <w:r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bookmarkEnd w:id="36"/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"18. В бюджетные обязательства, поставленные на учет до начала текущего финансового года, исполнение которых осуществляется в текущем финансовом году, вносятся изменения органом, осуществляющим открытие и ведение лицевых счетов, в соответствии с пунктом 9 настоящего Порядка в первый рабочий день текущего финансового года: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в отношении бюджетных обязательств, возникших на основании документов-оснований, предусмотренных пунктами 1 - 8, 18 и 19 графы 2 Перечня, - на сумму неисполненного на конец отчетного финансового года бюджетного обязательства и сумму, предусмотренную на плановый период (при наличии);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в отношении бюджетных обязательств, возникших на основании документов-оснований, предусмотренных пунктами 9, 11, 14, 16 графы 2 Перечня, - на сумму, предусмотренную на Плановый период (при наличии).";</w:t>
      </w:r>
    </w:p>
    <w:bookmarkStart w:id="37" w:name="sub_18125"/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Pr="00F36C3C">
        <w:rPr>
          <w:color w:val="000000"/>
          <w:sz w:val="24"/>
          <w:szCs w:val="24"/>
        </w:rPr>
        <w:instrText>HYPERLINK "https://internet.garant.ru/document/redirect/400852084/18103"</w:instrText>
      </w:r>
      <w:r w:rsidRPr="00E77C71">
        <w:rPr>
          <w:color w:val="000000"/>
          <w:sz w:val="24"/>
          <w:szCs w:val="24"/>
        </w:rPr>
      </w:r>
      <w:r w:rsidRPr="00F36C3C">
        <w:rPr>
          <w:color w:val="000000"/>
          <w:sz w:val="24"/>
          <w:szCs w:val="24"/>
        </w:rPr>
        <w:fldChar w:fldCharType="separate"/>
      </w:r>
      <w:r w:rsidRPr="00F36C3C">
        <w:rPr>
          <w:color w:val="000000"/>
          <w:sz w:val="24"/>
          <w:szCs w:val="24"/>
        </w:rPr>
        <w:t>часть третью</w:t>
      </w:r>
      <w:r w:rsidRPr="00F36C3C">
        <w:rPr>
          <w:color w:val="000000"/>
          <w:sz w:val="24"/>
          <w:szCs w:val="24"/>
        </w:rPr>
        <w:fldChar w:fldCharType="end"/>
      </w:r>
      <w:r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bookmarkStart w:id="38" w:name="sub_18103"/>
      <w:bookmarkEnd w:id="37"/>
      <w:r w:rsidRPr="00F36C3C">
        <w:rPr>
          <w:color w:val="000000"/>
          <w:sz w:val="24"/>
          <w:szCs w:val="24"/>
        </w:rPr>
        <w:t>"Внесение в бюджетные обязательства изменений, предусмотренных частью второй настоящего пункта, в части кодов бюджетной классификации Российской Федерации по документам-основаниям, предусмотренным пунктом 6 графы 2 Перечня, осуществляется полу</w:t>
      </w:r>
      <w:r>
        <w:rPr>
          <w:color w:val="000000"/>
          <w:sz w:val="24"/>
          <w:szCs w:val="24"/>
        </w:rPr>
        <w:t>чателем средств</w:t>
      </w:r>
      <w:r w:rsidRPr="00F36C3C">
        <w:rPr>
          <w:color w:val="000000"/>
          <w:sz w:val="24"/>
          <w:szCs w:val="24"/>
        </w:rPr>
        <w:t xml:space="preserve"> бюджета</w:t>
      </w:r>
      <w:r>
        <w:rPr>
          <w:color w:val="000000"/>
          <w:sz w:val="24"/>
          <w:szCs w:val="24"/>
        </w:rPr>
        <w:t xml:space="preserve"> поселения</w:t>
      </w:r>
      <w:r w:rsidRPr="00F36C3C">
        <w:rPr>
          <w:color w:val="000000"/>
          <w:sz w:val="24"/>
          <w:szCs w:val="24"/>
        </w:rPr>
        <w:t xml:space="preserve"> не позднее первого февраля текущего финансового года.";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bookmarkStart w:id="39" w:name="sub_11"/>
      <w:bookmarkEnd w:id="38"/>
      <w:r w:rsidRPr="00F36C3C">
        <w:rPr>
          <w:color w:val="000000"/>
          <w:sz w:val="24"/>
          <w:szCs w:val="24"/>
        </w:rPr>
        <w:t xml:space="preserve">11) в </w:t>
      </w:r>
      <w:hyperlink r:id="rId27" w:history="1">
        <w:r w:rsidRPr="00F36C3C">
          <w:rPr>
            <w:color w:val="000000"/>
            <w:sz w:val="24"/>
            <w:szCs w:val="24"/>
          </w:rPr>
          <w:t>пункте 22</w:t>
        </w:r>
      </w:hyperlink>
      <w:r w:rsidRPr="00F36C3C">
        <w:rPr>
          <w:color w:val="000000"/>
          <w:sz w:val="24"/>
          <w:szCs w:val="24"/>
        </w:rPr>
        <w:t>: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bookmarkStart w:id="40" w:name="sub_18126"/>
      <w:bookmarkEnd w:id="39"/>
      <w:r w:rsidRPr="00F36C3C">
        <w:rPr>
          <w:color w:val="000000"/>
          <w:sz w:val="24"/>
          <w:szCs w:val="24"/>
        </w:rPr>
        <w:t xml:space="preserve">в </w:t>
      </w:r>
      <w:hyperlink r:id="rId28" w:history="1">
        <w:r w:rsidRPr="00F36C3C">
          <w:rPr>
            <w:color w:val="000000"/>
            <w:sz w:val="24"/>
            <w:szCs w:val="24"/>
          </w:rPr>
          <w:t>части второй</w:t>
        </w:r>
      </w:hyperlink>
      <w:r w:rsidRPr="00F36C3C">
        <w:rPr>
          <w:color w:val="000000"/>
          <w:sz w:val="24"/>
          <w:szCs w:val="24"/>
        </w:rPr>
        <w:t>: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bookmarkStart w:id="41" w:name="sub_18127"/>
      <w:bookmarkEnd w:id="40"/>
      <w:r w:rsidRPr="00F36C3C">
        <w:rPr>
          <w:color w:val="000000"/>
          <w:sz w:val="24"/>
          <w:szCs w:val="24"/>
        </w:rPr>
        <w:t xml:space="preserve">в </w:t>
      </w:r>
      <w:hyperlink r:id="rId29" w:history="1">
        <w:r w:rsidRPr="00F36C3C">
          <w:rPr>
            <w:color w:val="000000"/>
            <w:sz w:val="24"/>
            <w:szCs w:val="24"/>
          </w:rPr>
          <w:t>абзаце первом</w:t>
        </w:r>
      </w:hyperlink>
      <w:r w:rsidRPr="00F36C3C">
        <w:rPr>
          <w:color w:val="000000"/>
          <w:sz w:val="24"/>
          <w:szCs w:val="24"/>
        </w:rPr>
        <w:t xml:space="preserve"> слова "Сведения о денежных обязательствах, не содержащие сведения" заменить словами "Сведения о денежных обязательствах по принятым бюджетным обязательствам, не содержащие сведения";</w:t>
      </w:r>
    </w:p>
    <w:bookmarkStart w:id="42" w:name="sub_18128"/>
    <w:bookmarkEnd w:id="41"/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Pr="00F36C3C">
        <w:rPr>
          <w:color w:val="000000"/>
          <w:sz w:val="24"/>
          <w:szCs w:val="24"/>
        </w:rPr>
        <w:instrText>HYPERLINK "https://internet.garant.ru/document/redirect/400852084/226"</w:instrText>
      </w:r>
      <w:r w:rsidRPr="00E77C71">
        <w:rPr>
          <w:color w:val="000000"/>
          <w:sz w:val="24"/>
          <w:szCs w:val="24"/>
        </w:rPr>
      </w:r>
      <w:r w:rsidRPr="00F36C3C">
        <w:rPr>
          <w:color w:val="000000"/>
          <w:sz w:val="24"/>
          <w:szCs w:val="24"/>
        </w:rPr>
        <w:fldChar w:fldCharType="separate"/>
      </w:r>
      <w:r w:rsidRPr="00F36C3C">
        <w:rPr>
          <w:color w:val="000000"/>
          <w:sz w:val="24"/>
          <w:szCs w:val="24"/>
        </w:rPr>
        <w:t>абзац шестой</w:t>
      </w:r>
      <w:r w:rsidRPr="00F36C3C">
        <w:rPr>
          <w:color w:val="000000"/>
          <w:sz w:val="24"/>
          <w:szCs w:val="24"/>
        </w:rPr>
        <w:fldChar w:fldCharType="end"/>
      </w:r>
      <w:r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bookmarkStart w:id="43" w:name="sub_226"/>
      <w:bookmarkEnd w:id="42"/>
      <w:r w:rsidRPr="00F36C3C">
        <w:rPr>
          <w:color w:val="000000"/>
          <w:sz w:val="24"/>
          <w:szCs w:val="24"/>
        </w:rPr>
        <w:t xml:space="preserve">"исполнения денежного обязательства, возникшего на основании акта сверки взаимных расчетов, решения суда о расторжении </w:t>
      </w:r>
      <w:r>
        <w:rPr>
          <w:color w:val="000000"/>
          <w:sz w:val="24"/>
          <w:szCs w:val="24"/>
        </w:rPr>
        <w:t>муниципального</w:t>
      </w:r>
      <w:r w:rsidRPr="00F36C3C">
        <w:rPr>
          <w:color w:val="000000"/>
          <w:sz w:val="24"/>
          <w:szCs w:val="24"/>
        </w:rPr>
        <w:t xml:space="preserve"> контракта (договора), уведомления об одностороннем отказе от исполнения </w:t>
      </w:r>
      <w:r>
        <w:rPr>
          <w:color w:val="000000"/>
          <w:sz w:val="24"/>
          <w:szCs w:val="24"/>
        </w:rPr>
        <w:t>муниципального</w:t>
      </w:r>
      <w:r w:rsidRPr="00F36C3C">
        <w:rPr>
          <w:color w:val="000000"/>
          <w:sz w:val="24"/>
          <w:szCs w:val="24"/>
        </w:rPr>
        <w:t xml:space="preserve"> контракта по истечении 30 дней со дня его размещения </w:t>
      </w:r>
      <w:r>
        <w:rPr>
          <w:color w:val="000000"/>
          <w:sz w:val="24"/>
          <w:szCs w:val="24"/>
        </w:rPr>
        <w:t>муниципальным</w:t>
      </w:r>
      <w:r w:rsidRPr="00F36C3C">
        <w:rPr>
          <w:color w:val="000000"/>
          <w:sz w:val="24"/>
          <w:szCs w:val="24"/>
        </w:rPr>
        <w:t xml:space="preserve"> заказчиком в реестре контрактов или реестре контрактов, содержащих государственную тайну, в рамках полностью оплаченного в отчетном финансовом году бюджетного обязательства, возникшего в соответствии с пунктами 6 и 8 графы 2 Перечня.";</w:t>
      </w:r>
    </w:p>
    <w:bookmarkEnd w:id="43"/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 xml:space="preserve">дополнить </w:t>
      </w:r>
      <w:hyperlink r:id="rId30" w:history="1">
        <w:r w:rsidRPr="00F36C3C">
          <w:rPr>
            <w:color w:val="000000"/>
            <w:sz w:val="24"/>
            <w:szCs w:val="24"/>
          </w:rPr>
          <w:t>частью третьей</w:t>
        </w:r>
      </w:hyperlink>
      <w:r w:rsidRPr="00F36C3C">
        <w:rPr>
          <w:color w:val="000000"/>
          <w:sz w:val="24"/>
          <w:szCs w:val="24"/>
        </w:rPr>
        <w:t xml:space="preserve"> следующего содержания: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bookmarkStart w:id="44" w:name="sub_2203"/>
      <w:r w:rsidRPr="00F36C3C">
        <w:rPr>
          <w:color w:val="000000"/>
          <w:sz w:val="24"/>
          <w:szCs w:val="24"/>
        </w:rPr>
        <w:t>"Сведения о денежных обязательствах по принятым бюджетным обязательствам, содержащие сведения, составляющие государственную тайну, формируются получателем средств бюджета</w:t>
      </w:r>
      <w:r>
        <w:rPr>
          <w:color w:val="000000"/>
          <w:sz w:val="24"/>
          <w:szCs w:val="24"/>
        </w:rPr>
        <w:t xml:space="preserve"> поселения</w:t>
      </w:r>
      <w:r w:rsidRPr="00F36C3C">
        <w:rPr>
          <w:color w:val="000000"/>
          <w:sz w:val="24"/>
          <w:szCs w:val="24"/>
        </w:rPr>
        <w:t xml:space="preserve"> не позднее шести рабочих дней, следующих за днем возникновения денежного обязательства.";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bookmarkStart w:id="45" w:name="sub_112"/>
      <w:bookmarkEnd w:id="44"/>
      <w:r w:rsidRPr="00F36C3C">
        <w:rPr>
          <w:color w:val="000000"/>
          <w:sz w:val="24"/>
          <w:szCs w:val="24"/>
        </w:rPr>
        <w:t xml:space="preserve">12) в </w:t>
      </w:r>
      <w:hyperlink r:id="rId31" w:history="1">
        <w:r w:rsidRPr="00F36C3C">
          <w:rPr>
            <w:color w:val="000000"/>
            <w:sz w:val="24"/>
            <w:szCs w:val="24"/>
          </w:rPr>
          <w:t>пункте 24</w:t>
        </w:r>
      </w:hyperlink>
      <w:r w:rsidRPr="00F36C3C">
        <w:rPr>
          <w:color w:val="000000"/>
          <w:sz w:val="24"/>
          <w:szCs w:val="24"/>
        </w:rPr>
        <w:t>:</w:t>
      </w:r>
    </w:p>
    <w:bookmarkStart w:id="46" w:name="sub_18129"/>
    <w:bookmarkEnd w:id="45"/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Pr="00F36C3C">
        <w:rPr>
          <w:color w:val="000000"/>
          <w:sz w:val="24"/>
          <w:szCs w:val="24"/>
        </w:rPr>
        <w:instrText>HYPERLINK "https://internet.garant.ru/document/redirect/400852084/242"</w:instrText>
      </w:r>
      <w:r w:rsidRPr="00E77C71">
        <w:rPr>
          <w:color w:val="000000"/>
          <w:sz w:val="24"/>
          <w:szCs w:val="24"/>
        </w:rPr>
      </w:r>
      <w:r w:rsidRPr="00F36C3C">
        <w:rPr>
          <w:color w:val="000000"/>
          <w:sz w:val="24"/>
          <w:szCs w:val="24"/>
        </w:rPr>
        <w:fldChar w:fldCharType="separate"/>
      </w:r>
      <w:r w:rsidRPr="00F36C3C">
        <w:rPr>
          <w:color w:val="000000"/>
          <w:sz w:val="24"/>
          <w:szCs w:val="24"/>
        </w:rPr>
        <w:t>абзац второй части первой</w:t>
      </w:r>
      <w:r w:rsidRPr="00F36C3C">
        <w:rPr>
          <w:color w:val="000000"/>
          <w:sz w:val="24"/>
          <w:szCs w:val="24"/>
        </w:rPr>
        <w:fldChar w:fldCharType="end"/>
      </w:r>
      <w:r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bookmarkStart w:id="47" w:name="sub_242"/>
      <w:bookmarkEnd w:id="46"/>
      <w:r w:rsidRPr="00F36C3C">
        <w:rPr>
          <w:color w:val="000000"/>
          <w:sz w:val="24"/>
          <w:szCs w:val="24"/>
        </w:rPr>
        <w:t>"информации по соответствующему бюджетному обязательству, учтенному на соответствующем лицевом счете получателя бюджетных средств отдельно для текущего финансового года, для первого и для второго года планового периода;";</w:t>
      </w:r>
    </w:p>
    <w:bookmarkStart w:id="48" w:name="sub_18130"/>
    <w:bookmarkEnd w:id="47"/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Pr="00F36C3C">
        <w:rPr>
          <w:color w:val="000000"/>
          <w:sz w:val="24"/>
          <w:szCs w:val="24"/>
        </w:rPr>
        <w:instrText>HYPERLINK "https://internet.garant.ru/document/redirect/400852084/2043"</w:instrText>
      </w:r>
      <w:r w:rsidRPr="00E77C71">
        <w:rPr>
          <w:color w:val="000000"/>
          <w:sz w:val="24"/>
          <w:szCs w:val="24"/>
        </w:rPr>
      </w:r>
      <w:r w:rsidRPr="00F36C3C">
        <w:rPr>
          <w:color w:val="000000"/>
          <w:sz w:val="24"/>
          <w:szCs w:val="24"/>
        </w:rPr>
        <w:fldChar w:fldCharType="separate"/>
      </w:r>
      <w:r w:rsidRPr="00F36C3C">
        <w:rPr>
          <w:color w:val="000000"/>
          <w:sz w:val="24"/>
          <w:szCs w:val="24"/>
        </w:rPr>
        <w:t>часть третью</w:t>
      </w:r>
      <w:r w:rsidRPr="00F36C3C">
        <w:rPr>
          <w:color w:val="000000"/>
          <w:sz w:val="24"/>
          <w:szCs w:val="24"/>
        </w:rPr>
        <w:fldChar w:fldCharType="end"/>
      </w:r>
      <w:r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bookmarkEnd w:id="48"/>
    <w:p w:rsidR="00A57D11" w:rsidRPr="00F36C3C" w:rsidRDefault="00A57D1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"При формировании Сведений о денежном обязательстве на основании документа, подтверждающего возникновение денежного обязательства, предусмотренного пунктом 6 графы 2 Перечня, сформированного и подписанного без использования единой информационной системы, проверка, предусмотренная абзацем четвертым настоящего пункта, осуществляется одновременно с проверкой соответствия информации, включаемой в Сведения о денежном обязательстве, аналогичной информации в реестре контрактов.";</w:t>
      </w:r>
    </w:p>
    <w:p w:rsidR="00A57D11" w:rsidRPr="00F36C3C" w:rsidRDefault="00A57D11" w:rsidP="008C1121">
      <w:pPr>
        <w:ind w:firstLine="720"/>
        <w:jc w:val="both"/>
        <w:rPr>
          <w:sz w:val="24"/>
          <w:szCs w:val="24"/>
        </w:rPr>
      </w:pPr>
      <w:r w:rsidRPr="00F36C3C">
        <w:rPr>
          <w:sz w:val="24"/>
          <w:szCs w:val="24"/>
        </w:rPr>
        <w:t xml:space="preserve">13) </w:t>
      </w:r>
      <w:hyperlink r:id="rId32" w:history="1">
        <w:r w:rsidRPr="00F36C3C">
          <w:rPr>
            <w:color w:val="000000"/>
            <w:sz w:val="24"/>
            <w:szCs w:val="24"/>
          </w:rPr>
          <w:t>приложение</w:t>
        </w:r>
      </w:hyperlink>
      <w:r w:rsidRPr="00F36C3C">
        <w:rPr>
          <w:sz w:val="24"/>
          <w:szCs w:val="24"/>
        </w:rPr>
        <w:t xml:space="preserve"> к Порядку учета бюджетных и денежных обязательств получателей средств бюджета </w:t>
      </w:r>
      <w:r>
        <w:rPr>
          <w:sz w:val="24"/>
          <w:szCs w:val="24"/>
        </w:rPr>
        <w:t xml:space="preserve">Ардатовского сельского поселения Ардатовского муниципального района </w:t>
      </w:r>
      <w:r w:rsidRPr="00F36C3C">
        <w:rPr>
          <w:sz w:val="24"/>
          <w:szCs w:val="24"/>
        </w:rPr>
        <w:t>Республики Мордовия изложить в следующей редакции:</w:t>
      </w:r>
    </w:p>
    <w:p w:rsidR="00A57D11" w:rsidRPr="00F36C3C" w:rsidRDefault="00A57D11" w:rsidP="008C1121">
      <w:pPr>
        <w:ind w:firstLine="720"/>
        <w:jc w:val="both"/>
        <w:rPr>
          <w:sz w:val="24"/>
          <w:szCs w:val="24"/>
        </w:rPr>
      </w:pPr>
    </w:p>
    <w:p w:rsidR="00A57D11" w:rsidRDefault="00A57D11" w:rsidP="00E05237">
      <w:pPr>
        <w:ind w:firstLine="720"/>
        <w:jc w:val="both"/>
        <w:rPr>
          <w:rFonts w:ascii="Times New Roman CYR" w:hAnsi="Times New Roman CYR" w:cs="Times New Roman CYR"/>
          <w:sz w:val="32"/>
          <w:szCs w:val="32"/>
        </w:rPr>
      </w:pPr>
    </w:p>
    <w:p w:rsidR="00A57D11" w:rsidRDefault="00A57D11" w:rsidP="00E05237">
      <w:pPr>
        <w:ind w:firstLine="720"/>
        <w:jc w:val="both"/>
        <w:rPr>
          <w:rFonts w:ascii="Times New Roman CYR" w:hAnsi="Times New Roman CYR" w:cs="Times New Roman CYR"/>
          <w:sz w:val="32"/>
          <w:szCs w:val="32"/>
        </w:rPr>
      </w:pPr>
    </w:p>
    <w:p w:rsidR="00A57D11" w:rsidRDefault="00A57D11" w:rsidP="004D4B8E">
      <w:pPr>
        <w:jc w:val="both"/>
        <w:rPr>
          <w:rFonts w:ascii="Times New Roman CYR" w:hAnsi="Times New Roman CYR" w:cs="Times New Roman CYR"/>
          <w:sz w:val="32"/>
          <w:szCs w:val="32"/>
        </w:rPr>
      </w:pPr>
    </w:p>
    <w:p w:rsidR="00A57D11" w:rsidRDefault="00A57D11" w:rsidP="004D4B8E">
      <w:pPr>
        <w:jc w:val="both"/>
        <w:rPr>
          <w:rFonts w:ascii="Times New Roman CYR" w:hAnsi="Times New Roman CYR" w:cs="Times New Roman CYR"/>
          <w:sz w:val="32"/>
          <w:szCs w:val="32"/>
        </w:rPr>
      </w:pPr>
    </w:p>
    <w:p w:rsidR="00A57D11" w:rsidRPr="009D626F" w:rsidRDefault="00A57D11" w:rsidP="00E05237">
      <w:pPr>
        <w:ind w:firstLine="720"/>
        <w:jc w:val="both"/>
        <w:rPr>
          <w:rFonts w:ascii="Times New Roman CYR" w:hAnsi="Times New Roman CYR" w:cs="Times New Roman CYR"/>
          <w:sz w:val="32"/>
          <w:szCs w:val="32"/>
        </w:rPr>
      </w:pPr>
    </w:p>
    <w:p w:rsidR="00A57D11" w:rsidRPr="008C1121" w:rsidRDefault="00A57D11" w:rsidP="00E05237">
      <w:pPr>
        <w:widowControl/>
        <w:jc w:val="right"/>
        <w:outlineLvl w:val="0"/>
        <w:rPr>
          <w:b/>
          <w:sz w:val="24"/>
          <w:szCs w:val="24"/>
        </w:rPr>
      </w:pPr>
      <w:r w:rsidRPr="008C1121">
        <w:rPr>
          <w:b/>
          <w:sz w:val="24"/>
          <w:szCs w:val="24"/>
        </w:rPr>
        <w:t>Приложение</w:t>
      </w:r>
    </w:p>
    <w:p w:rsidR="00A57D11" w:rsidRPr="008C1121" w:rsidRDefault="00A57D11" w:rsidP="00E05237">
      <w:pPr>
        <w:widowControl/>
        <w:jc w:val="right"/>
        <w:rPr>
          <w:sz w:val="24"/>
          <w:szCs w:val="24"/>
        </w:rPr>
      </w:pPr>
      <w:r w:rsidRPr="008C1121">
        <w:rPr>
          <w:sz w:val="24"/>
          <w:szCs w:val="24"/>
        </w:rPr>
        <w:t>к Порядку</w:t>
      </w:r>
    </w:p>
    <w:p w:rsidR="00A57D11" w:rsidRPr="008C1121" w:rsidRDefault="00A57D11" w:rsidP="00E05237">
      <w:pPr>
        <w:widowControl/>
        <w:jc w:val="right"/>
        <w:rPr>
          <w:sz w:val="24"/>
          <w:szCs w:val="24"/>
        </w:rPr>
      </w:pPr>
      <w:r w:rsidRPr="008C1121">
        <w:rPr>
          <w:sz w:val="24"/>
          <w:szCs w:val="24"/>
        </w:rPr>
        <w:t>учета бюджетных и денежных</w:t>
      </w:r>
    </w:p>
    <w:p w:rsidR="00A57D11" w:rsidRPr="008C1121" w:rsidRDefault="00A57D11" w:rsidP="00E05237">
      <w:pPr>
        <w:widowControl/>
        <w:jc w:val="right"/>
        <w:rPr>
          <w:sz w:val="24"/>
          <w:szCs w:val="24"/>
        </w:rPr>
      </w:pPr>
      <w:r w:rsidRPr="008C1121">
        <w:rPr>
          <w:sz w:val="24"/>
          <w:szCs w:val="24"/>
        </w:rPr>
        <w:t>обязательств получателей средств</w:t>
      </w:r>
    </w:p>
    <w:p w:rsidR="00A57D11" w:rsidRPr="008C1121" w:rsidRDefault="00A57D11" w:rsidP="00E05237">
      <w:pPr>
        <w:widowControl/>
        <w:jc w:val="right"/>
        <w:rPr>
          <w:sz w:val="24"/>
          <w:szCs w:val="24"/>
        </w:rPr>
      </w:pPr>
      <w:r w:rsidRPr="008C1121">
        <w:rPr>
          <w:sz w:val="24"/>
          <w:szCs w:val="24"/>
        </w:rPr>
        <w:t xml:space="preserve">бюджета </w:t>
      </w:r>
      <w:r>
        <w:rPr>
          <w:sz w:val="24"/>
          <w:szCs w:val="24"/>
        </w:rPr>
        <w:t>Ардатовского</w:t>
      </w:r>
      <w:r w:rsidRPr="008C1121">
        <w:rPr>
          <w:sz w:val="24"/>
          <w:szCs w:val="24"/>
        </w:rPr>
        <w:t xml:space="preserve"> сельского поселения</w:t>
      </w:r>
    </w:p>
    <w:p w:rsidR="00A57D11" w:rsidRPr="008C1121" w:rsidRDefault="00A57D11" w:rsidP="00E05237">
      <w:pPr>
        <w:widowControl/>
        <w:jc w:val="right"/>
        <w:rPr>
          <w:sz w:val="24"/>
          <w:szCs w:val="24"/>
        </w:rPr>
      </w:pPr>
      <w:r w:rsidRPr="008C1121">
        <w:rPr>
          <w:sz w:val="24"/>
          <w:szCs w:val="24"/>
        </w:rPr>
        <w:t>Ардатовского муниципального района</w:t>
      </w:r>
    </w:p>
    <w:p w:rsidR="00A57D11" w:rsidRPr="008C1121" w:rsidRDefault="00A57D11" w:rsidP="00E05237">
      <w:pPr>
        <w:widowControl/>
        <w:jc w:val="right"/>
        <w:rPr>
          <w:sz w:val="24"/>
          <w:szCs w:val="24"/>
        </w:rPr>
      </w:pPr>
      <w:r w:rsidRPr="008C1121">
        <w:rPr>
          <w:sz w:val="24"/>
          <w:szCs w:val="24"/>
        </w:rPr>
        <w:t>Республики Мордовия</w:t>
      </w:r>
    </w:p>
    <w:p w:rsidR="00A57D11" w:rsidRPr="008C1121" w:rsidRDefault="00A57D11" w:rsidP="00E05237">
      <w:pPr>
        <w:widowControl/>
        <w:jc w:val="center"/>
        <w:rPr>
          <w:b/>
          <w:sz w:val="24"/>
          <w:szCs w:val="24"/>
        </w:rPr>
      </w:pPr>
    </w:p>
    <w:p w:rsidR="00A57D11" w:rsidRPr="008C1121" w:rsidRDefault="00A57D11" w:rsidP="00E05237">
      <w:pPr>
        <w:widowControl/>
        <w:jc w:val="center"/>
        <w:rPr>
          <w:b/>
          <w:sz w:val="24"/>
          <w:szCs w:val="24"/>
        </w:rPr>
      </w:pPr>
      <w:r w:rsidRPr="008C1121">
        <w:rPr>
          <w:b/>
          <w:sz w:val="24"/>
          <w:szCs w:val="24"/>
        </w:rPr>
        <w:t>Перечень</w:t>
      </w:r>
    </w:p>
    <w:p w:rsidR="00A57D11" w:rsidRPr="008C1121" w:rsidRDefault="00A57D11" w:rsidP="00E05237">
      <w:pPr>
        <w:widowControl/>
        <w:jc w:val="center"/>
        <w:rPr>
          <w:sz w:val="24"/>
          <w:szCs w:val="24"/>
        </w:rPr>
      </w:pPr>
      <w:r w:rsidRPr="008C1121">
        <w:rPr>
          <w:sz w:val="24"/>
          <w:szCs w:val="24"/>
        </w:rPr>
        <w:t xml:space="preserve">документов, на основании которых возникают бюджетные обязательства получателей средств бюджета </w:t>
      </w:r>
      <w:r>
        <w:rPr>
          <w:sz w:val="24"/>
          <w:szCs w:val="24"/>
        </w:rPr>
        <w:t>Ардатовского</w:t>
      </w:r>
      <w:r w:rsidRPr="008C1121">
        <w:rPr>
          <w:sz w:val="24"/>
          <w:szCs w:val="24"/>
        </w:rPr>
        <w:t xml:space="preserve"> сельского поселения Ардатовского муниципального района Республики Мордовия, </w:t>
      </w:r>
    </w:p>
    <w:p w:rsidR="00A57D11" w:rsidRPr="008C1121" w:rsidRDefault="00A57D11" w:rsidP="00E05237">
      <w:pPr>
        <w:widowControl/>
        <w:jc w:val="center"/>
        <w:rPr>
          <w:b/>
          <w:sz w:val="24"/>
          <w:szCs w:val="24"/>
        </w:rPr>
      </w:pPr>
      <w:r w:rsidRPr="008C1121">
        <w:rPr>
          <w:sz w:val="24"/>
          <w:szCs w:val="24"/>
        </w:rPr>
        <w:t xml:space="preserve">и документов, подтверждающих возникновение денежных обязательств получателей средств бюджета </w:t>
      </w:r>
      <w:r>
        <w:rPr>
          <w:sz w:val="24"/>
          <w:szCs w:val="24"/>
        </w:rPr>
        <w:t>Ардатовского</w:t>
      </w:r>
      <w:r w:rsidRPr="008C1121">
        <w:rPr>
          <w:sz w:val="24"/>
          <w:szCs w:val="24"/>
        </w:rPr>
        <w:t xml:space="preserve"> сельского поселения Ардатовского муниципального района Республики Мордовия</w:t>
      </w:r>
    </w:p>
    <w:p w:rsidR="00A57D11" w:rsidRPr="008C1121" w:rsidRDefault="00A57D11" w:rsidP="00E05237">
      <w:pPr>
        <w:ind w:firstLine="709"/>
        <w:jc w:val="both"/>
        <w:rPr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101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4401"/>
        <w:gridCol w:w="5220"/>
      </w:tblGrid>
      <w:tr w:rsidR="00A57D11" w:rsidRPr="008C1121" w:rsidTr="00C62DD9">
        <w:tc>
          <w:tcPr>
            <w:tcW w:w="567" w:type="dxa"/>
          </w:tcPr>
          <w:p w:rsidR="00A57D11" w:rsidRPr="008C1121" w:rsidRDefault="00A57D11" w:rsidP="00E21563">
            <w:pPr>
              <w:jc w:val="center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№</w:t>
            </w:r>
          </w:p>
          <w:p w:rsidR="00A57D11" w:rsidRPr="008C1121" w:rsidRDefault="00A57D11" w:rsidP="00E21563">
            <w:pPr>
              <w:jc w:val="center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п/п</w:t>
            </w:r>
          </w:p>
        </w:tc>
        <w:tc>
          <w:tcPr>
            <w:tcW w:w="4401" w:type="dxa"/>
          </w:tcPr>
          <w:p w:rsidR="00A57D11" w:rsidRPr="008C1121" w:rsidRDefault="00A57D11" w:rsidP="00784ED7">
            <w:pPr>
              <w:jc w:val="center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Документ, на основании которого возникает бюджетное обязательство получателя средств бюджета  </w:t>
            </w:r>
            <w:r>
              <w:rPr>
                <w:sz w:val="24"/>
                <w:szCs w:val="24"/>
              </w:rPr>
              <w:t xml:space="preserve"> Ардатовского</w:t>
            </w:r>
            <w:r w:rsidRPr="008C1121">
              <w:rPr>
                <w:sz w:val="24"/>
                <w:szCs w:val="24"/>
              </w:rPr>
              <w:t xml:space="preserve"> сельского поселения  Ардатовского муниципального района Республики Мордовия</w:t>
            </w:r>
          </w:p>
        </w:tc>
        <w:tc>
          <w:tcPr>
            <w:tcW w:w="5220" w:type="dxa"/>
          </w:tcPr>
          <w:p w:rsidR="00A57D11" w:rsidRPr="008C1121" w:rsidRDefault="00A57D11" w:rsidP="00784ED7">
            <w:pPr>
              <w:jc w:val="center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Документ, подтверждающий возникновение денежного обязательства получателя средств бюджета </w:t>
            </w:r>
            <w:r>
              <w:rPr>
                <w:sz w:val="24"/>
                <w:szCs w:val="24"/>
              </w:rPr>
              <w:t xml:space="preserve"> Ардатовского</w:t>
            </w:r>
            <w:r w:rsidRPr="008C1121">
              <w:rPr>
                <w:sz w:val="24"/>
                <w:szCs w:val="24"/>
              </w:rPr>
              <w:t xml:space="preserve"> сельского поселения   Ардатовского муниципального района Республики Мордовия</w:t>
            </w:r>
          </w:p>
        </w:tc>
      </w:tr>
      <w:tr w:rsidR="00A57D11" w:rsidRPr="008C1121" w:rsidTr="00C62DD9">
        <w:tc>
          <w:tcPr>
            <w:tcW w:w="567" w:type="dxa"/>
          </w:tcPr>
          <w:p w:rsidR="00A57D11" w:rsidRPr="008C1121" w:rsidRDefault="00A57D11" w:rsidP="00E21563">
            <w:pPr>
              <w:jc w:val="center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1</w:t>
            </w:r>
          </w:p>
        </w:tc>
        <w:tc>
          <w:tcPr>
            <w:tcW w:w="4401" w:type="dxa"/>
          </w:tcPr>
          <w:p w:rsidR="00A57D11" w:rsidRPr="008C1121" w:rsidRDefault="00A57D11" w:rsidP="00E21563">
            <w:pPr>
              <w:jc w:val="center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2</w:t>
            </w:r>
          </w:p>
        </w:tc>
        <w:tc>
          <w:tcPr>
            <w:tcW w:w="5220" w:type="dxa"/>
          </w:tcPr>
          <w:p w:rsidR="00A57D11" w:rsidRPr="008C1121" w:rsidRDefault="00A57D11" w:rsidP="00E21563">
            <w:pPr>
              <w:jc w:val="center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3</w:t>
            </w:r>
          </w:p>
        </w:tc>
      </w:tr>
      <w:tr w:rsidR="00A57D11" w:rsidRPr="008C1121" w:rsidTr="00C62DD9">
        <w:tc>
          <w:tcPr>
            <w:tcW w:w="567" w:type="dxa"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1.</w:t>
            </w:r>
          </w:p>
        </w:tc>
        <w:tc>
          <w:tcPr>
            <w:tcW w:w="4401" w:type="dxa"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Извещение об осуществлении закупки, за исключением извещений об осуществлении закупок, указанных в пункте 20 настоящего перечня</w:t>
            </w:r>
          </w:p>
        </w:tc>
        <w:tc>
          <w:tcPr>
            <w:tcW w:w="5220" w:type="dxa"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Формирование денежного обязательства не предусматривается</w:t>
            </w:r>
          </w:p>
        </w:tc>
      </w:tr>
      <w:tr w:rsidR="00A57D11" w:rsidRPr="008C1121" w:rsidTr="00C62DD9">
        <w:tc>
          <w:tcPr>
            <w:tcW w:w="567" w:type="dxa"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2.</w:t>
            </w:r>
          </w:p>
        </w:tc>
        <w:tc>
          <w:tcPr>
            <w:tcW w:w="4401" w:type="dxa"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Приглашение принять участие в определении поставщика (подрядчика, исполнителя), за исключением приглашений принять участие в определении поставщика (подрядчика, исполнителя), указанных в пункте 20 настоящего перечня </w:t>
            </w:r>
          </w:p>
        </w:tc>
        <w:tc>
          <w:tcPr>
            <w:tcW w:w="5220" w:type="dxa"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Формирование денежного обязательства не предусматривается</w:t>
            </w:r>
          </w:p>
        </w:tc>
      </w:tr>
      <w:tr w:rsidR="00A57D11" w:rsidRPr="008C1121" w:rsidTr="00C62DD9">
        <w:tc>
          <w:tcPr>
            <w:tcW w:w="567" w:type="dxa"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  <w:lang w:val="en-US"/>
              </w:rPr>
              <w:t>3.</w:t>
            </w:r>
          </w:p>
        </w:tc>
        <w:tc>
          <w:tcPr>
            <w:tcW w:w="4401" w:type="dxa"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Проект контракта, заключаемого с единственным поставщиком (подрядчиком, исполнителем), сформированный с использованием единой информационной системы</w:t>
            </w:r>
          </w:p>
        </w:tc>
        <w:tc>
          <w:tcPr>
            <w:tcW w:w="5220" w:type="dxa"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Формирование денежного обязательства не предусматривается</w:t>
            </w:r>
          </w:p>
        </w:tc>
      </w:tr>
      <w:tr w:rsidR="00A57D11" w:rsidRPr="008C1121" w:rsidTr="00C62DD9">
        <w:tc>
          <w:tcPr>
            <w:tcW w:w="567" w:type="dxa"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4.</w:t>
            </w:r>
          </w:p>
        </w:tc>
        <w:tc>
          <w:tcPr>
            <w:tcW w:w="4401" w:type="dxa"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Проект соглашения об изменении условий контракта (договора), сформированный с использованием единой информационной системы, в части увеличения цены контракта (аванса), сведения о котором подлежат включению в реестр контрактов</w:t>
            </w:r>
          </w:p>
        </w:tc>
        <w:tc>
          <w:tcPr>
            <w:tcW w:w="5220" w:type="dxa"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Формирование денежного обязательства не предусматривается</w:t>
            </w:r>
          </w:p>
        </w:tc>
      </w:tr>
      <w:tr w:rsidR="00A57D11" w:rsidRPr="008C1121" w:rsidTr="00C62DD9">
        <w:tc>
          <w:tcPr>
            <w:tcW w:w="567" w:type="dxa"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5</w:t>
            </w:r>
          </w:p>
        </w:tc>
        <w:tc>
          <w:tcPr>
            <w:tcW w:w="4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D11" w:rsidRPr="008C1121" w:rsidRDefault="00A57D11" w:rsidP="00E21563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Проект соглашения об изменении условий муниципального контракта (договора), содержащего сведения, составляющие государственную тайну, сформированного без использования единой информационной системы, в части увеличения цены муниципального контракта (аванса), сведения о котором подлежат включению в реестр контрактов, содержащий государственную тайну</w:t>
            </w:r>
          </w:p>
        </w:tc>
        <w:tc>
          <w:tcPr>
            <w:tcW w:w="5220" w:type="dxa"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Формирование денежного обязательства не предусматривается</w:t>
            </w:r>
          </w:p>
        </w:tc>
      </w:tr>
      <w:tr w:rsidR="00A57D11" w:rsidRPr="008C1121" w:rsidTr="00C62DD9">
        <w:trPr>
          <w:trHeight w:val="276"/>
        </w:trPr>
        <w:tc>
          <w:tcPr>
            <w:tcW w:w="567" w:type="dxa"/>
            <w:vMerge w:val="restart"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6.</w:t>
            </w:r>
          </w:p>
        </w:tc>
        <w:tc>
          <w:tcPr>
            <w:tcW w:w="4401" w:type="dxa"/>
            <w:vMerge w:val="restart"/>
          </w:tcPr>
          <w:p w:rsidR="00A57D11" w:rsidRPr="008C1121" w:rsidRDefault="00A57D11" w:rsidP="00C366A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Муниципальный контракт (договор) на поставку товаров, выполнение работ, оказание услуг для обеспечения нужд    </w:t>
            </w:r>
            <w:r>
              <w:rPr>
                <w:sz w:val="24"/>
                <w:szCs w:val="24"/>
              </w:rPr>
              <w:t xml:space="preserve"> Ардатовского</w:t>
            </w:r>
            <w:r w:rsidRPr="008C1121">
              <w:rPr>
                <w:sz w:val="24"/>
                <w:szCs w:val="24"/>
              </w:rPr>
              <w:t xml:space="preserve"> сельского поселения Ардатовского муниципального района Республики Мордовия, сведения о котором подлежат включению в определенный законодательством Российской Федерации о контрактной системе в сфере закупок товаров, работ, услуг для обеспечения муниципальных нужд реестр контрактов, за исключением муниципальных контрактов (договоров), указанных в пункте 20 настоящего перечня</w:t>
            </w:r>
          </w:p>
        </w:tc>
        <w:tc>
          <w:tcPr>
            <w:tcW w:w="5220" w:type="dxa"/>
            <w:vMerge w:val="restart"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Муниципальный контракт (в случае осуществления авансовых платежей в соответствии с условиями муниципального контракта, внесение арендной платы по муниципальному контракту), если условиями такого муниципального контракта не предусмотрено предоставление документов для оплаты денежных обязательств при осуществлении авансовых платежей (внесении арендной платы)</w:t>
            </w:r>
          </w:p>
        </w:tc>
      </w:tr>
      <w:tr w:rsidR="00A57D11" w:rsidRPr="008C1121" w:rsidTr="00C62DD9">
        <w:trPr>
          <w:trHeight w:val="276"/>
        </w:trPr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  <w:vMerge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</w:p>
        </w:tc>
      </w:tr>
      <w:tr w:rsidR="00A57D11" w:rsidRPr="008C1121" w:rsidTr="00C62DD9">
        <w:trPr>
          <w:trHeight w:val="276"/>
        </w:trPr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  <w:vMerge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</w:p>
        </w:tc>
      </w:tr>
      <w:tr w:rsidR="00A57D11" w:rsidRPr="008C1121" w:rsidTr="00C62DD9">
        <w:trPr>
          <w:trHeight w:val="276"/>
        </w:trPr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  <w:vMerge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Документ о приемке поставленных товаров, выполненных работ (их результатов, в том числе этапов), оказанных услуг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Счет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Счет-фактура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Платежное поручение (копия платежного поручения) о возврате дебиторской задолженности прошлых лет</w:t>
            </w:r>
          </w:p>
        </w:tc>
      </w:tr>
      <w:tr w:rsidR="00A57D11" w:rsidRPr="008C1121" w:rsidTr="00C62DD9">
        <w:trPr>
          <w:trHeight w:val="276"/>
        </w:trPr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  <w:vMerge w:val="restart"/>
          </w:tcPr>
          <w:p w:rsidR="00A57D11" w:rsidRPr="008C1121" w:rsidRDefault="00A57D11" w:rsidP="00784ED7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 </w:t>
            </w:r>
            <w:r>
              <w:rPr>
                <w:sz w:val="24"/>
                <w:szCs w:val="24"/>
              </w:rPr>
              <w:t xml:space="preserve"> Ардатовского</w:t>
            </w:r>
            <w:r w:rsidRPr="008C1121">
              <w:rPr>
                <w:sz w:val="24"/>
                <w:szCs w:val="24"/>
              </w:rPr>
              <w:t xml:space="preserve"> сельского поселения Ардатовского муниципального района Республики Мордовия (дале</w:t>
            </w:r>
            <w:r>
              <w:rPr>
                <w:sz w:val="24"/>
                <w:szCs w:val="24"/>
              </w:rPr>
              <w:t>е – получатель средств местного</w:t>
            </w:r>
            <w:r w:rsidRPr="008C1121">
              <w:rPr>
                <w:sz w:val="24"/>
                <w:szCs w:val="24"/>
              </w:rPr>
              <w:t xml:space="preserve"> бюджета), возникшему на основании муниципального контракта.</w:t>
            </w:r>
          </w:p>
        </w:tc>
      </w:tr>
      <w:tr w:rsidR="00A57D11" w:rsidRPr="008C1121" w:rsidTr="00C62DD9">
        <w:trPr>
          <w:trHeight w:val="276"/>
        </w:trPr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  <w:vMerge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</w:p>
        </w:tc>
      </w:tr>
      <w:tr w:rsidR="00A57D11" w:rsidRPr="008C1121" w:rsidTr="00C62DD9">
        <w:trPr>
          <w:trHeight w:val="276"/>
        </w:trPr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  <w:vMerge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</w:p>
        </w:tc>
      </w:tr>
      <w:tr w:rsidR="00A57D11" w:rsidRPr="008C1121" w:rsidTr="00C62DD9">
        <w:trPr>
          <w:trHeight w:val="276"/>
        </w:trPr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  <w:vMerge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</w:p>
        </w:tc>
      </w:tr>
      <w:tr w:rsidR="00A57D11" w:rsidRPr="008C1121" w:rsidTr="00C62DD9">
        <w:tc>
          <w:tcPr>
            <w:tcW w:w="567" w:type="dxa"/>
            <w:vMerge w:val="restart"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7.</w:t>
            </w:r>
          </w:p>
        </w:tc>
        <w:tc>
          <w:tcPr>
            <w:tcW w:w="4401" w:type="dxa"/>
            <w:vMerge w:val="restart"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Муниципальный контракт (договор) на поставку товаров, выполнение работ, оказание услуг для обеспечения муниципальных нужд, сведения о котором подлежат включению в реестр контрактов, содержащий государственную тайну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E21563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Акт выполненных работ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  <w:highlight w:val="yellow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E21563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Акт об оказании услуг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  <w:highlight w:val="yellow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E21563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Акт приема-передачи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  <w:highlight w:val="yellow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E21563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Муниципальный контракт (в случае осуществления авансовых платежей в соответствии с условиями муниципального контракта, внесение арендной платы по муниципальному контракту, если условиями такого муниципального контракта (договора) не предусмотрено предоставление документов для оплаты денежных обязательств при осуществлении авансовых платежей (внесении арендной платы)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  <w:highlight w:val="yellow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E21563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  <w:highlight w:val="yellow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E21563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Счет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  <w:highlight w:val="yellow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E21563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Счет-фактура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  <w:highlight w:val="yellow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E21563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Товарная накладная (унифицированная форма N ТОРГ-12) (ф. 0330212)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  <w:highlight w:val="yellow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E21563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Универсальный передаточный документ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  <w:highlight w:val="yellow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E21563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Чек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  <w:highlight w:val="yellow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E21563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Платежное поручение (копия платежного поручения) о возврате дебиторской задолженности прошлых лет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  <w:highlight w:val="yellow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E21563">
            <w:pPr>
              <w:pStyle w:val="a0"/>
              <w:rPr>
                <w:rFonts w:ascii="Times New Roman" w:hAnsi="Times New Roman" w:cs="Times New Roman"/>
              </w:rPr>
            </w:pPr>
            <w:bookmarkStart w:id="49" w:name="sub_312"/>
            <w:r w:rsidRPr="008C1121">
              <w:rPr>
                <w:rFonts w:ascii="Times New Roman" w:hAnsi="Times New Roman" w:cs="Times New Roman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>
              <w:rPr>
                <w:rFonts w:ascii="Times New Roman" w:hAnsi="Times New Roman" w:cs="Times New Roman"/>
              </w:rPr>
              <w:t>местного</w:t>
            </w:r>
            <w:r w:rsidRPr="008C1121">
              <w:rPr>
                <w:rFonts w:ascii="Times New Roman" w:hAnsi="Times New Roman" w:cs="Times New Roman"/>
              </w:rPr>
              <w:t xml:space="preserve"> бюджета, возникшему на основании договора</w:t>
            </w:r>
            <w:bookmarkEnd w:id="49"/>
          </w:p>
        </w:tc>
      </w:tr>
      <w:tr w:rsidR="00A57D11" w:rsidRPr="008C1121" w:rsidTr="00C62DD9">
        <w:tc>
          <w:tcPr>
            <w:tcW w:w="567" w:type="dxa"/>
            <w:vMerge w:val="restart"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8.</w:t>
            </w:r>
          </w:p>
        </w:tc>
        <w:tc>
          <w:tcPr>
            <w:tcW w:w="4401" w:type="dxa"/>
            <w:vMerge w:val="restart"/>
          </w:tcPr>
          <w:p w:rsidR="00A57D11" w:rsidRPr="008C1121" w:rsidRDefault="00A57D11" w:rsidP="00C366A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Муниципальный контракт (договор) на поставку товаров, выполнение работ, оказание услуг для обеспечения нужд  </w:t>
            </w:r>
            <w:r>
              <w:rPr>
                <w:sz w:val="24"/>
                <w:szCs w:val="24"/>
              </w:rPr>
              <w:t xml:space="preserve"> Ардатовского</w:t>
            </w:r>
            <w:r w:rsidRPr="008C1121">
              <w:rPr>
                <w:sz w:val="24"/>
                <w:szCs w:val="24"/>
              </w:rPr>
              <w:t xml:space="preserve"> сельского поселения Ардатовского муниципального района Республики Мордовия, сведения о котором не подлежат включению в определенный законодательством Российской Федерации о контрактной системе в сфере закупок товаров, работ, услуг для обеспечения  муниципальных нужд реестр контрактов, за исключением муниципальных контрактов (договоров), указанных в пункте 20 настоящего перечня</w:t>
            </w:r>
          </w:p>
        </w:tc>
        <w:tc>
          <w:tcPr>
            <w:tcW w:w="5220" w:type="dxa"/>
          </w:tcPr>
          <w:p w:rsidR="00A57D11" w:rsidRPr="008C1121" w:rsidRDefault="00A57D11" w:rsidP="00E21563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Акт выполненных работ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E21563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Акт об оказании услуг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E21563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Акт приема-передачи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Муниципальный контракт (договор) (в случае осуществления авансовых платежей в соответствии с условиями муниципального контракта (договора), внесение арендной платы по муниципальному контракту)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Счет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Счет-фактура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Товарная </w:t>
            </w:r>
            <w:hyperlink r:id="rId33" w:history="1">
              <w:r w:rsidRPr="008C1121">
                <w:rPr>
                  <w:sz w:val="24"/>
                  <w:szCs w:val="24"/>
                </w:rPr>
                <w:t>накладная</w:t>
              </w:r>
            </w:hyperlink>
            <w:r w:rsidRPr="008C1121">
              <w:rPr>
                <w:sz w:val="24"/>
                <w:szCs w:val="24"/>
              </w:rPr>
              <w:t xml:space="preserve"> (унифицированная форма      № ТОРГ-12) (ф. 0330212)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Универсальный передаточный документ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Чек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Платежное поручение (копия платежного поручения) о возврате дебиторской задолженности прошлых лет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>
              <w:rPr>
                <w:sz w:val="24"/>
                <w:szCs w:val="24"/>
              </w:rPr>
              <w:t>местного</w:t>
            </w:r>
            <w:r w:rsidRPr="008C1121">
              <w:rPr>
                <w:sz w:val="24"/>
                <w:szCs w:val="24"/>
              </w:rPr>
              <w:t xml:space="preserve"> бюджета, возникшему на основании муниципального контракта (договора)</w:t>
            </w:r>
          </w:p>
        </w:tc>
      </w:tr>
      <w:tr w:rsidR="00A57D11" w:rsidRPr="008C1121" w:rsidTr="00C62DD9">
        <w:tc>
          <w:tcPr>
            <w:tcW w:w="567" w:type="dxa"/>
            <w:vMerge w:val="restart"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9.</w:t>
            </w:r>
          </w:p>
        </w:tc>
        <w:tc>
          <w:tcPr>
            <w:tcW w:w="4401" w:type="dxa"/>
            <w:vMerge w:val="restart"/>
          </w:tcPr>
          <w:p w:rsidR="00A57D11" w:rsidRPr="008C1121" w:rsidRDefault="00A57D11" w:rsidP="00C366A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Соглашение о предоставлении из бюджета  </w:t>
            </w:r>
            <w:r>
              <w:rPr>
                <w:sz w:val="24"/>
                <w:szCs w:val="24"/>
              </w:rPr>
              <w:t xml:space="preserve"> Ардатовского</w:t>
            </w:r>
            <w:r w:rsidRPr="008C1121">
              <w:rPr>
                <w:sz w:val="24"/>
                <w:szCs w:val="24"/>
              </w:rPr>
              <w:t xml:space="preserve"> сельского поселения  Ардатовского муниципального района Республики Мордовия (далее –</w:t>
            </w:r>
            <w:r>
              <w:rPr>
                <w:sz w:val="24"/>
                <w:szCs w:val="24"/>
              </w:rPr>
              <w:t xml:space="preserve">местный </w:t>
            </w:r>
            <w:r w:rsidRPr="008C1121">
              <w:rPr>
                <w:sz w:val="24"/>
                <w:szCs w:val="24"/>
              </w:rPr>
              <w:t>бюджет) межбюджетных трансфертов бюджетам муниципальных образований в форме субсидии, субвенции, иного межбюджетного трансферта, (далее соответственно – соглашение о предоставлении межбюджетного трансферта, межбюджетный трансферт), сведения о котором подлежат либо не подлежат включению в реестр соглашений (договоров) о предоставлении субсидий, бюджетных инвестиций, межбюджетных трансфертов (далее – реестр соглашений)</w:t>
            </w:r>
          </w:p>
        </w:tc>
        <w:tc>
          <w:tcPr>
            <w:tcW w:w="5220" w:type="dxa"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График перечисления межбюджетного трансферта, предусмотренный соглашением о предоставлении межбюджетного трансферта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Заявка на перечисление межбюджетного трансферта из </w:t>
            </w:r>
            <w:r>
              <w:rPr>
                <w:sz w:val="24"/>
                <w:szCs w:val="24"/>
              </w:rPr>
              <w:t>местного</w:t>
            </w:r>
            <w:r w:rsidRPr="008C1121">
              <w:rPr>
                <w:sz w:val="24"/>
                <w:szCs w:val="24"/>
              </w:rPr>
              <w:t xml:space="preserve"> бюджета бюджетам муниципальных образований по форме, установленной в соответствии с порядком (правилами) предоставления межбюджетного трансферта в форме субсидии, субвенции, иного межбюджетного трансферта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Распоряжение о совершении казначейских платежей (далее – распоряжение), необходимое для оплаты денежных обязательств, и документ, подтверждающий возникновение денежных обязательств получателя бюджета муниципального образования, источником финансового обеспечения которых являются межбюджетные трансферты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Платежный документ, подтверждающий осуществление расходов бюджетов муниципальных образований по исполнению расходных обязательств муниципальных образований, в целях возмещения которых из </w:t>
            </w:r>
            <w:r>
              <w:rPr>
                <w:sz w:val="24"/>
                <w:szCs w:val="24"/>
              </w:rPr>
              <w:t>местного</w:t>
            </w:r>
            <w:r w:rsidRPr="008C1121">
              <w:rPr>
                <w:sz w:val="24"/>
                <w:szCs w:val="24"/>
              </w:rPr>
              <w:t xml:space="preserve"> бюджета предоставляются межбюджетные трансферты (далее - целевые расходы), иные документы, подтверждающие размер и факт поставки товаров, выполнения работ, оказания услуг на сумму целевых расходов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>
              <w:rPr>
                <w:sz w:val="24"/>
                <w:szCs w:val="24"/>
              </w:rPr>
              <w:t>местного</w:t>
            </w:r>
            <w:r w:rsidRPr="008C1121">
              <w:rPr>
                <w:sz w:val="24"/>
                <w:szCs w:val="24"/>
              </w:rPr>
              <w:t xml:space="preserve"> бюджета, возникшему на основании соглашения о предоставлении межбюджетного трансферта</w:t>
            </w:r>
          </w:p>
        </w:tc>
      </w:tr>
      <w:tr w:rsidR="00A57D11" w:rsidRPr="008C1121" w:rsidTr="00C62DD9">
        <w:tc>
          <w:tcPr>
            <w:tcW w:w="567" w:type="dxa"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10.</w:t>
            </w:r>
          </w:p>
        </w:tc>
        <w:tc>
          <w:tcPr>
            <w:tcW w:w="4401" w:type="dxa"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Проект дополнительного соглашения к Соглашению о предоставлении межбюджетного трансферта</w:t>
            </w:r>
          </w:p>
        </w:tc>
        <w:tc>
          <w:tcPr>
            <w:tcW w:w="5220" w:type="dxa"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Формирование денежного обязательства не предусматривается</w:t>
            </w:r>
          </w:p>
        </w:tc>
      </w:tr>
      <w:tr w:rsidR="00A57D11" w:rsidRPr="008C1121" w:rsidTr="00C62DD9">
        <w:tc>
          <w:tcPr>
            <w:tcW w:w="567" w:type="dxa"/>
            <w:vMerge w:val="restart"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11.</w:t>
            </w:r>
          </w:p>
        </w:tc>
        <w:tc>
          <w:tcPr>
            <w:tcW w:w="4401" w:type="dxa"/>
            <w:vMerge w:val="restart"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Правовой акт, предусматрива</w:t>
            </w:r>
            <w:r>
              <w:rPr>
                <w:sz w:val="24"/>
                <w:szCs w:val="24"/>
              </w:rPr>
              <w:t>ющий предоставление из местного</w:t>
            </w:r>
            <w:r w:rsidRPr="008C1121">
              <w:rPr>
                <w:sz w:val="24"/>
                <w:szCs w:val="24"/>
              </w:rPr>
              <w:t xml:space="preserve"> бюджета бюджетам муниципальных образований межбюджетного трансферта, если порядком (правилами) предоставления указанного межбюджетного трансферта не предусмотрено заключение соглашения о предоставлении межбюджетного трансферта (далее - правовой акт о предоставлении межбюджетного трансферта),  сведения о котором подлежат либо не подлежат включению в реестр соглашений, за исключением правовых актов, указанных в 20 настоящего перечня</w:t>
            </w:r>
          </w:p>
        </w:tc>
        <w:tc>
          <w:tcPr>
            <w:tcW w:w="5220" w:type="dxa"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Заявка на перечисление межбю</w:t>
            </w:r>
            <w:r>
              <w:rPr>
                <w:sz w:val="24"/>
                <w:szCs w:val="24"/>
              </w:rPr>
              <w:t>джетного трансферта из местного</w:t>
            </w:r>
            <w:r w:rsidRPr="008C1121">
              <w:rPr>
                <w:sz w:val="24"/>
                <w:szCs w:val="24"/>
              </w:rPr>
              <w:t xml:space="preserve"> бюджета бюджетам муниципальных образований по форме, установленной в соответствии с порядком (правилами) предоставления межбюджетного трансферта </w:t>
            </w:r>
          </w:p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Распоряжение,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</w:t>
            </w:r>
            <w:r>
              <w:rPr>
                <w:sz w:val="24"/>
                <w:szCs w:val="24"/>
              </w:rPr>
              <w:t>тву получателя средств местного</w:t>
            </w:r>
            <w:r w:rsidRPr="008C1121">
              <w:rPr>
                <w:sz w:val="24"/>
                <w:szCs w:val="24"/>
              </w:rPr>
              <w:t xml:space="preserve"> бюджета, возникшему на основании правового акта о предоставлении межбюджетного трансферта</w:t>
            </w:r>
          </w:p>
        </w:tc>
      </w:tr>
      <w:tr w:rsidR="00A57D11" w:rsidRPr="008C1121" w:rsidTr="00C62DD9">
        <w:tc>
          <w:tcPr>
            <w:tcW w:w="567" w:type="dxa"/>
            <w:vMerge w:val="restart"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12.</w:t>
            </w:r>
          </w:p>
        </w:tc>
        <w:tc>
          <w:tcPr>
            <w:tcW w:w="4401" w:type="dxa"/>
            <w:vMerge w:val="restart"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Договор (соглашение) о предоставлении субсидии муниципальному бюджетному или автономному учреждению  </w:t>
            </w:r>
            <w:r>
              <w:rPr>
                <w:sz w:val="24"/>
                <w:szCs w:val="24"/>
              </w:rPr>
              <w:t xml:space="preserve"> Ардатовского</w:t>
            </w:r>
            <w:r w:rsidRPr="008C1121">
              <w:rPr>
                <w:sz w:val="24"/>
                <w:szCs w:val="24"/>
              </w:rPr>
              <w:t xml:space="preserve"> сельского поселения Ардатовского муниципального района Республики Мордовия, сведения о котором подлежат либо не подлежат включению в реестр соглашений</w:t>
            </w:r>
          </w:p>
        </w:tc>
        <w:tc>
          <w:tcPr>
            <w:tcW w:w="5220" w:type="dxa"/>
          </w:tcPr>
          <w:p w:rsidR="00A57D11" w:rsidRPr="008C1121" w:rsidRDefault="00A57D11" w:rsidP="00784ED7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График перечисления субсидии, предусмотренный договором (соглашением) о предоставлении субсидии муниципальному бюджетному или автономному учреждению  </w:t>
            </w:r>
            <w:r>
              <w:rPr>
                <w:sz w:val="24"/>
                <w:szCs w:val="24"/>
              </w:rPr>
              <w:t xml:space="preserve"> Ардатовского</w:t>
            </w:r>
            <w:r w:rsidRPr="008C1121">
              <w:rPr>
                <w:sz w:val="24"/>
                <w:szCs w:val="24"/>
              </w:rPr>
              <w:t xml:space="preserve"> сельского поселения  Ардатовского муниципального района Республики Мордовия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Предварительный отчет о выполнении муниципального задания (ф. 0506501)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784ED7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</w:t>
            </w:r>
            <w:r>
              <w:rPr>
                <w:sz w:val="24"/>
                <w:szCs w:val="24"/>
              </w:rPr>
              <w:t>тву получателя средств местного</w:t>
            </w:r>
            <w:r w:rsidRPr="008C1121">
              <w:rPr>
                <w:sz w:val="24"/>
                <w:szCs w:val="24"/>
              </w:rPr>
              <w:t xml:space="preserve"> бюджета, возникшему на основании договора (соглашения) о предоставлении субсидии муниципальному бюджетному или автономному учреждению  </w:t>
            </w:r>
            <w:r>
              <w:rPr>
                <w:sz w:val="24"/>
                <w:szCs w:val="24"/>
              </w:rPr>
              <w:t xml:space="preserve"> Ардатовского</w:t>
            </w:r>
            <w:r w:rsidRPr="008C1121">
              <w:rPr>
                <w:sz w:val="24"/>
                <w:szCs w:val="24"/>
              </w:rPr>
              <w:t xml:space="preserve"> сельского поселения  Ардатовского муниципального района Республики Мордовия</w:t>
            </w:r>
          </w:p>
        </w:tc>
      </w:tr>
      <w:tr w:rsidR="00A57D11" w:rsidRPr="008C1121" w:rsidTr="00C62DD9">
        <w:tc>
          <w:tcPr>
            <w:tcW w:w="567" w:type="dxa"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13.</w:t>
            </w:r>
          </w:p>
        </w:tc>
        <w:tc>
          <w:tcPr>
            <w:tcW w:w="4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D11" w:rsidRPr="008C1121" w:rsidRDefault="00A57D11" w:rsidP="00C366A3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 xml:space="preserve">Проект дополнительного соглашения к Соглашению о предоставлении субсидии </w:t>
            </w:r>
            <w:r>
              <w:rPr>
                <w:rFonts w:ascii="Times New Roman" w:hAnsi="Times New Roman" w:cs="Times New Roman"/>
              </w:rPr>
              <w:t>муниципальному</w:t>
            </w:r>
            <w:r w:rsidRPr="008C1121">
              <w:rPr>
                <w:rFonts w:ascii="Times New Roman" w:hAnsi="Times New Roman" w:cs="Times New Roman"/>
              </w:rPr>
              <w:t xml:space="preserve"> бюджетному или автономному учреждению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D1011F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Формирование денежного обязательства не предусматривается</w:t>
            </w:r>
          </w:p>
        </w:tc>
      </w:tr>
      <w:tr w:rsidR="00A57D11" w:rsidRPr="008C1121" w:rsidTr="00C62DD9">
        <w:tc>
          <w:tcPr>
            <w:tcW w:w="567" w:type="dxa"/>
            <w:vMerge w:val="restart"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14.</w:t>
            </w:r>
          </w:p>
        </w:tc>
        <w:tc>
          <w:tcPr>
            <w:tcW w:w="4401" w:type="dxa"/>
            <w:vMerge w:val="restart"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Договор (соглашение) о предоставлении субсидии юридическому лицу (за исключением муниципальных учреждений),  индивидуальному предпринимателю или физическому лицу – производителю товаров, работ, услуг или договор (соглашение),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(далее - договор (соглашение) о предоставлении субсидии и бюджетных инвестиций юридическому лицу), сведения о котором подлежат либо не подлежат включению в реестр соглашений, за исключением договоров (соглашений), указанных в пункте 20 настоящего перечня</w:t>
            </w:r>
          </w:p>
        </w:tc>
        <w:tc>
          <w:tcPr>
            <w:tcW w:w="5220" w:type="dxa"/>
          </w:tcPr>
          <w:p w:rsidR="00A57D11" w:rsidRPr="008C1121" w:rsidRDefault="00A57D11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Акт выполненных работ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Акт об оказании услуг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Акт приема-передачи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Платежное поручение юридического лица (в случае осуществления в соответствии с законодательством Российской Федерации казначейского сопровождения договора (соглашения) о предоставлении субсидии и бюджетных инвестиций юридическому лицу)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Счет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Счет-фактура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Товарная </w:t>
            </w:r>
            <w:hyperlink r:id="rId34" w:history="1">
              <w:r w:rsidRPr="008C1121">
                <w:rPr>
                  <w:sz w:val="24"/>
                  <w:szCs w:val="24"/>
                </w:rPr>
                <w:t>накладная</w:t>
              </w:r>
            </w:hyperlink>
            <w:r w:rsidRPr="008C1121">
              <w:rPr>
                <w:sz w:val="24"/>
                <w:szCs w:val="24"/>
              </w:rPr>
              <w:t xml:space="preserve"> (унифицированная форма    № ТОРГ-12) (ф. 0330212)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Чек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В случае предоставления субсидии юридическому лицу или индивидуальному предпринимателю или физическому лицу - производителю товаров, работ, услуг на возмещение фактически произведенных расходов (недополученных доходов):</w:t>
            </w:r>
          </w:p>
          <w:p w:rsidR="00A57D11" w:rsidRPr="008C1121" w:rsidRDefault="00A57D11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отчет о выполнении условий, установленных при предоставлении субсидии юридическому лицу, индивидуальному предпринимателю или физическому лицу - производителю товаров, работ, услуг, в соответствии с порядком (правилами) предоставления субсидии;</w:t>
            </w:r>
          </w:p>
          <w:p w:rsidR="00A57D11" w:rsidRPr="008C1121" w:rsidRDefault="00A57D11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субсидии;</w:t>
            </w:r>
          </w:p>
          <w:p w:rsidR="00A57D11" w:rsidRPr="008C1121" w:rsidRDefault="00A57D11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заявка на перечисление субсидии юридическому лицу, индивидуальному предпринимателю или физическому лицу - производителю товаров, работ, услуг по форме, установленной в соответствии с порядком (правилами) предоставления указанной субсидии (далее - Заявка на перечисление субсидии юридическому лицу, индивидуальному предпринимателю или физическому лицу - производителю товаров, работ, услуг) (при наличии)</w:t>
            </w:r>
          </w:p>
        </w:tc>
      </w:tr>
      <w:tr w:rsidR="00A57D11" w:rsidRPr="008C1121" w:rsidTr="00C62DD9">
        <w:trPr>
          <w:trHeight w:val="981"/>
        </w:trPr>
        <w:tc>
          <w:tcPr>
            <w:tcW w:w="567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</w:t>
            </w:r>
            <w:r>
              <w:rPr>
                <w:sz w:val="24"/>
                <w:szCs w:val="24"/>
              </w:rPr>
              <w:t>тву получателя средств местного</w:t>
            </w:r>
            <w:r w:rsidRPr="008C1121">
              <w:rPr>
                <w:sz w:val="24"/>
                <w:szCs w:val="24"/>
              </w:rPr>
              <w:t xml:space="preserve"> бюджета, возникшему на основании договора (соглашения) о предоставлении субсидии и бюджетных инвестиций юридическому лицу, индивидуальному предпринимателю или физическому лицу - производителю товаров, работ, услуг</w:t>
            </w:r>
          </w:p>
        </w:tc>
      </w:tr>
      <w:tr w:rsidR="00A57D11" w:rsidRPr="008C1121" w:rsidTr="00C62DD9">
        <w:trPr>
          <w:trHeight w:val="519"/>
        </w:trPr>
        <w:tc>
          <w:tcPr>
            <w:tcW w:w="567" w:type="dxa"/>
          </w:tcPr>
          <w:p w:rsidR="00A57D11" w:rsidRPr="008C1121" w:rsidRDefault="00A57D11" w:rsidP="002E6C3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15.</w:t>
            </w:r>
          </w:p>
        </w:tc>
        <w:tc>
          <w:tcPr>
            <w:tcW w:w="4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D11" w:rsidRPr="008C1121" w:rsidRDefault="00A57D11" w:rsidP="002E6C33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Проект дополнительного соглашения к Соглашению о предоставлении субсидии юридическому лицу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2E6C33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Формирование денежного обязательства не предусматривается</w:t>
            </w:r>
          </w:p>
        </w:tc>
      </w:tr>
      <w:tr w:rsidR="00A57D11" w:rsidRPr="008C1121" w:rsidTr="00C62DD9">
        <w:tc>
          <w:tcPr>
            <w:tcW w:w="567" w:type="dxa"/>
            <w:vMerge w:val="restart"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16.</w:t>
            </w:r>
          </w:p>
        </w:tc>
        <w:tc>
          <w:tcPr>
            <w:tcW w:w="4401" w:type="dxa"/>
            <w:vMerge w:val="restart"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Правовой акт, предусматривающий предоставление субсидии юридическому лицу, если порядком (правилами) предоставления указанной субсидии не предусмотрено заключение договора (соглашения) о предоставлении субсидии юридическому лицу (далее – правовой акт о предоставлении субсидии юридическому лицу)</w:t>
            </w:r>
          </w:p>
        </w:tc>
        <w:tc>
          <w:tcPr>
            <w:tcW w:w="5220" w:type="dxa"/>
          </w:tcPr>
          <w:p w:rsidR="00A57D11" w:rsidRPr="008C1121" w:rsidRDefault="00A57D11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Платежное поручение юридического лица (в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лицу)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D1011F">
            <w:pPr>
              <w:widowControl/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A57D11" w:rsidRPr="008C1121" w:rsidRDefault="00A57D11" w:rsidP="00D1011F">
            <w:pPr>
              <w:widowControl/>
              <w:ind w:firstLine="283"/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 w:rsidR="00A57D11" w:rsidRPr="008C1121" w:rsidRDefault="00A57D11" w:rsidP="00D1011F">
            <w:pPr>
              <w:widowControl/>
              <w:ind w:firstLine="283"/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 юридическому лицу;</w:t>
            </w:r>
          </w:p>
          <w:p w:rsidR="00A57D11" w:rsidRPr="008C1121" w:rsidRDefault="00A57D11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заявка на перечисление субсидии юридическому лицу (при наличии)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</w:t>
            </w:r>
            <w:r>
              <w:rPr>
                <w:sz w:val="24"/>
                <w:szCs w:val="24"/>
              </w:rPr>
              <w:t>тву получателя средств местного</w:t>
            </w:r>
            <w:r w:rsidRPr="008C1121">
              <w:rPr>
                <w:sz w:val="24"/>
                <w:szCs w:val="24"/>
              </w:rPr>
              <w:t xml:space="preserve"> бюджета, возникшему на основании правового акта о предоставлении субсидии юридическому лицу</w:t>
            </w:r>
          </w:p>
        </w:tc>
      </w:tr>
      <w:tr w:rsidR="00A57D11" w:rsidRPr="008C1121" w:rsidTr="00C62DD9">
        <w:tc>
          <w:tcPr>
            <w:tcW w:w="567" w:type="dxa"/>
            <w:vMerge w:val="restart"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17.</w:t>
            </w:r>
          </w:p>
        </w:tc>
        <w:tc>
          <w:tcPr>
            <w:tcW w:w="4401" w:type="dxa"/>
            <w:vMerge w:val="restart"/>
          </w:tcPr>
          <w:p w:rsidR="00A57D11" w:rsidRPr="008C1121" w:rsidRDefault="00A57D11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Расчет годового фонда оплаты труда (иной документ, подтверждающий возникновение бюджетного обязательства, содержащий расчет годового объема оплаты труда (денежного содержания, денежного довольствия), с приложением приказа (приказов) об утверждении Штатного расписания</w:t>
            </w:r>
          </w:p>
        </w:tc>
        <w:tc>
          <w:tcPr>
            <w:tcW w:w="5220" w:type="dxa"/>
          </w:tcPr>
          <w:p w:rsidR="00A57D11" w:rsidRPr="008C1121" w:rsidRDefault="00A57D11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Записка-расчет об исчислении среднего заработка при предоставлении отпуска, увольнении и других случаях (ф. 0504425)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Расчетно-платежная ведомость (ф. 0504401)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Расчетная ведомость (ф. 0504402)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9D1E79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 </w:t>
            </w:r>
            <w:r>
              <w:rPr>
                <w:sz w:val="24"/>
                <w:szCs w:val="24"/>
              </w:rPr>
              <w:t xml:space="preserve"> Ардатовского</w:t>
            </w:r>
            <w:r w:rsidRPr="008C1121">
              <w:rPr>
                <w:sz w:val="24"/>
                <w:szCs w:val="24"/>
              </w:rPr>
              <w:t xml:space="preserve"> сельского поселения, возникшему по реализации трудовых функций работника в соответствии с трудовым законодательством, законодательством о государственной гражданской службе Российской Федерации и Республики Мордовия, нормативно-правовыми актами о муниципальной службе  </w:t>
            </w:r>
            <w:r>
              <w:rPr>
                <w:sz w:val="24"/>
                <w:szCs w:val="24"/>
              </w:rPr>
              <w:t xml:space="preserve"> Ардатовского</w:t>
            </w:r>
            <w:r w:rsidRPr="008C1121">
              <w:rPr>
                <w:sz w:val="24"/>
                <w:szCs w:val="24"/>
              </w:rPr>
              <w:t xml:space="preserve"> сельского поселения Ардатовского муниципального района Республики Мордовия</w:t>
            </w:r>
          </w:p>
        </w:tc>
      </w:tr>
      <w:tr w:rsidR="00A57D11" w:rsidRPr="008C1121" w:rsidTr="00C62DD9">
        <w:tc>
          <w:tcPr>
            <w:tcW w:w="567" w:type="dxa"/>
            <w:vMerge w:val="restart"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18.</w:t>
            </w:r>
          </w:p>
        </w:tc>
        <w:tc>
          <w:tcPr>
            <w:tcW w:w="4401" w:type="dxa"/>
            <w:vMerge w:val="restart"/>
          </w:tcPr>
          <w:p w:rsidR="00A57D11" w:rsidRPr="008C1121" w:rsidRDefault="00A57D11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Исполнительный документ (исполнительный лист, судебный приказ) (далее – исполнительный документ)</w:t>
            </w:r>
          </w:p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Бухгалтерская справка (ф. 0504833)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График выплат по исполнительному документу, предусматривающему выплаты периодического характера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Исполнительный документ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Справка-расчет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>
              <w:rPr>
                <w:sz w:val="24"/>
                <w:szCs w:val="24"/>
              </w:rPr>
              <w:t xml:space="preserve">местного </w:t>
            </w:r>
            <w:r w:rsidRPr="008C1121">
              <w:rPr>
                <w:sz w:val="24"/>
                <w:szCs w:val="24"/>
              </w:rPr>
              <w:t>бюджета, возникшему на основании исполнительного документа</w:t>
            </w:r>
          </w:p>
        </w:tc>
      </w:tr>
      <w:tr w:rsidR="00A57D11" w:rsidRPr="008C1121" w:rsidTr="00C62DD9">
        <w:tc>
          <w:tcPr>
            <w:tcW w:w="567" w:type="dxa"/>
            <w:vMerge w:val="restart"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19.</w:t>
            </w:r>
          </w:p>
        </w:tc>
        <w:tc>
          <w:tcPr>
            <w:tcW w:w="4401" w:type="dxa"/>
            <w:vMerge w:val="restart"/>
          </w:tcPr>
          <w:p w:rsidR="00A57D11" w:rsidRPr="008C1121" w:rsidRDefault="00A57D11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Решение налогового органа о взыскании налога, сбора, пеней и штрафов (далее – решение налогового органа)</w:t>
            </w:r>
          </w:p>
        </w:tc>
        <w:tc>
          <w:tcPr>
            <w:tcW w:w="5220" w:type="dxa"/>
          </w:tcPr>
          <w:p w:rsidR="00A57D11" w:rsidRPr="008C1121" w:rsidRDefault="00A57D11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Бухгалтерская справка (ф. 0504833)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Решение налогового органа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Справка-расчет</w:t>
            </w:r>
          </w:p>
        </w:tc>
      </w:tr>
      <w:tr w:rsidR="00A57D11" w:rsidRPr="008C1121" w:rsidTr="00C62DD9">
        <w:tc>
          <w:tcPr>
            <w:tcW w:w="567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</w:tcPr>
          <w:p w:rsidR="00A57D11" w:rsidRPr="008C1121" w:rsidRDefault="00A57D11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</w:tcPr>
          <w:p w:rsidR="00A57D11" w:rsidRPr="008C1121" w:rsidRDefault="00A57D11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>
              <w:rPr>
                <w:sz w:val="24"/>
                <w:szCs w:val="24"/>
              </w:rPr>
              <w:t xml:space="preserve">местного </w:t>
            </w:r>
            <w:r w:rsidRPr="008C1121">
              <w:rPr>
                <w:sz w:val="24"/>
                <w:szCs w:val="24"/>
              </w:rPr>
              <w:t>бюджета, возникшему на основании решения налогового органа</w:t>
            </w:r>
          </w:p>
        </w:tc>
      </w:tr>
      <w:tr w:rsidR="00A57D11" w:rsidRPr="008C1121" w:rsidTr="00C62DD9"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20.</w:t>
            </w:r>
          </w:p>
        </w:tc>
        <w:tc>
          <w:tcPr>
            <w:tcW w:w="44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Документ, не определенный пунктами </w:t>
            </w:r>
            <w:hyperlink w:anchor="Par13" w:history="1">
              <w:r w:rsidRPr="008C1121">
                <w:rPr>
                  <w:sz w:val="24"/>
                  <w:szCs w:val="24"/>
                </w:rPr>
                <w:t>1</w:t>
              </w:r>
            </w:hyperlink>
            <w:r w:rsidRPr="008C1121">
              <w:rPr>
                <w:sz w:val="24"/>
                <w:szCs w:val="24"/>
              </w:rPr>
              <w:t xml:space="preserve"> - </w:t>
            </w:r>
            <w:hyperlink w:anchor="Par84" w:history="1">
              <w:r w:rsidRPr="008C1121">
                <w:rPr>
                  <w:sz w:val="24"/>
                  <w:szCs w:val="24"/>
                </w:rPr>
                <w:t>1</w:t>
              </w:r>
            </w:hyperlink>
            <w:r w:rsidRPr="008C1121">
              <w:rPr>
                <w:sz w:val="24"/>
                <w:szCs w:val="24"/>
              </w:rPr>
              <w:t xml:space="preserve">9 настоящего перечня, в соответствии с которым возникает бюджетное обязательство получателя средств бюджета  </w:t>
            </w:r>
            <w:r>
              <w:rPr>
                <w:sz w:val="24"/>
                <w:szCs w:val="24"/>
              </w:rPr>
              <w:t xml:space="preserve"> Ардатовского</w:t>
            </w:r>
            <w:r w:rsidRPr="008C1121">
              <w:rPr>
                <w:sz w:val="24"/>
                <w:szCs w:val="24"/>
              </w:rPr>
              <w:t xml:space="preserve"> сельского поселения Ардатовского муниципального района Республики Мордовия:</w:t>
            </w:r>
          </w:p>
          <w:p w:rsidR="00A57D11" w:rsidRPr="008C1121" w:rsidRDefault="00A57D11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- нормативный правовой акт, в соответствии с которым возникают публичные нормативные обязательства (публичные обязательства), обязательства по уплате платежей в бюджет (не требующие заключения договора);</w:t>
            </w:r>
          </w:p>
          <w:p w:rsidR="00A57D11" w:rsidRPr="008C1121" w:rsidRDefault="00A57D11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- правовой акт, предусматривающий выплаты физическим лицам социального и несоциального характера, не отнесенные к публичным нормативным обязательствам (публичным обязательствам), в том числе выплаты премий, грантов и иных поощрительных выплат;</w:t>
            </w:r>
          </w:p>
          <w:p w:rsidR="00A57D11" w:rsidRPr="008C1121" w:rsidRDefault="00A57D11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- договор, расчет по которому в соответствии с законодательством Российской Федерации осуществляется наличными деньгами, ес</w:t>
            </w:r>
            <w:r>
              <w:rPr>
                <w:sz w:val="24"/>
                <w:szCs w:val="24"/>
              </w:rPr>
              <w:t>ли получателем средств местного</w:t>
            </w:r>
            <w:r w:rsidRPr="008C1121">
              <w:rPr>
                <w:sz w:val="24"/>
                <w:szCs w:val="24"/>
              </w:rPr>
              <w:t xml:space="preserve"> бюджета не направлены информация и документы по указанному договору для их включения в реестр контрактов;</w:t>
            </w:r>
          </w:p>
          <w:p w:rsidR="00A57D11" w:rsidRPr="008C1121" w:rsidRDefault="00A57D11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- извещение об осуществлении закупки финансовых услуг по предоставлению кредита для финанси</w:t>
            </w:r>
            <w:r>
              <w:rPr>
                <w:sz w:val="24"/>
                <w:szCs w:val="24"/>
              </w:rPr>
              <w:t>рования дефицита местного</w:t>
            </w:r>
            <w:r w:rsidRPr="008C1121">
              <w:rPr>
                <w:sz w:val="24"/>
                <w:szCs w:val="24"/>
              </w:rPr>
              <w:t xml:space="preserve"> бюджета и (или) погашения муниципальных долговых обязательств   </w:t>
            </w:r>
            <w:r>
              <w:rPr>
                <w:sz w:val="24"/>
                <w:szCs w:val="24"/>
              </w:rPr>
              <w:t xml:space="preserve"> Ардатовского</w:t>
            </w:r>
            <w:r w:rsidRPr="008C1121">
              <w:rPr>
                <w:sz w:val="24"/>
                <w:szCs w:val="24"/>
              </w:rPr>
              <w:t xml:space="preserve"> сельского поселения Ардатовского муниципального района Республики Мордовия;</w:t>
            </w:r>
          </w:p>
          <w:p w:rsidR="00A57D11" w:rsidRPr="008C1121" w:rsidRDefault="00A57D11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- приглашение принять участие в определении исполнителя финансовых услуг по предоставлению кредита для ф</w:t>
            </w:r>
            <w:r>
              <w:rPr>
                <w:sz w:val="24"/>
                <w:szCs w:val="24"/>
              </w:rPr>
              <w:t>инансирования дефицита местного</w:t>
            </w:r>
            <w:r w:rsidRPr="008C1121">
              <w:rPr>
                <w:sz w:val="24"/>
                <w:szCs w:val="24"/>
              </w:rPr>
              <w:t xml:space="preserve"> бюджета и (или) погашения муниципальных долговых обязательств </w:t>
            </w:r>
            <w:r>
              <w:rPr>
                <w:sz w:val="24"/>
                <w:szCs w:val="24"/>
              </w:rPr>
              <w:t xml:space="preserve"> Ардатовского</w:t>
            </w:r>
            <w:r w:rsidRPr="008C1121">
              <w:rPr>
                <w:sz w:val="24"/>
                <w:szCs w:val="24"/>
              </w:rPr>
              <w:t xml:space="preserve"> сельского поселения   Ардатовского муниципального района Республики Мордовия;</w:t>
            </w:r>
          </w:p>
          <w:p w:rsidR="00A57D11" w:rsidRPr="008C1121" w:rsidRDefault="00A57D11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- муниципальный контракт (договор) на оказание финансовых услуг по предоставлению кредита для финансирования дефицита </w:t>
            </w:r>
            <w:r>
              <w:rPr>
                <w:sz w:val="24"/>
                <w:szCs w:val="24"/>
              </w:rPr>
              <w:t xml:space="preserve">местного </w:t>
            </w:r>
            <w:r w:rsidRPr="008C1121">
              <w:rPr>
                <w:sz w:val="24"/>
                <w:szCs w:val="24"/>
              </w:rPr>
              <w:t xml:space="preserve">бюджета и (или) погашения муниципальных долговых обязательств </w:t>
            </w:r>
            <w:r>
              <w:rPr>
                <w:sz w:val="24"/>
                <w:szCs w:val="24"/>
              </w:rPr>
              <w:t xml:space="preserve"> Ардатовского</w:t>
            </w:r>
            <w:r w:rsidRPr="008C1121">
              <w:rPr>
                <w:sz w:val="24"/>
                <w:szCs w:val="24"/>
              </w:rPr>
              <w:t xml:space="preserve"> сельского поселения   Ардатовского муниципального района Республики Мордовия;</w:t>
            </w:r>
          </w:p>
          <w:p w:rsidR="00A57D11" w:rsidRPr="008C1121" w:rsidRDefault="00A57D11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- муниципальный контракт (договор) на оказание получателям социальных выплат банковских услуг; </w:t>
            </w:r>
          </w:p>
          <w:p w:rsidR="00A57D11" w:rsidRPr="008C1121" w:rsidRDefault="00A57D11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- договор на оказание получателям социальных выплат организациями почтовой связи услуг по доставке и выдаче социальных выплат, а также услуг по распечатке платежных документов;</w:t>
            </w:r>
          </w:p>
          <w:p w:rsidR="00A57D11" w:rsidRPr="008C1121" w:rsidRDefault="00A57D11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- правовой акт, предусматривающий предоставление из рай тонного бюджета  бюджетам муниципальных образований межбюджетного трансферта в форме дотаций на выравнивание бюджетной обеспеченности;</w:t>
            </w:r>
          </w:p>
          <w:p w:rsidR="00A57D11" w:rsidRPr="008C1121" w:rsidRDefault="00A57D11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- договор на оказание услуг, выполнение работ, заключенный получателем средств </w:t>
            </w:r>
            <w:r>
              <w:rPr>
                <w:sz w:val="24"/>
                <w:szCs w:val="24"/>
              </w:rPr>
              <w:t xml:space="preserve">местного </w:t>
            </w:r>
            <w:r w:rsidRPr="008C1121">
              <w:rPr>
                <w:sz w:val="24"/>
                <w:szCs w:val="24"/>
              </w:rPr>
              <w:t>бюджета с физическим лицом, не являющимся индивидуальным предпринимателем;</w:t>
            </w:r>
          </w:p>
          <w:p w:rsidR="00A57D11" w:rsidRPr="008C1121" w:rsidRDefault="00A57D11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- акт сверки взаимных расчетов;</w:t>
            </w:r>
          </w:p>
          <w:p w:rsidR="00A57D11" w:rsidRPr="008C1121" w:rsidRDefault="00A57D11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- решение суда о расторжении муниципального контракта (договора);</w:t>
            </w:r>
          </w:p>
          <w:p w:rsidR="00A57D11" w:rsidRPr="008C1121" w:rsidRDefault="00A57D11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- уведомление об одностороннем отказе от исполнения муниципального контракта по</w:t>
            </w:r>
          </w:p>
          <w:p w:rsidR="00A57D11" w:rsidRPr="008C1121" w:rsidRDefault="00A57D11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истечении 30 дней со дня его размещения муниципальным заказчиком в реестре контрактов;</w:t>
            </w:r>
          </w:p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- иной документ, в соответствии с которым возникает бюджетное обязательство получателя средств </w:t>
            </w:r>
            <w:r>
              <w:rPr>
                <w:sz w:val="24"/>
                <w:szCs w:val="24"/>
              </w:rPr>
              <w:t>местного</w:t>
            </w:r>
            <w:r w:rsidRPr="008C1121">
              <w:rPr>
                <w:sz w:val="24"/>
                <w:szCs w:val="24"/>
              </w:rPr>
              <w:t xml:space="preserve"> бюджета.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455C96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Авансовый отчет (ф. 0504505), Отчет о расходах подотчетного лица (ф. 0504520)</w:t>
            </w:r>
          </w:p>
        </w:tc>
      </w:tr>
      <w:tr w:rsidR="00A57D11" w:rsidRPr="008C1121" w:rsidTr="00C62DD9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455C96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Акт выполненных работ (оказанных услуг)</w:t>
            </w:r>
          </w:p>
        </w:tc>
      </w:tr>
      <w:tr w:rsidR="00A57D11" w:rsidRPr="008C1121" w:rsidTr="00C62DD9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455C96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Акт приема-передачи</w:t>
            </w:r>
          </w:p>
        </w:tc>
      </w:tr>
      <w:tr w:rsidR="00A57D11" w:rsidRPr="008C1121" w:rsidTr="00C62DD9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455C96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Акт сверки взаимных расчетов</w:t>
            </w:r>
          </w:p>
        </w:tc>
      </w:tr>
      <w:tr w:rsidR="00A57D11" w:rsidRPr="008C1121" w:rsidTr="00C62DD9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455C96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Договор на оказание услуг, выполнение работ, заключенный получателем средств бюджета поселения с физическим лицом, не являющимся индивидуальным предпринимателем</w:t>
            </w:r>
          </w:p>
        </w:tc>
      </w:tr>
      <w:tr w:rsidR="00A57D11" w:rsidRPr="008C1121" w:rsidTr="00C62DD9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455C96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Заявление на выдачу денежных средств под отчет</w:t>
            </w:r>
          </w:p>
        </w:tc>
      </w:tr>
      <w:tr w:rsidR="00A57D11" w:rsidRPr="008C1121" w:rsidTr="00C62DD9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455C96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Заявление физического лица</w:t>
            </w:r>
          </w:p>
        </w:tc>
      </w:tr>
      <w:tr w:rsidR="00A57D11" w:rsidRPr="008C1121" w:rsidTr="00C62DD9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C366A3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 xml:space="preserve">Решение суда о расторжении </w:t>
            </w:r>
            <w:r>
              <w:rPr>
                <w:rFonts w:ascii="Times New Roman" w:hAnsi="Times New Roman" w:cs="Times New Roman"/>
              </w:rPr>
              <w:t>муниципального</w:t>
            </w:r>
            <w:r w:rsidRPr="008C1121">
              <w:rPr>
                <w:rFonts w:ascii="Times New Roman" w:hAnsi="Times New Roman" w:cs="Times New Roman"/>
              </w:rPr>
              <w:t xml:space="preserve"> контракта (договора)</w:t>
            </w:r>
          </w:p>
        </w:tc>
      </w:tr>
      <w:tr w:rsidR="00A57D11" w:rsidRPr="008C1121" w:rsidTr="00C62DD9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C366A3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 xml:space="preserve">Уведомление об одностороннем отказе от исполнения </w:t>
            </w:r>
            <w:r>
              <w:rPr>
                <w:rFonts w:ascii="Times New Roman" w:hAnsi="Times New Roman" w:cs="Times New Roman"/>
              </w:rPr>
              <w:t>муниципального</w:t>
            </w:r>
            <w:r w:rsidRPr="008C1121">
              <w:rPr>
                <w:rFonts w:ascii="Times New Roman" w:hAnsi="Times New Roman" w:cs="Times New Roman"/>
              </w:rPr>
              <w:t xml:space="preserve"> контракта по истечении 30 дней со дня его размещения </w:t>
            </w:r>
            <w:r>
              <w:rPr>
                <w:rFonts w:ascii="Times New Roman" w:hAnsi="Times New Roman" w:cs="Times New Roman"/>
              </w:rPr>
              <w:t>муниципальным</w:t>
            </w:r>
            <w:r w:rsidRPr="008C1121">
              <w:rPr>
                <w:rFonts w:ascii="Times New Roman" w:hAnsi="Times New Roman" w:cs="Times New Roman"/>
              </w:rPr>
              <w:t xml:space="preserve"> заказчиком в реестре контрактов</w:t>
            </w:r>
          </w:p>
        </w:tc>
      </w:tr>
      <w:tr w:rsidR="00A57D11" w:rsidRPr="008C1121" w:rsidTr="00C62DD9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455C96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Квитанция</w:t>
            </w:r>
          </w:p>
        </w:tc>
      </w:tr>
      <w:tr w:rsidR="00A57D11" w:rsidRPr="008C1121" w:rsidTr="00C62DD9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455C96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Приказ о направлении в командировку, с прилагаемым расчетом командировочных сумм</w:t>
            </w:r>
          </w:p>
        </w:tc>
      </w:tr>
      <w:tr w:rsidR="00A57D11" w:rsidRPr="008C1121" w:rsidTr="00C62DD9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455C96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Служебная записка</w:t>
            </w:r>
          </w:p>
        </w:tc>
      </w:tr>
      <w:tr w:rsidR="00A57D11" w:rsidRPr="008C1121" w:rsidTr="00C62DD9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455C96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Справка-расчет</w:t>
            </w:r>
          </w:p>
        </w:tc>
      </w:tr>
      <w:tr w:rsidR="00A57D11" w:rsidRPr="008C1121" w:rsidTr="00C62DD9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455C96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Решение о командировании на территории Российской Федерации (ф. 0504512)</w:t>
            </w:r>
          </w:p>
        </w:tc>
      </w:tr>
      <w:tr w:rsidR="00A57D11" w:rsidRPr="008C1121" w:rsidTr="00C62DD9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455C96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Изменение Решения о командировании на территории Российской Федерации (ф. 0504513)</w:t>
            </w:r>
          </w:p>
        </w:tc>
      </w:tr>
      <w:tr w:rsidR="00A57D11" w:rsidRPr="008C1121" w:rsidTr="00C62DD9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455C96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Заявка-обоснование закупки товаров, работ, услуг малого объема через подотчетное лицо (ф. 0510521)</w:t>
            </w:r>
          </w:p>
        </w:tc>
      </w:tr>
      <w:tr w:rsidR="00A57D11" w:rsidRPr="008C1121" w:rsidTr="00C62DD9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455C96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Счет</w:t>
            </w:r>
          </w:p>
        </w:tc>
      </w:tr>
      <w:tr w:rsidR="00A57D11" w:rsidRPr="008C1121" w:rsidTr="00C62DD9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455C96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Счет-фактура</w:t>
            </w:r>
          </w:p>
        </w:tc>
      </w:tr>
      <w:tr w:rsidR="00A57D11" w:rsidRPr="008C1121" w:rsidTr="00C62DD9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455C96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Товарная накладная (унифицированная форма N ТОРГ-12) (ф. 0330212)</w:t>
            </w:r>
          </w:p>
        </w:tc>
      </w:tr>
      <w:tr w:rsidR="00A57D11" w:rsidRPr="008C1121" w:rsidTr="00C62DD9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455C96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Универсальный передаточный документ</w:t>
            </w:r>
          </w:p>
        </w:tc>
      </w:tr>
      <w:tr w:rsidR="00A57D11" w:rsidRPr="008C1121" w:rsidTr="00C62DD9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455C96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Реестр актов выполненных работ</w:t>
            </w:r>
          </w:p>
        </w:tc>
      </w:tr>
      <w:tr w:rsidR="00A57D11" w:rsidRPr="008C1121" w:rsidTr="00C62DD9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C366A3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Муниципальный </w:t>
            </w:r>
            <w:r w:rsidRPr="008C1121">
              <w:rPr>
                <w:rFonts w:ascii="Times New Roman" w:hAnsi="Times New Roman" w:cs="Times New Roman"/>
              </w:rPr>
              <w:t xml:space="preserve">контракт (договор) (в случае осуществления авансовых платежей в соответствии с условиями </w:t>
            </w:r>
            <w:r>
              <w:rPr>
                <w:rFonts w:ascii="Times New Roman" w:hAnsi="Times New Roman" w:cs="Times New Roman"/>
              </w:rPr>
              <w:t>муниципального</w:t>
            </w:r>
            <w:r w:rsidRPr="008C1121">
              <w:rPr>
                <w:rFonts w:ascii="Times New Roman" w:hAnsi="Times New Roman" w:cs="Times New Roman"/>
              </w:rPr>
              <w:t xml:space="preserve"> контракта (договора))</w:t>
            </w:r>
          </w:p>
        </w:tc>
      </w:tr>
      <w:tr w:rsidR="00A57D11" w:rsidRPr="008C1121" w:rsidTr="00C62DD9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455C96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Заявка на перечисление межбюджетного трансферта из  бюджета поселения бюджетам муниципальных образований по форме, установленной в соответствии с порядком (правилами) предоставления межбюджетного трансферта в форме субсидии, субвенции, иного межбюджетного трансферта, имеющего целевое назначение</w:t>
            </w:r>
          </w:p>
        </w:tc>
      </w:tr>
      <w:tr w:rsidR="00A57D11" w:rsidRPr="008C1121" w:rsidTr="00C62DD9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455C96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Распоряжение,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A57D11" w:rsidRPr="008C1121" w:rsidTr="00C62DD9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455C96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Отчет о выполнении условий, установленных при предоставлении субсидии физическому лицу производителю товаров, работ, услуг, в соответствии с порядком (правилами) предоставления субсидии; документы, подтверждающие фактически произведенные расходы (недополученные доходы) в соответствии с порядком (правилами) предоставления субсидии; заявка на перечисление субсидии физическому лицу - производителю товаров, работ, услуг по форме, установленной в соответствии с порядком (правилами) предоставления указанной субсидии (при наличии)</w:t>
            </w:r>
          </w:p>
        </w:tc>
      </w:tr>
      <w:tr w:rsidR="00A57D11" w:rsidRPr="008C1121" w:rsidTr="00C62DD9">
        <w:trPr>
          <w:trHeight w:val="3856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8E3AE5">
            <w:pPr>
              <w:pStyle w:val="a0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>
              <w:rPr>
                <w:rFonts w:ascii="Times New Roman" w:hAnsi="Times New Roman" w:cs="Times New Roman"/>
              </w:rPr>
              <w:t xml:space="preserve"> Ардатовского сельского поселения Ардатовского муниципального района</w:t>
            </w:r>
            <w:r w:rsidRPr="00F36C3C">
              <w:rPr>
                <w:rFonts w:ascii="Times New Roman" w:hAnsi="Times New Roman" w:cs="Times New Roman"/>
              </w:rPr>
              <w:t xml:space="preserve"> Республики Мордовия</w:t>
            </w:r>
            <w:r w:rsidRPr="008C1121">
              <w:rPr>
                <w:rFonts w:ascii="Times New Roman" w:hAnsi="Times New Roman" w:cs="Times New Roman"/>
              </w:rPr>
              <w:t>.</w:t>
            </w:r>
          </w:p>
        </w:tc>
      </w:tr>
      <w:tr w:rsidR="00A57D11" w:rsidRPr="008C1121" w:rsidTr="00C62DD9">
        <w:trPr>
          <w:trHeight w:val="234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4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D11" w:rsidRPr="008C1121" w:rsidRDefault="00A57D11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D11" w:rsidRPr="008C1121" w:rsidRDefault="00A57D11" w:rsidP="00455C96">
            <w:pPr>
              <w:pStyle w:val="a0"/>
              <w:rPr>
                <w:rFonts w:ascii="Times New Roman" w:hAnsi="Times New Roman" w:cs="Times New Roman"/>
              </w:rPr>
            </w:pPr>
          </w:p>
        </w:tc>
      </w:tr>
    </w:tbl>
    <w:p w:rsidR="00A57D11" w:rsidRPr="008C1121" w:rsidRDefault="00A57D11" w:rsidP="00AB44AF">
      <w:pPr>
        <w:ind w:left="708" w:firstLine="12"/>
        <w:jc w:val="both"/>
        <w:rPr>
          <w:color w:val="000000"/>
          <w:sz w:val="24"/>
          <w:szCs w:val="24"/>
        </w:rPr>
      </w:pPr>
      <w:r w:rsidRPr="008C1121">
        <w:rPr>
          <w:sz w:val="24"/>
          <w:szCs w:val="24"/>
        </w:rPr>
        <w:br w:type="textWrapping" w:clear="all"/>
      </w:r>
      <w:bookmarkEnd w:id="0"/>
      <w:bookmarkEnd w:id="1"/>
    </w:p>
    <w:p w:rsidR="00A57D11" w:rsidRPr="008C1121" w:rsidRDefault="00A57D11" w:rsidP="001E2528">
      <w:pPr>
        <w:ind w:firstLine="720"/>
        <w:jc w:val="both"/>
        <w:rPr>
          <w:color w:val="000000"/>
          <w:sz w:val="24"/>
          <w:szCs w:val="24"/>
        </w:rPr>
      </w:pPr>
      <w:r w:rsidRPr="008C1121">
        <w:rPr>
          <w:color w:val="000000"/>
          <w:sz w:val="24"/>
          <w:szCs w:val="24"/>
        </w:rPr>
        <w:t xml:space="preserve">2. </w:t>
      </w:r>
      <w:r>
        <w:rPr>
          <w:color w:val="000000"/>
          <w:sz w:val="24"/>
          <w:szCs w:val="24"/>
        </w:rPr>
        <w:t>Настоящее постановление вступает в силу после</w:t>
      </w:r>
      <w:r w:rsidRPr="008C1121">
        <w:rPr>
          <w:color w:val="000000"/>
          <w:sz w:val="24"/>
          <w:szCs w:val="24"/>
        </w:rPr>
        <w:t xml:space="preserve"> официального опубликования и распространяет свое действие на правоотношения, возникшие с 1 января 2025 г.</w:t>
      </w:r>
    </w:p>
    <w:p w:rsidR="00A57D11" w:rsidRPr="008C1121" w:rsidRDefault="00A57D11" w:rsidP="00CA7589">
      <w:pPr>
        <w:rPr>
          <w:b/>
          <w:color w:val="000000"/>
          <w:sz w:val="24"/>
          <w:szCs w:val="24"/>
        </w:rPr>
      </w:pPr>
    </w:p>
    <w:p w:rsidR="00A57D11" w:rsidRDefault="00A57D11" w:rsidP="008C1121">
      <w:pPr>
        <w:rPr>
          <w:sz w:val="24"/>
          <w:szCs w:val="24"/>
        </w:rPr>
      </w:pPr>
    </w:p>
    <w:p w:rsidR="00A57D11" w:rsidRPr="007319AD" w:rsidRDefault="00A57D11" w:rsidP="008C1121">
      <w:pPr>
        <w:rPr>
          <w:sz w:val="24"/>
          <w:szCs w:val="24"/>
        </w:rPr>
      </w:pPr>
    </w:p>
    <w:p w:rsidR="00A57D11" w:rsidRPr="007319AD" w:rsidRDefault="00A57D11" w:rsidP="008C1121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7319AD">
        <w:rPr>
          <w:sz w:val="24"/>
          <w:szCs w:val="24"/>
        </w:rPr>
        <w:t>Главы Ардатовского</w:t>
      </w:r>
    </w:p>
    <w:p w:rsidR="00A57D11" w:rsidRPr="00B07DDE" w:rsidRDefault="00A57D11" w:rsidP="008C1121">
      <w:pPr>
        <w:rPr>
          <w:sz w:val="24"/>
          <w:szCs w:val="24"/>
        </w:rPr>
      </w:pPr>
      <w:r w:rsidRPr="007319A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r w:rsidRPr="007319AD">
        <w:rPr>
          <w:sz w:val="24"/>
          <w:szCs w:val="24"/>
        </w:rPr>
        <w:t xml:space="preserve">сельского поселения                                                         </w:t>
      </w:r>
      <w:r>
        <w:rPr>
          <w:sz w:val="24"/>
          <w:szCs w:val="24"/>
        </w:rPr>
        <w:t xml:space="preserve">   Н.И. Юдин</w:t>
      </w:r>
    </w:p>
    <w:p w:rsidR="00A57D11" w:rsidRDefault="00A57D11" w:rsidP="008C1121"/>
    <w:p w:rsidR="00A57D11" w:rsidRPr="008C1121" w:rsidRDefault="00A57D11" w:rsidP="008C1121">
      <w:pPr>
        <w:rPr>
          <w:bCs/>
          <w:color w:val="000000"/>
          <w:sz w:val="24"/>
          <w:szCs w:val="24"/>
        </w:rPr>
      </w:pPr>
    </w:p>
    <w:sectPr w:rsidR="00A57D11" w:rsidRPr="008C1121" w:rsidSect="004D4B8E">
      <w:headerReference w:type="even" r:id="rId35"/>
      <w:footerReference w:type="default" r:id="rId36"/>
      <w:headerReference w:type="first" r:id="rId37"/>
      <w:pgSz w:w="11906" w:h="16838" w:code="9"/>
      <w:pgMar w:top="568" w:right="746" w:bottom="426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7D11" w:rsidRDefault="00A57D11">
      <w:r>
        <w:separator/>
      </w:r>
    </w:p>
  </w:endnote>
  <w:endnote w:type="continuationSeparator" w:id="0">
    <w:p w:rsidR="00A57D11" w:rsidRDefault="00A57D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D11" w:rsidRDefault="00A57D11" w:rsidP="006D75C9">
    <w:pPr>
      <w:pStyle w:val="Footer"/>
      <w:tabs>
        <w:tab w:val="clear" w:pos="4677"/>
        <w:tab w:val="clear" w:pos="9355"/>
        <w:tab w:val="left" w:pos="681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7D11" w:rsidRDefault="00A57D11">
      <w:r>
        <w:separator/>
      </w:r>
    </w:p>
  </w:footnote>
  <w:footnote w:type="continuationSeparator" w:id="0">
    <w:p w:rsidR="00A57D11" w:rsidRDefault="00A57D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D11" w:rsidRDefault="00A57D11" w:rsidP="006D75C9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57D11" w:rsidRDefault="00A57D11" w:rsidP="006D75C9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D11" w:rsidRPr="00137E93" w:rsidRDefault="00A57D11" w:rsidP="006D75C9">
    <w:pPr>
      <w:pStyle w:val="Header"/>
      <w:jc w:val="right"/>
      <w:rPr>
        <w:color w:val="FFFFFF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35B38"/>
    <w:multiLevelType w:val="hybridMultilevel"/>
    <w:tmpl w:val="D37E1842"/>
    <w:lvl w:ilvl="0" w:tplc="3B1615A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4502"/>
    <w:rsid w:val="00001C39"/>
    <w:rsid w:val="00003032"/>
    <w:rsid w:val="00003669"/>
    <w:rsid w:val="00003FF9"/>
    <w:rsid w:val="00004344"/>
    <w:rsid w:val="000068A7"/>
    <w:rsid w:val="00006AEB"/>
    <w:rsid w:val="00006E46"/>
    <w:rsid w:val="0000792E"/>
    <w:rsid w:val="00010C8F"/>
    <w:rsid w:val="000126C8"/>
    <w:rsid w:val="00014079"/>
    <w:rsid w:val="00014251"/>
    <w:rsid w:val="00015761"/>
    <w:rsid w:val="0001600C"/>
    <w:rsid w:val="000160E5"/>
    <w:rsid w:val="0001798F"/>
    <w:rsid w:val="000212FE"/>
    <w:rsid w:val="00021EDE"/>
    <w:rsid w:val="000225AD"/>
    <w:rsid w:val="00024835"/>
    <w:rsid w:val="00026901"/>
    <w:rsid w:val="00026FBF"/>
    <w:rsid w:val="00027515"/>
    <w:rsid w:val="00031F9E"/>
    <w:rsid w:val="00032073"/>
    <w:rsid w:val="0003245F"/>
    <w:rsid w:val="0003280D"/>
    <w:rsid w:val="000350CB"/>
    <w:rsid w:val="00035C45"/>
    <w:rsid w:val="000362D6"/>
    <w:rsid w:val="00036F03"/>
    <w:rsid w:val="0004003F"/>
    <w:rsid w:val="00040704"/>
    <w:rsid w:val="000409D0"/>
    <w:rsid w:val="000411D3"/>
    <w:rsid w:val="000447E5"/>
    <w:rsid w:val="00044C47"/>
    <w:rsid w:val="000457EA"/>
    <w:rsid w:val="00046D32"/>
    <w:rsid w:val="00047765"/>
    <w:rsid w:val="00047B94"/>
    <w:rsid w:val="00050508"/>
    <w:rsid w:val="00050672"/>
    <w:rsid w:val="000532AD"/>
    <w:rsid w:val="00054063"/>
    <w:rsid w:val="00055637"/>
    <w:rsid w:val="000557BA"/>
    <w:rsid w:val="0005676E"/>
    <w:rsid w:val="0005732C"/>
    <w:rsid w:val="00062475"/>
    <w:rsid w:val="000648CF"/>
    <w:rsid w:val="00064BDD"/>
    <w:rsid w:val="000668B2"/>
    <w:rsid w:val="00067486"/>
    <w:rsid w:val="00071E6A"/>
    <w:rsid w:val="0007280A"/>
    <w:rsid w:val="00073773"/>
    <w:rsid w:val="000755BD"/>
    <w:rsid w:val="00077971"/>
    <w:rsid w:val="000802D9"/>
    <w:rsid w:val="00080A14"/>
    <w:rsid w:val="0008169B"/>
    <w:rsid w:val="00082A87"/>
    <w:rsid w:val="000844F2"/>
    <w:rsid w:val="00085690"/>
    <w:rsid w:val="0008599C"/>
    <w:rsid w:val="000879F7"/>
    <w:rsid w:val="0009289F"/>
    <w:rsid w:val="00094BDD"/>
    <w:rsid w:val="00096C5A"/>
    <w:rsid w:val="00097443"/>
    <w:rsid w:val="000A3801"/>
    <w:rsid w:val="000A4829"/>
    <w:rsid w:val="000A4999"/>
    <w:rsid w:val="000A53CF"/>
    <w:rsid w:val="000A5751"/>
    <w:rsid w:val="000A5E72"/>
    <w:rsid w:val="000A71A3"/>
    <w:rsid w:val="000A7378"/>
    <w:rsid w:val="000A7B3F"/>
    <w:rsid w:val="000A7C06"/>
    <w:rsid w:val="000B001A"/>
    <w:rsid w:val="000B052D"/>
    <w:rsid w:val="000B06B1"/>
    <w:rsid w:val="000B0B3F"/>
    <w:rsid w:val="000B0C51"/>
    <w:rsid w:val="000B111C"/>
    <w:rsid w:val="000B2CDA"/>
    <w:rsid w:val="000B331A"/>
    <w:rsid w:val="000B366E"/>
    <w:rsid w:val="000B7237"/>
    <w:rsid w:val="000B7C3E"/>
    <w:rsid w:val="000C29BC"/>
    <w:rsid w:val="000C3E84"/>
    <w:rsid w:val="000C4D97"/>
    <w:rsid w:val="000C639A"/>
    <w:rsid w:val="000C67B5"/>
    <w:rsid w:val="000C74BF"/>
    <w:rsid w:val="000C78B3"/>
    <w:rsid w:val="000D00E1"/>
    <w:rsid w:val="000D0693"/>
    <w:rsid w:val="000D249B"/>
    <w:rsid w:val="000D3967"/>
    <w:rsid w:val="000D6349"/>
    <w:rsid w:val="000E0BBD"/>
    <w:rsid w:val="000E0F44"/>
    <w:rsid w:val="000E29D0"/>
    <w:rsid w:val="000E32B6"/>
    <w:rsid w:val="000E34FA"/>
    <w:rsid w:val="000E6589"/>
    <w:rsid w:val="000E7264"/>
    <w:rsid w:val="000F22AA"/>
    <w:rsid w:val="000F3439"/>
    <w:rsid w:val="000F4438"/>
    <w:rsid w:val="000F46A9"/>
    <w:rsid w:val="000F4CAF"/>
    <w:rsid w:val="000F4F9F"/>
    <w:rsid w:val="000F6107"/>
    <w:rsid w:val="00100881"/>
    <w:rsid w:val="001013D3"/>
    <w:rsid w:val="00101D32"/>
    <w:rsid w:val="001021DD"/>
    <w:rsid w:val="00105994"/>
    <w:rsid w:val="0010653B"/>
    <w:rsid w:val="00110377"/>
    <w:rsid w:val="001118A9"/>
    <w:rsid w:val="00112528"/>
    <w:rsid w:val="00112FEB"/>
    <w:rsid w:val="001137CC"/>
    <w:rsid w:val="0011415C"/>
    <w:rsid w:val="001141E3"/>
    <w:rsid w:val="00115AC3"/>
    <w:rsid w:val="001162FB"/>
    <w:rsid w:val="0011651A"/>
    <w:rsid w:val="00116DD8"/>
    <w:rsid w:val="001174FD"/>
    <w:rsid w:val="001178C5"/>
    <w:rsid w:val="00122FDC"/>
    <w:rsid w:val="00123866"/>
    <w:rsid w:val="001271E9"/>
    <w:rsid w:val="001310B8"/>
    <w:rsid w:val="00132324"/>
    <w:rsid w:val="00132E4D"/>
    <w:rsid w:val="001347F7"/>
    <w:rsid w:val="00135C16"/>
    <w:rsid w:val="001372EE"/>
    <w:rsid w:val="00137E93"/>
    <w:rsid w:val="00137E97"/>
    <w:rsid w:val="00140FB2"/>
    <w:rsid w:val="00142D61"/>
    <w:rsid w:val="00143203"/>
    <w:rsid w:val="00143B9B"/>
    <w:rsid w:val="00143E08"/>
    <w:rsid w:val="00144013"/>
    <w:rsid w:val="00145BD1"/>
    <w:rsid w:val="00150190"/>
    <w:rsid w:val="00150546"/>
    <w:rsid w:val="0015272E"/>
    <w:rsid w:val="00153C5F"/>
    <w:rsid w:val="00154AC8"/>
    <w:rsid w:val="00154DC4"/>
    <w:rsid w:val="00154ED6"/>
    <w:rsid w:val="00155FF6"/>
    <w:rsid w:val="00157E32"/>
    <w:rsid w:val="00160142"/>
    <w:rsid w:val="0016242B"/>
    <w:rsid w:val="00162C48"/>
    <w:rsid w:val="0016363A"/>
    <w:rsid w:val="001639BC"/>
    <w:rsid w:val="00163ACF"/>
    <w:rsid w:val="00166A31"/>
    <w:rsid w:val="00172402"/>
    <w:rsid w:val="001741E2"/>
    <w:rsid w:val="00174E04"/>
    <w:rsid w:val="00177110"/>
    <w:rsid w:val="00181C4F"/>
    <w:rsid w:val="00181CF6"/>
    <w:rsid w:val="001842D1"/>
    <w:rsid w:val="00184A99"/>
    <w:rsid w:val="001857A5"/>
    <w:rsid w:val="00185A75"/>
    <w:rsid w:val="00185F69"/>
    <w:rsid w:val="00187BB3"/>
    <w:rsid w:val="001908F7"/>
    <w:rsid w:val="00193621"/>
    <w:rsid w:val="001946E8"/>
    <w:rsid w:val="001947BD"/>
    <w:rsid w:val="00195F01"/>
    <w:rsid w:val="001A08BD"/>
    <w:rsid w:val="001A2787"/>
    <w:rsid w:val="001A40B0"/>
    <w:rsid w:val="001A42ED"/>
    <w:rsid w:val="001A51F6"/>
    <w:rsid w:val="001A62FC"/>
    <w:rsid w:val="001A6434"/>
    <w:rsid w:val="001B2004"/>
    <w:rsid w:val="001B2563"/>
    <w:rsid w:val="001B327E"/>
    <w:rsid w:val="001B402B"/>
    <w:rsid w:val="001B4CD7"/>
    <w:rsid w:val="001B622B"/>
    <w:rsid w:val="001B6E40"/>
    <w:rsid w:val="001B77B1"/>
    <w:rsid w:val="001C0F9F"/>
    <w:rsid w:val="001C2EDA"/>
    <w:rsid w:val="001C4DA4"/>
    <w:rsid w:val="001C5B4C"/>
    <w:rsid w:val="001C6C6B"/>
    <w:rsid w:val="001C79FF"/>
    <w:rsid w:val="001D0F46"/>
    <w:rsid w:val="001D15F7"/>
    <w:rsid w:val="001D40B9"/>
    <w:rsid w:val="001D436F"/>
    <w:rsid w:val="001D4776"/>
    <w:rsid w:val="001D580D"/>
    <w:rsid w:val="001D636E"/>
    <w:rsid w:val="001D6941"/>
    <w:rsid w:val="001E1A44"/>
    <w:rsid w:val="001E2248"/>
    <w:rsid w:val="001E2366"/>
    <w:rsid w:val="001E2528"/>
    <w:rsid w:val="001E361B"/>
    <w:rsid w:val="001E493A"/>
    <w:rsid w:val="001E5F32"/>
    <w:rsid w:val="001E63B1"/>
    <w:rsid w:val="001E7F7D"/>
    <w:rsid w:val="001F0FE3"/>
    <w:rsid w:val="001F1E06"/>
    <w:rsid w:val="001F3F4A"/>
    <w:rsid w:val="001F427E"/>
    <w:rsid w:val="001F638B"/>
    <w:rsid w:val="001F7A69"/>
    <w:rsid w:val="00200BEF"/>
    <w:rsid w:val="002023E8"/>
    <w:rsid w:val="00202C7B"/>
    <w:rsid w:val="00202D4E"/>
    <w:rsid w:val="00207D04"/>
    <w:rsid w:val="00210463"/>
    <w:rsid w:val="0021067E"/>
    <w:rsid w:val="00211BC4"/>
    <w:rsid w:val="00211EBB"/>
    <w:rsid w:val="002124E7"/>
    <w:rsid w:val="0021270F"/>
    <w:rsid w:val="00212BED"/>
    <w:rsid w:val="00213793"/>
    <w:rsid w:val="00213D98"/>
    <w:rsid w:val="00213F73"/>
    <w:rsid w:val="00220E42"/>
    <w:rsid w:val="00224384"/>
    <w:rsid w:val="002245FB"/>
    <w:rsid w:val="002301E7"/>
    <w:rsid w:val="002302B2"/>
    <w:rsid w:val="002324A9"/>
    <w:rsid w:val="00232A5D"/>
    <w:rsid w:val="00232B8B"/>
    <w:rsid w:val="00233164"/>
    <w:rsid w:val="00234AB5"/>
    <w:rsid w:val="0023501A"/>
    <w:rsid w:val="00235268"/>
    <w:rsid w:val="002401D7"/>
    <w:rsid w:val="002411E2"/>
    <w:rsid w:val="00242256"/>
    <w:rsid w:val="00243417"/>
    <w:rsid w:val="00244E0F"/>
    <w:rsid w:val="00246C1B"/>
    <w:rsid w:val="002470B2"/>
    <w:rsid w:val="00247CE4"/>
    <w:rsid w:val="00250C78"/>
    <w:rsid w:val="00253846"/>
    <w:rsid w:val="00253E2C"/>
    <w:rsid w:val="00254A69"/>
    <w:rsid w:val="00255FFD"/>
    <w:rsid w:val="00256FA2"/>
    <w:rsid w:val="00264409"/>
    <w:rsid w:val="002709CD"/>
    <w:rsid w:val="00270D27"/>
    <w:rsid w:val="00271DB7"/>
    <w:rsid w:val="00274A56"/>
    <w:rsid w:val="00275B3F"/>
    <w:rsid w:val="00282651"/>
    <w:rsid w:val="00283FE0"/>
    <w:rsid w:val="002845AF"/>
    <w:rsid w:val="00286956"/>
    <w:rsid w:val="00286B7F"/>
    <w:rsid w:val="002878BF"/>
    <w:rsid w:val="00287A46"/>
    <w:rsid w:val="0029033B"/>
    <w:rsid w:val="00290558"/>
    <w:rsid w:val="00290A20"/>
    <w:rsid w:val="002916EE"/>
    <w:rsid w:val="00292DC1"/>
    <w:rsid w:val="0029412C"/>
    <w:rsid w:val="00294423"/>
    <w:rsid w:val="0029465D"/>
    <w:rsid w:val="002957A0"/>
    <w:rsid w:val="00295E36"/>
    <w:rsid w:val="0029683D"/>
    <w:rsid w:val="002977D5"/>
    <w:rsid w:val="002979DE"/>
    <w:rsid w:val="00297AD7"/>
    <w:rsid w:val="00297E0E"/>
    <w:rsid w:val="002A0294"/>
    <w:rsid w:val="002A0BAA"/>
    <w:rsid w:val="002A0BF1"/>
    <w:rsid w:val="002A10C3"/>
    <w:rsid w:val="002A1CA9"/>
    <w:rsid w:val="002A1EA4"/>
    <w:rsid w:val="002A346B"/>
    <w:rsid w:val="002A5674"/>
    <w:rsid w:val="002B0C95"/>
    <w:rsid w:val="002B0EB4"/>
    <w:rsid w:val="002B432E"/>
    <w:rsid w:val="002B5343"/>
    <w:rsid w:val="002B576D"/>
    <w:rsid w:val="002B5DA2"/>
    <w:rsid w:val="002B607E"/>
    <w:rsid w:val="002B69D9"/>
    <w:rsid w:val="002B780E"/>
    <w:rsid w:val="002B7CFB"/>
    <w:rsid w:val="002C0F65"/>
    <w:rsid w:val="002C1C27"/>
    <w:rsid w:val="002C5278"/>
    <w:rsid w:val="002C6B88"/>
    <w:rsid w:val="002C716E"/>
    <w:rsid w:val="002C7409"/>
    <w:rsid w:val="002D003A"/>
    <w:rsid w:val="002D2C44"/>
    <w:rsid w:val="002D7EAE"/>
    <w:rsid w:val="002E0CBD"/>
    <w:rsid w:val="002E2EEB"/>
    <w:rsid w:val="002E3AE2"/>
    <w:rsid w:val="002E3C9B"/>
    <w:rsid w:val="002E48B0"/>
    <w:rsid w:val="002E6C33"/>
    <w:rsid w:val="002E76A0"/>
    <w:rsid w:val="002E7927"/>
    <w:rsid w:val="002F075E"/>
    <w:rsid w:val="002F2382"/>
    <w:rsid w:val="002F2B28"/>
    <w:rsid w:val="002F38E5"/>
    <w:rsid w:val="002F6614"/>
    <w:rsid w:val="002F6DD2"/>
    <w:rsid w:val="002F79CE"/>
    <w:rsid w:val="002F7C31"/>
    <w:rsid w:val="002F7F5F"/>
    <w:rsid w:val="0030064C"/>
    <w:rsid w:val="00303A47"/>
    <w:rsid w:val="00303BB4"/>
    <w:rsid w:val="0030691D"/>
    <w:rsid w:val="00307C4B"/>
    <w:rsid w:val="003107A1"/>
    <w:rsid w:val="00310990"/>
    <w:rsid w:val="003130CF"/>
    <w:rsid w:val="00313BDB"/>
    <w:rsid w:val="00314DA2"/>
    <w:rsid w:val="00315056"/>
    <w:rsid w:val="00315754"/>
    <w:rsid w:val="003163BC"/>
    <w:rsid w:val="0031781F"/>
    <w:rsid w:val="0032074B"/>
    <w:rsid w:val="00322C43"/>
    <w:rsid w:val="00322DD7"/>
    <w:rsid w:val="003236F1"/>
    <w:rsid w:val="00323E92"/>
    <w:rsid w:val="003253ED"/>
    <w:rsid w:val="00326E91"/>
    <w:rsid w:val="00330DAF"/>
    <w:rsid w:val="00330DD5"/>
    <w:rsid w:val="00332013"/>
    <w:rsid w:val="003338E7"/>
    <w:rsid w:val="003341F8"/>
    <w:rsid w:val="0033515F"/>
    <w:rsid w:val="0034001C"/>
    <w:rsid w:val="003402F2"/>
    <w:rsid w:val="00342535"/>
    <w:rsid w:val="0034350D"/>
    <w:rsid w:val="00344357"/>
    <w:rsid w:val="0034602B"/>
    <w:rsid w:val="0034768C"/>
    <w:rsid w:val="00347BBC"/>
    <w:rsid w:val="00351017"/>
    <w:rsid w:val="00351BF1"/>
    <w:rsid w:val="003535C9"/>
    <w:rsid w:val="00354731"/>
    <w:rsid w:val="0035515E"/>
    <w:rsid w:val="003552AB"/>
    <w:rsid w:val="00355E1A"/>
    <w:rsid w:val="00356B04"/>
    <w:rsid w:val="0036031E"/>
    <w:rsid w:val="0036040E"/>
    <w:rsid w:val="00360847"/>
    <w:rsid w:val="00360E6B"/>
    <w:rsid w:val="00361BE8"/>
    <w:rsid w:val="00363E7A"/>
    <w:rsid w:val="003648A6"/>
    <w:rsid w:val="00367BA8"/>
    <w:rsid w:val="00370508"/>
    <w:rsid w:val="00375051"/>
    <w:rsid w:val="00375748"/>
    <w:rsid w:val="00376C6D"/>
    <w:rsid w:val="0037752F"/>
    <w:rsid w:val="00380EC2"/>
    <w:rsid w:val="0038288D"/>
    <w:rsid w:val="003845DC"/>
    <w:rsid w:val="00384BF4"/>
    <w:rsid w:val="00385A9E"/>
    <w:rsid w:val="00386423"/>
    <w:rsid w:val="00387174"/>
    <w:rsid w:val="00387486"/>
    <w:rsid w:val="00387AA8"/>
    <w:rsid w:val="0039080F"/>
    <w:rsid w:val="00391188"/>
    <w:rsid w:val="003922F1"/>
    <w:rsid w:val="00393CA4"/>
    <w:rsid w:val="003A3BEE"/>
    <w:rsid w:val="003A3DC6"/>
    <w:rsid w:val="003A3E53"/>
    <w:rsid w:val="003A413F"/>
    <w:rsid w:val="003A4A33"/>
    <w:rsid w:val="003A4A79"/>
    <w:rsid w:val="003A531B"/>
    <w:rsid w:val="003A7A4B"/>
    <w:rsid w:val="003B1E39"/>
    <w:rsid w:val="003B36A6"/>
    <w:rsid w:val="003B470F"/>
    <w:rsid w:val="003B4934"/>
    <w:rsid w:val="003B5A1F"/>
    <w:rsid w:val="003B79AD"/>
    <w:rsid w:val="003C0BF2"/>
    <w:rsid w:val="003C20F7"/>
    <w:rsid w:val="003C2322"/>
    <w:rsid w:val="003C2705"/>
    <w:rsid w:val="003C51E2"/>
    <w:rsid w:val="003C57DA"/>
    <w:rsid w:val="003C5AAC"/>
    <w:rsid w:val="003C628D"/>
    <w:rsid w:val="003C7A39"/>
    <w:rsid w:val="003D0AC7"/>
    <w:rsid w:val="003D17CB"/>
    <w:rsid w:val="003D2397"/>
    <w:rsid w:val="003D4993"/>
    <w:rsid w:val="003D4AFD"/>
    <w:rsid w:val="003D5AFB"/>
    <w:rsid w:val="003D5B87"/>
    <w:rsid w:val="003D5E92"/>
    <w:rsid w:val="003D5EC6"/>
    <w:rsid w:val="003D6D88"/>
    <w:rsid w:val="003D7103"/>
    <w:rsid w:val="003D7582"/>
    <w:rsid w:val="003D78ED"/>
    <w:rsid w:val="003D7E2D"/>
    <w:rsid w:val="003E149F"/>
    <w:rsid w:val="003E2B41"/>
    <w:rsid w:val="003E3545"/>
    <w:rsid w:val="003E36E7"/>
    <w:rsid w:val="003E556C"/>
    <w:rsid w:val="003E6C34"/>
    <w:rsid w:val="003E7084"/>
    <w:rsid w:val="003F098F"/>
    <w:rsid w:val="003F0E2D"/>
    <w:rsid w:val="003F15BC"/>
    <w:rsid w:val="003F2787"/>
    <w:rsid w:val="003F53B8"/>
    <w:rsid w:val="003F5A68"/>
    <w:rsid w:val="003F69A6"/>
    <w:rsid w:val="003F7936"/>
    <w:rsid w:val="003F7CCA"/>
    <w:rsid w:val="00400A25"/>
    <w:rsid w:val="00403CBF"/>
    <w:rsid w:val="004070F9"/>
    <w:rsid w:val="00410117"/>
    <w:rsid w:val="00410BCE"/>
    <w:rsid w:val="00410C3F"/>
    <w:rsid w:val="0041274C"/>
    <w:rsid w:val="00412E6A"/>
    <w:rsid w:val="004135E2"/>
    <w:rsid w:val="00414D53"/>
    <w:rsid w:val="0041538D"/>
    <w:rsid w:val="00415F92"/>
    <w:rsid w:val="00420B07"/>
    <w:rsid w:val="0042245A"/>
    <w:rsid w:val="00423B00"/>
    <w:rsid w:val="00424497"/>
    <w:rsid w:val="00431991"/>
    <w:rsid w:val="0043227F"/>
    <w:rsid w:val="00440595"/>
    <w:rsid w:val="004423D2"/>
    <w:rsid w:val="00442502"/>
    <w:rsid w:val="00442D70"/>
    <w:rsid w:val="00445BDF"/>
    <w:rsid w:val="00445FBC"/>
    <w:rsid w:val="0044684C"/>
    <w:rsid w:val="00446985"/>
    <w:rsid w:val="004530AE"/>
    <w:rsid w:val="00453145"/>
    <w:rsid w:val="00453A90"/>
    <w:rsid w:val="00453EEB"/>
    <w:rsid w:val="00454CCB"/>
    <w:rsid w:val="004550CA"/>
    <w:rsid w:val="00455C96"/>
    <w:rsid w:val="0045725D"/>
    <w:rsid w:val="004620BA"/>
    <w:rsid w:val="004626AD"/>
    <w:rsid w:val="00464DFF"/>
    <w:rsid w:val="00464EA2"/>
    <w:rsid w:val="00466181"/>
    <w:rsid w:val="004667F1"/>
    <w:rsid w:val="00467466"/>
    <w:rsid w:val="0047197D"/>
    <w:rsid w:val="0047677C"/>
    <w:rsid w:val="00480599"/>
    <w:rsid w:val="004814A9"/>
    <w:rsid w:val="00481904"/>
    <w:rsid w:val="004839D6"/>
    <w:rsid w:val="00484A84"/>
    <w:rsid w:val="00485101"/>
    <w:rsid w:val="0048542B"/>
    <w:rsid w:val="00485F75"/>
    <w:rsid w:val="00486B62"/>
    <w:rsid w:val="00487FE1"/>
    <w:rsid w:val="004914C6"/>
    <w:rsid w:val="00492156"/>
    <w:rsid w:val="004935EC"/>
    <w:rsid w:val="00493A4C"/>
    <w:rsid w:val="004944E3"/>
    <w:rsid w:val="0049726A"/>
    <w:rsid w:val="004A09DB"/>
    <w:rsid w:val="004A1996"/>
    <w:rsid w:val="004A1C97"/>
    <w:rsid w:val="004A35EF"/>
    <w:rsid w:val="004A38FA"/>
    <w:rsid w:val="004A4C31"/>
    <w:rsid w:val="004A5479"/>
    <w:rsid w:val="004A5F76"/>
    <w:rsid w:val="004A6597"/>
    <w:rsid w:val="004A7328"/>
    <w:rsid w:val="004B01FB"/>
    <w:rsid w:val="004B301C"/>
    <w:rsid w:val="004B3376"/>
    <w:rsid w:val="004B39EC"/>
    <w:rsid w:val="004B41AB"/>
    <w:rsid w:val="004B491D"/>
    <w:rsid w:val="004B55A9"/>
    <w:rsid w:val="004B6864"/>
    <w:rsid w:val="004B7701"/>
    <w:rsid w:val="004C0158"/>
    <w:rsid w:val="004C22BF"/>
    <w:rsid w:val="004C27FF"/>
    <w:rsid w:val="004C500C"/>
    <w:rsid w:val="004C55ED"/>
    <w:rsid w:val="004C6638"/>
    <w:rsid w:val="004D2618"/>
    <w:rsid w:val="004D3A3C"/>
    <w:rsid w:val="004D4641"/>
    <w:rsid w:val="004D4B8E"/>
    <w:rsid w:val="004D4C43"/>
    <w:rsid w:val="004D62B9"/>
    <w:rsid w:val="004D6F41"/>
    <w:rsid w:val="004E1862"/>
    <w:rsid w:val="004E2567"/>
    <w:rsid w:val="004E2E69"/>
    <w:rsid w:val="004E32B3"/>
    <w:rsid w:val="004E455A"/>
    <w:rsid w:val="004E4948"/>
    <w:rsid w:val="004E6B7E"/>
    <w:rsid w:val="004E7ADE"/>
    <w:rsid w:val="004F0B01"/>
    <w:rsid w:val="004F0DFE"/>
    <w:rsid w:val="004F1AF2"/>
    <w:rsid w:val="004F2F2D"/>
    <w:rsid w:val="004F3582"/>
    <w:rsid w:val="004F36AE"/>
    <w:rsid w:val="004F6107"/>
    <w:rsid w:val="004F65C3"/>
    <w:rsid w:val="004F73FC"/>
    <w:rsid w:val="005008F4"/>
    <w:rsid w:val="00501390"/>
    <w:rsid w:val="005034FE"/>
    <w:rsid w:val="00504C7A"/>
    <w:rsid w:val="00506676"/>
    <w:rsid w:val="005075FC"/>
    <w:rsid w:val="00507848"/>
    <w:rsid w:val="00507CB8"/>
    <w:rsid w:val="00510F01"/>
    <w:rsid w:val="00514DA2"/>
    <w:rsid w:val="005162E1"/>
    <w:rsid w:val="00520D12"/>
    <w:rsid w:val="00521B25"/>
    <w:rsid w:val="005220B6"/>
    <w:rsid w:val="00522289"/>
    <w:rsid w:val="00523F43"/>
    <w:rsid w:val="00524E55"/>
    <w:rsid w:val="005258DF"/>
    <w:rsid w:val="00525BF0"/>
    <w:rsid w:val="00525F38"/>
    <w:rsid w:val="00525FD1"/>
    <w:rsid w:val="00534EEB"/>
    <w:rsid w:val="005352F5"/>
    <w:rsid w:val="005361C6"/>
    <w:rsid w:val="005363A7"/>
    <w:rsid w:val="0053711C"/>
    <w:rsid w:val="00537D0F"/>
    <w:rsid w:val="0054015C"/>
    <w:rsid w:val="00543642"/>
    <w:rsid w:val="005444DC"/>
    <w:rsid w:val="00544FAA"/>
    <w:rsid w:val="0054562D"/>
    <w:rsid w:val="00546BAF"/>
    <w:rsid w:val="00546BE3"/>
    <w:rsid w:val="00546E14"/>
    <w:rsid w:val="00547198"/>
    <w:rsid w:val="005513E6"/>
    <w:rsid w:val="005518B1"/>
    <w:rsid w:val="00555AA6"/>
    <w:rsid w:val="00555B85"/>
    <w:rsid w:val="00557613"/>
    <w:rsid w:val="00560449"/>
    <w:rsid w:val="00561811"/>
    <w:rsid w:val="00564F8D"/>
    <w:rsid w:val="00566F92"/>
    <w:rsid w:val="00570CCB"/>
    <w:rsid w:val="0057198A"/>
    <w:rsid w:val="00576137"/>
    <w:rsid w:val="00581DF2"/>
    <w:rsid w:val="00582669"/>
    <w:rsid w:val="00584479"/>
    <w:rsid w:val="00584502"/>
    <w:rsid w:val="00586E56"/>
    <w:rsid w:val="0059483D"/>
    <w:rsid w:val="00595CB5"/>
    <w:rsid w:val="005968D1"/>
    <w:rsid w:val="00597C28"/>
    <w:rsid w:val="005A2445"/>
    <w:rsid w:val="005A2665"/>
    <w:rsid w:val="005A3CE9"/>
    <w:rsid w:val="005A40BC"/>
    <w:rsid w:val="005A4EAE"/>
    <w:rsid w:val="005A526A"/>
    <w:rsid w:val="005A5C98"/>
    <w:rsid w:val="005A6624"/>
    <w:rsid w:val="005A6F9F"/>
    <w:rsid w:val="005A7A6B"/>
    <w:rsid w:val="005B0FC2"/>
    <w:rsid w:val="005B2147"/>
    <w:rsid w:val="005B3017"/>
    <w:rsid w:val="005B4597"/>
    <w:rsid w:val="005B5AFF"/>
    <w:rsid w:val="005C0646"/>
    <w:rsid w:val="005C15EE"/>
    <w:rsid w:val="005C3062"/>
    <w:rsid w:val="005C323D"/>
    <w:rsid w:val="005C3D1D"/>
    <w:rsid w:val="005C49B1"/>
    <w:rsid w:val="005C4E79"/>
    <w:rsid w:val="005C669D"/>
    <w:rsid w:val="005D196E"/>
    <w:rsid w:val="005D5C66"/>
    <w:rsid w:val="005D6530"/>
    <w:rsid w:val="005D683D"/>
    <w:rsid w:val="005D6D30"/>
    <w:rsid w:val="005E0E60"/>
    <w:rsid w:val="005E151C"/>
    <w:rsid w:val="005E558E"/>
    <w:rsid w:val="005E7D58"/>
    <w:rsid w:val="005F0B97"/>
    <w:rsid w:val="005F1267"/>
    <w:rsid w:val="005F28D6"/>
    <w:rsid w:val="005F2917"/>
    <w:rsid w:val="005F37DC"/>
    <w:rsid w:val="005F3D8B"/>
    <w:rsid w:val="005F5137"/>
    <w:rsid w:val="005F5D5B"/>
    <w:rsid w:val="005F5D67"/>
    <w:rsid w:val="005F5F6B"/>
    <w:rsid w:val="005F7877"/>
    <w:rsid w:val="005F7D2D"/>
    <w:rsid w:val="006004A0"/>
    <w:rsid w:val="00601D11"/>
    <w:rsid w:val="006020E9"/>
    <w:rsid w:val="00606140"/>
    <w:rsid w:val="006076C6"/>
    <w:rsid w:val="0061039A"/>
    <w:rsid w:val="00613F5E"/>
    <w:rsid w:val="00617458"/>
    <w:rsid w:val="006175D2"/>
    <w:rsid w:val="00617CDF"/>
    <w:rsid w:val="00620F26"/>
    <w:rsid w:val="00624054"/>
    <w:rsid w:val="00624970"/>
    <w:rsid w:val="006269BC"/>
    <w:rsid w:val="00627457"/>
    <w:rsid w:val="006278DC"/>
    <w:rsid w:val="00627B6D"/>
    <w:rsid w:val="00632AA0"/>
    <w:rsid w:val="00633372"/>
    <w:rsid w:val="00635967"/>
    <w:rsid w:val="006359DA"/>
    <w:rsid w:val="00635B0B"/>
    <w:rsid w:val="006374B3"/>
    <w:rsid w:val="006407A2"/>
    <w:rsid w:val="00640B96"/>
    <w:rsid w:val="006421D9"/>
    <w:rsid w:val="006432A3"/>
    <w:rsid w:val="00643480"/>
    <w:rsid w:val="006442C6"/>
    <w:rsid w:val="00645159"/>
    <w:rsid w:val="006462BB"/>
    <w:rsid w:val="00650E20"/>
    <w:rsid w:val="006520AC"/>
    <w:rsid w:val="00652DB9"/>
    <w:rsid w:val="00653094"/>
    <w:rsid w:val="0065656A"/>
    <w:rsid w:val="006571CC"/>
    <w:rsid w:val="00661DB7"/>
    <w:rsid w:val="00662E82"/>
    <w:rsid w:val="006631C3"/>
    <w:rsid w:val="006635DC"/>
    <w:rsid w:val="006656B9"/>
    <w:rsid w:val="006660E3"/>
    <w:rsid w:val="006677F6"/>
    <w:rsid w:val="00667899"/>
    <w:rsid w:val="00671EF3"/>
    <w:rsid w:val="00673C52"/>
    <w:rsid w:val="00675185"/>
    <w:rsid w:val="00675697"/>
    <w:rsid w:val="0067784A"/>
    <w:rsid w:val="00680836"/>
    <w:rsid w:val="0068172D"/>
    <w:rsid w:val="00681852"/>
    <w:rsid w:val="006824FC"/>
    <w:rsid w:val="00682722"/>
    <w:rsid w:val="006829FC"/>
    <w:rsid w:val="00683816"/>
    <w:rsid w:val="00684625"/>
    <w:rsid w:val="00684C41"/>
    <w:rsid w:val="00685203"/>
    <w:rsid w:val="0068659E"/>
    <w:rsid w:val="00686B91"/>
    <w:rsid w:val="00686C4B"/>
    <w:rsid w:val="00686C57"/>
    <w:rsid w:val="00686C8B"/>
    <w:rsid w:val="00687097"/>
    <w:rsid w:val="0069261B"/>
    <w:rsid w:val="00692FCC"/>
    <w:rsid w:val="0069381A"/>
    <w:rsid w:val="00693846"/>
    <w:rsid w:val="006938A5"/>
    <w:rsid w:val="00693E55"/>
    <w:rsid w:val="00694AB2"/>
    <w:rsid w:val="006954DA"/>
    <w:rsid w:val="00695C38"/>
    <w:rsid w:val="0069621E"/>
    <w:rsid w:val="006963A2"/>
    <w:rsid w:val="006966AB"/>
    <w:rsid w:val="00696DC1"/>
    <w:rsid w:val="006A0C7D"/>
    <w:rsid w:val="006A0F6D"/>
    <w:rsid w:val="006A18B1"/>
    <w:rsid w:val="006A598A"/>
    <w:rsid w:val="006B1568"/>
    <w:rsid w:val="006B18F3"/>
    <w:rsid w:val="006B1EF2"/>
    <w:rsid w:val="006B2F5F"/>
    <w:rsid w:val="006B4794"/>
    <w:rsid w:val="006B4815"/>
    <w:rsid w:val="006B64AE"/>
    <w:rsid w:val="006B73A5"/>
    <w:rsid w:val="006B7E06"/>
    <w:rsid w:val="006C00B4"/>
    <w:rsid w:val="006C1301"/>
    <w:rsid w:val="006C245C"/>
    <w:rsid w:val="006C2EE4"/>
    <w:rsid w:val="006C3641"/>
    <w:rsid w:val="006C37B8"/>
    <w:rsid w:val="006C3A14"/>
    <w:rsid w:val="006C56F2"/>
    <w:rsid w:val="006C64D5"/>
    <w:rsid w:val="006C7904"/>
    <w:rsid w:val="006C7BA2"/>
    <w:rsid w:val="006D01DB"/>
    <w:rsid w:val="006D05DF"/>
    <w:rsid w:val="006D0984"/>
    <w:rsid w:val="006D2EDD"/>
    <w:rsid w:val="006D3407"/>
    <w:rsid w:val="006D5636"/>
    <w:rsid w:val="006D6E6E"/>
    <w:rsid w:val="006D75C9"/>
    <w:rsid w:val="006D7A1C"/>
    <w:rsid w:val="006D7F13"/>
    <w:rsid w:val="006E0F8D"/>
    <w:rsid w:val="006E1992"/>
    <w:rsid w:val="006E2A35"/>
    <w:rsid w:val="006E36A2"/>
    <w:rsid w:val="006E4C58"/>
    <w:rsid w:val="006E5794"/>
    <w:rsid w:val="006E6656"/>
    <w:rsid w:val="006E6EB9"/>
    <w:rsid w:val="006F2E01"/>
    <w:rsid w:val="006F35A4"/>
    <w:rsid w:val="006F3913"/>
    <w:rsid w:val="006F4784"/>
    <w:rsid w:val="006F6845"/>
    <w:rsid w:val="006F6DED"/>
    <w:rsid w:val="006F708D"/>
    <w:rsid w:val="007016D2"/>
    <w:rsid w:val="00702041"/>
    <w:rsid w:val="0070243C"/>
    <w:rsid w:val="007032CC"/>
    <w:rsid w:val="00703900"/>
    <w:rsid w:val="00705B0D"/>
    <w:rsid w:val="00706CF4"/>
    <w:rsid w:val="007072E5"/>
    <w:rsid w:val="00712880"/>
    <w:rsid w:val="00713664"/>
    <w:rsid w:val="00715146"/>
    <w:rsid w:val="007169A2"/>
    <w:rsid w:val="007205DA"/>
    <w:rsid w:val="007214D8"/>
    <w:rsid w:val="00724CC6"/>
    <w:rsid w:val="007268E2"/>
    <w:rsid w:val="00726981"/>
    <w:rsid w:val="00726CE5"/>
    <w:rsid w:val="007272BC"/>
    <w:rsid w:val="007273F4"/>
    <w:rsid w:val="007276F2"/>
    <w:rsid w:val="007300E5"/>
    <w:rsid w:val="007319AD"/>
    <w:rsid w:val="00731A67"/>
    <w:rsid w:val="00731FFF"/>
    <w:rsid w:val="00732DB5"/>
    <w:rsid w:val="007333C0"/>
    <w:rsid w:val="0073539D"/>
    <w:rsid w:val="007358B2"/>
    <w:rsid w:val="00735D60"/>
    <w:rsid w:val="00735EE2"/>
    <w:rsid w:val="00736E83"/>
    <w:rsid w:val="00737D0C"/>
    <w:rsid w:val="007407C2"/>
    <w:rsid w:val="007413C0"/>
    <w:rsid w:val="007424BF"/>
    <w:rsid w:val="00742F99"/>
    <w:rsid w:val="007432D7"/>
    <w:rsid w:val="007471E7"/>
    <w:rsid w:val="00747DAC"/>
    <w:rsid w:val="00750B15"/>
    <w:rsid w:val="00755136"/>
    <w:rsid w:val="00756034"/>
    <w:rsid w:val="00756FB7"/>
    <w:rsid w:val="0075710F"/>
    <w:rsid w:val="00757C0B"/>
    <w:rsid w:val="00760857"/>
    <w:rsid w:val="00762513"/>
    <w:rsid w:val="0076327B"/>
    <w:rsid w:val="00763825"/>
    <w:rsid w:val="00765899"/>
    <w:rsid w:val="0076610D"/>
    <w:rsid w:val="0076694B"/>
    <w:rsid w:val="00766C1C"/>
    <w:rsid w:val="00767848"/>
    <w:rsid w:val="00771123"/>
    <w:rsid w:val="00771941"/>
    <w:rsid w:val="007727D1"/>
    <w:rsid w:val="00772F1C"/>
    <w:rsid w:val="00773E72"/>
    <w:rsid w:val="007751A9"/>
    <w:rsid w:val="00777330"/>
    <w:rsid w:val="00777680"/>
    <w:rsid w:val="00781AAB"/>
    <w:rsid w:val="0078215C"/>
    <w:rsid w:val="0078366E"/>
    <w:rsid w:val="00784ED7"/>
    <w:rsid w:val="007858C6"/>
    <w:rsid w:val="00786D92"/>
    <w:rsid w:val="007873A2"/>
    <w:rsid w:val="00793375"/>
    <w:rsid w:val="007953A7"/>
    <w:rsid w:val="007963A0"/>
    <w:rsid w:val="00796A3C"/>
    <w:rsid w:val="00797BFB"/>
    <w:rsid w:val="00797CFC"/>
    <w:rsid w:val="007A05A4"/>
    <w:rsid w:val="007A0688"/>
    <w:rsid w:val="007A0D9F"/>
    <w:rsid w:val="007A12B6"/>
    <w:rsid w:val="007A22EF"/>
    <w:rsid w:val="007A2ED8"/>
    <w:rsid w:val="007A549A"/>
    <w:rsid w:val="007A626E"/>
    <w:rsid w:val="007A684D"/>
    <w:rsid w:val="007A79E8"/>
    <w:rsid w:val="007B15A1"/>
    <w:rsid w:val="007B292A"/>
    <w:rsid w:val="007B2C7F"/>
    <w:rsid w:val="007B2EF6"/>
    <w:rsid w:val="007B41E8"/>
    <w:rsid w:val="007B5199"/>
    <w:rsid w:val="007B54F7"/>
    <w:rsid w:val="007B7790"/>
    <w:rsid w:val="007C0535"/>
    <w:rsid w:val="007C21E4"/>
    <w:rsid w:val="007C3591"/>
    <w:rsid w:val="007C3B0E"/>
    <w:rsid w:val="007C50B2"/>
    <w:rsid w:val="007D1234"/>
    <w:rsid w:val="007D473F"/>
    <w:rsid w:val="007D747F"/>
    <w:rsid w:val="007E0151"/>
    <w:rsid w:val="007E5424"/>
    <w:rsid w:val="007E5DDB"/>
    <w:rsid w:val="007E6C31"/>
    <w:rsid w:val="007F0B6A"/>
    <w:rsid w:val="007F13EA"/>
    <w:rsid w:val="007F18FE"/>
    <w:rsid w:val="007F2278"/>
    <w:rsid w:val="007F2454"/>
    <w:rsid w:val="007F360C"/>
    <w:rsid w:val="007F409F"/>
    <w:rsid w:val="007F4187"/>
    <w:rsid w:val="007F4F09"/>
    <w:rsid w:val="007F511A"/>
    <w:rsid w:val="007F5547"/>
    <w:rsid w:val="007F6830"/>
    <w:rsid w:val="007F6E30"/>
    <w:rsid w:val="007F7593"/>
    <w:rsid w:val="007F769E"/>
    <w:rsid w:val="00803018"/>
    <w:rsid w:val="00803583"/>
    <w:rsid w:val="0080453F"/>
    <w:rsid w:val="0080509B"/>
    <w:rsid w:val="00805A7A"/>
    <w:rsid w:val="008077D4"/>
    <w:rsid w:val="00810C11"/>
    <w:rsid w:val="0081131F"/>
    <w:rsid w:val="00812218"/>
    <w:rsid w:val="00812E92"/>
    <w:rsid w:val="008149B2"/>
    <w:rsid w:val="00814C44"/>
    <w:rsid w:val="00815B4B"/>
    <w:rsid w:val="00815F21"/>
    <w:rsid w:val="008171F8"/>
    <w:rsid w:val="00817B5E"/>
    <w:rsid w:val="00830866"/>
    <w:rsid w:val="00830D97"/>
    <w:rsid w:val="00831524"/>
    <w:rsid w:val="00833F7C"/>
    <w:rsid w:val="00835021"/>
    <w:rsid w:val="0083534B"/>
    <w:rsid w:val="00835F19"/>
    <w:rsid w:val="008362FD"/>
    <w:rsid w:val="00836469"/>
    <w:rsid w:val="00836C09"/>
    <w:rsid w:val="00840A87"/>
    <w:rsid w:val="00841959"/>
    <w:rsid w:val="00841D24"/>
    <w:rsid w:val="00844642"/>
    <w:rsid w:val="00845198"/>
    <w:rsid w:val="008456C1"/>
    <w:rsid w:val="00846A25"/>
    <w:rsid w:val="00846A48"/>
    <w:rsid w:val="008470A9"/>
    <w:rsid w:val="0084784B"/>
    <w:rsid w:val="008507A1"/>
    <w:rsid w:val="00850B26"/>
    <w:rsid w:val="008548B7"/>
    <w:rsid w:val="0085664C"/>
    <w:rsid w:val="00860CC1"/>
    <w:rsid w:val="008615D7"/>
    <w:rsid w:val="00862615"/>
    <w:rsid w:val="00863A33"/>
    <w:rsid w:val="008652B3"/>
    <w:rsid w:val="0086543F"/>
    <w:rsid w:val="008655CD"/>
    <w:rsid w:val="00866F56"/>
    <w:rsid w:val="008677EC"/>
    <w:rsid w:val="00871127"/>
    <w:rsid w:val="00872BC8"/>
    <w:rsid w:val="00872C36"/>
    <w:rsid w:val="00873BB1"/>
    <w:rsid w:val="008742BC"/>
    <w:rsid w:val="00875304"/>
    <w:rsid w:val="00876EB4"/>
    <w:rsid w:val="00882923"/>
    <w:rsid w:val="0088337A"/>
    <w:rsid w:val="00885ABF"/>
    <w:rsid w:val="00886742"/>
    <w:rsid w:val="00886F0E"/>
    <w:rsid w:val="008874B0"/>
    <w:rsid w:val="008911B2"/>
    <w:rsid w:val="00893A98"/>
    <w:rsid w:val="00895C3C"/>
    <w:rsid w:val="008979B0"/>
    <w:rsid w:val="00897E50"/>
    <w:rsid w:val="008A2E88"/>
    <w:rsid w:val="008A481C"/>
    <w:rsid w:val="008A4FD3"/>
    <w:rsid w:val="008A53CA"/>
    <w:rsid w:val="008A6AE0"/>
    <w:rsid w:val="008A6B79"/>
    <w:rsid w:val="008A7C7F"/>
    <w:rsid w:val="008A7EF5"/>
    <w:rsid w:val="008B01D5"/>
    <w:rsid w:val="008B0F88"/>
    <w:rsid w:val="008B2D46"/>
    <w:rsid w:val="008B309B"/>
    <w:rsid w:val="008B4208"/>
    <w:rsid w:val="008B4E7A"/>
    <w:rsid w:val="008B55A9"/>
    <w:rsid w:val="008B63E0"/>
    <w:rsid w:val="008B70A0"/>
    <w:rsid w:val="008B7355"/>
    <w:rsid w:val="008C1121"/>
    <w:rsid w:val="008C202E"/>
    <w:rsid w:val="008C2540"/>
    <w:rsid w:val="008C27EF"/>
    <w:rsid w:val="008C478C"/>
    <w:rsid w:val="008C7473"/>
    <w:rsid w:val="008D04D5"/>
    <w:rsid w:val="008D0FB6"/>
    <w:rsid w:val="008D120E"/>
    <w:rsid w:val="008D25A3"/>
    <w:rsid w:val="008D2E97"/>
    <w:rsid w:val="008D4E35"/>
    <w:rsid w:val="008D5FC8"/>
    <w:rsid w:val="008D7FC6"/>
    <w:rsid w:val="008E0D89"/>
    <w:rsid w:val="008E116A"/>
    <w:rsid w:val="008E31B0"/>
    <w:rsid w:val="008E327A"/>
    <w:rsid w:val="008E3AE5"/>
    <w:rsid w:val="008E49C7"/>
    <w:rsid w:val="008E59E8"/>
    <w:rsid w:val="008E5E39"/>
    <w:rsid w:val="008E6273"/>
    <w:rsid w:val="008E6E14"/>
    <w:rsid w:val="008E7249"/>
    <w:rsid w:val="008F0044"/>
    <w:rsid w:val="008F08AA"/>
    <w:rsid w:val="008F0B99"/>
    <w:rsid w:val="008F1198"/>
    <w:rsid w:val="008F1821"/>
    <w:rsid w:val="008F20E5"/>
    <w:rsid w:val="008F421F"/>
    <w:rsid w:val="008F6136"/>
    <w:rsid w:val="008F7F6F"/>
    <w:rsid w:val="0090060E"/>
    <w:rsid w:val="00900B1B"/>
    <w:rsid w:val="00901869"/>
    <w:rsid w:val="0090303D"/>
    <w:rsid w:val="0090304E"/>
    <w:rsid w:val="0090341D"/>
    <w:rsid w:val="00907576"/>
    <w:rsid w:val="00907B83"/>
    <w:rsid w:val="00907E16"/>
    <w:rsid w:val="0091363C"/>
    <w:rsid w:val="00914182"/>
    <w:rsid w:val="00914552"/>
    <w:rsid w:val="00914F08"/>
    <w:rsid w:val="009151D1"/>
    <w:rsid w:val="00915212"/>
    <w:rsid w:val="00916CE8"/>
    <w:rsid w:val="00920A3C"/>
    <w:rsid w:val="00924834"/>
    <w:rsid w:val="00924864"/>
    <w:rsid w:val="00925A1F"/>
    <w:rsid w:val="00926DA8"/>
    <w:rsid w:val="00930F68"/>
    <w:rsid w:val="00931B70"/>
    <w:rsid w:val="00933504"/>
    <w:rsid w:val="009341EA"/>
    <w:rsid w:val="00934912"/>
    <w:rsid w:val="00935003"/>
    <w:rsid w:val="0093549E"/>
    <w:rsid w:val="00935DE8"/>
    <w:rsid w:val="00937333"/>
    <w:rsid w:val="00940C36"/>
    <w:rsid w:val="00941E8F"/>
    <w:rsid w:val="00943D8B"/>
    <w:rsid w:val="0094408F"/>
    <w:rsid w:val="00950F70"/>
    <w:rsid w:val="009515E2"/>
    <w:rsid w:val="00952C40"/>
    <w:rsid w:val="00952E2B"/>
    <w:rsid w:val="00952E55"/>
    <w:rsid w:val="0095321C"/>
    <w:rsid w:val="0095457D"/>
    <w:rsid w:val="0095584B"/>
    <w:rsid w:val="00955BD5"/>
    <w:rsid w:val="009579DA"/>
    <w:rsid w:val="00957EC5"/>
    <w:rsid w:val="00957F49"/>
    <w:rsid w:val="009607AA"/>
    <w:rsid w:val="00962F24"/>
    <w:rsid w:val="00965C3E"/>
    <w:rsid w:val="00965F9A"/>
    <w:rsid w:val="009669D3"/>
    <w:rsid w:val="00967F42"/>
    <w:rsid w:val="009703A2"/>
    <w:rsid w:val="0097194F"/>
    <w:rsid w:val="009725B3"/>
    <w:rsid w:val="00972D7C"/>
    <w:rsid w:val="009737C7"/>
    <w:rsid w:val="009760FE"/>
    <w:rsid w:val="009765F0"/>
    <w:rsid w:val="00976AEB"/>
    <w:rsid w:val="009776F8"/>
    <w:rsid w:val="009815B0"/>
    <w:rsid w:val="00983E2E"/>
    <w:rsid w:val="00983EFD"/>
    <w:rsid w:val="00984F0E"/>
    <w:rsid w:val="00985082"/>
    <w:rsid w:val="0098590D"/>
    <w:rsid w:val="00985DD4"/>
    <w:rsid w:val="00986306"/>
    <w:rsid w:val="00986B68"/>
    <w:rsid w:val="00987714"/>
    <w:rsid w:val="00987D0F"/>
    <w:rsid w:val="009903DD"/>
    <w:rsid w:val="009916A1"/>
    <w:rsid w:val="00991796"/>
    <w:rsid w:val="009927DC"/>
    <w:rsid w:val="00994038"/>
    <w:rsid w:val="00995D48"/>
    <w:rsid w:val="00995DDC"/>
    <w:rsid w:val="009965B0"/>
    <w:rsid w:val="00996FCD"/>
    <w:rsid w:val="009975DE"/>
    <w:rsid w:val="009A0C13"/>
    <w:rsid w:val="009A2A3F"/>
    <w:rsid w:val="009A38E6"/>
    <w:rsid w:val="009A3E45"/>
    <w:rsid w:val="009A5835"/>
    <w:rsid w:val="009A645A"/>
    <w:rsid w:val="009A6883"/>
    <w:rsid w:val="009A7253"/>
    <w:rsid w:val="009B01AE"/>
    <w:rsid w:val="009B2ED6"/>
    <w:rsid w:val="009B3BF6"/>
    <w:rsid w:val="009B4542"/>
    <w:rsid w:val="009B519E"/>
    <w:rsid w:val="009B5FB0"/>
    <w:rsid w:val="009B6764"/>
    <w:rsid w:val="009B676D"/>
    <w:rsid w:val="009B7FFE"/>
    <w:rsid w:val="009C1C0B"/>
    <w:rsid w:val="009C24E9"/>
    <w:rsid w:val="009C2E3E"/>
    <w:rsid w:val="009C3BE2"/>
    <w:rsid w:val="009C5666"/>
    <w:rsid w:val="009C646D"/>
    <w:rsid w:val="009C66E1"/>
    <w:rsid w:val="009D0484"/>
    <w:rsid w:val="009D05F6"/>
    <w:rsid w:val="009D0A1D"/>
    <w:rsid w:val="009D0A54"/>
    <w:rsid w:val="009D1E79"/>
    <w:rsid w:val="009D3647"/>
    <w:rsid w:val="009D626F"/>
    <w:rsid w:val="009E0D46"/>
    <w:rsid w:val="009E2F72"/>
    <w:rsid w:val="009E40B6"/>
    <w:rsid w:val="009E4A79"/>
    <w:rsid w:val="009E52F7"/>
    <w:rsid w:val="009E585A"/>
    <w:rsid w:val="009E5B24"/>
    <w:rsid w:val="009E662E"/>
    <w:rsid w:val="009E6D4B"/>
    <w:rsid w:val="009E7A20"/>
    <w:rsid w:val="009F003A"/>
    <w:rsid w:val="009F10E6"/>
    <w:rsid w:val="009F199B"/>
    <w:rsid w:val="009F1F45"/>
    <w:rsid w:val="009F2437"/>
    <w:rsid w:val="009F250A"/>
    <w:rsid w:val="009F30B4"/>
    <w:rsid w:val="009F32C5"/>
    <w:rsid w:val="009F3578"/>
    <w:rsid w:val="009F37D5"/>
    <w:rsid w:val="009F5721"/>
    <w:rsid w:val="009F67E7"/>
    <w:rsid w:val="00A00792"/>
    <w:rsid w:val="00A01126"/>
    <w:rsid w:val="00A01858"/>
    <w:rsid w:val="00A0290C"/>
    <w:rsid w:val="00A02AA5"/>
    <w:rsid w:val="00A0482C"/>
    <w:rsid w:val="00A04E61"/>
    <w:rsid w:val="00A07BD0"/>
    <w:rsid w:val="00A07D5D"/>
    <w:rsid w:val="00A109DB"/>
    <w:rsid w:val="00A11FA2"/>
    <w:rsid w:val="00A12E4F"/>
    <w:rsid w:val="00A134A3"/>
    <w:rsid w:val="00A15162"/>
    <w:rsid w:val="00A2009A"/>
    <w:rsid w:val="00A205C6"/>
    <w:rsid w:val="00A20C38"/>
    <w:rsid w:val="00A21105"/>
    <w:rsid w:val="00A219C3"/>
    <w:rsid w:val="00A22B19"/>
    <w:rsid w:val="00A24FE4"/>
    <w:rsid w:val="00A25C91"/>
    <w:rsid w:val="00A26CA3"/>
    <w:rsid w:val="00A306B5"/>
    <w:rsid w:val="00A30C18"/>
    <w:rsid w:val="00A31F7F"/>
    <w:rsid w:val="00A324D5"/>
    <w:rsid w:val="00A3301F"/>
    <w:rsid w:val="00A33880"/>
    <w:rsid w:val="00A3502F"/>
    <w:rsid w:val="00A37DE4"/>
    <w:rsid w:val="00A43303"/>
    <w:rsid w:val="00A4340E"/>
    <w:rsid w:val="00A46A5E"/>
    <w:rsid w:val="00A507AA"/>
    <w:rsid w:val="00A51338"/>
    <w:rsid w:val="00A52979"/>
    <w:rsid w:val="00A52CEC"/>
    <w:rsid w:val="00A5372A"/>
    <w:rsid w:val="00A54F46"/>
    <w:rsid w:val="00A556A8"/>
    <w:rsid w:val="00A56E3A"/>
    <w:rsid w:val="00A570AE"/>
    <w:rsid w:val="00A573D0"/>
    <w:rsid w:val="00A577BC"/>
    <w:rsid w:val="00A57B99"/>
    <w:rsid w:val="00A57D11"/>
    <w:rsid w:val="00A607A6"/>
    <w:rsid w:val="00A62EF8"/>
    <w:rsid w:val="00A63715"/>
    <w:rsid w:val="00A65021"/>
    <w:rsid w:val="00A65F16"/>
    <w:rsid w:val="00A6714A"/>
    <w:rsid w:val="00A705E8"/>
    <w:rsid w:val="00A70D3B"/>
    <w:rsid w:val="00A72447"/>
    <w:rsid w:val="00A72C76"/>
    <w:rsid w:val="00A73653"/>
    <w:rsid w:val="00A80967"/>
    <w:rsid w:val="00A83F69"/>
    <w:rsid w:val="00A841AA"/>
    <w:rsid w:val="00A847AD"/>
    <w:rsid w:val="00A85A44"/>
    <w:rsid w:val="00A8617C"/>
    <w:rsid w:val="00A904DF"/>
    <w:rsid w:val="00A90DCF"/>
    <w:rsid w:val="00A92D5C"/>
    <w:rsid w:val="00A947D8"/>
    <w:rsid w:val="00A94C94"/>
    <w:rsid w:val="00A94D49"/>
    <w:rsid w:val="00A94E01"/>
    <w:rsid w:val="00A95602"/>
    <w:rsid w:val="00A9700C"/>
    <w:rsid w:val="00A97251"/>
    <w:rsid w:val="00AA1593"/>
    <w:rsid w:val="00AA187C"/>
    <w:rsid w:val="00AA21F1"/>
    <w:rsid w:val="00AA35FB"/>
    <w:rsid w:val="00AA3625"/>
    <w:rsid w:val="00AA3A8E"/>
    <w:rsid w:val="00AA3F41"/>
    <w:rsid w:val="00AA4386"/>
    <w:rsid w:val="00AA49E9"/>
    <w:rsid w:val="00AA4ED1"/>
    <w:rsid w:val="00AA5020"/>
    <w:rsid w:val="00AA59ED"/>
    <w:rsid w:val="00AA5B14"/>
    <w:rsid w:val="00AA6154"/>
    <w:rsid w:val="00AA67C2"/>
    <w:rsid w:val="00AB06C8"/>
    <w:rsid w:val="00AB1552"/>
    <w:rsid w:val="00AB16CF"/>
    <w:rsid w:val="00AB2C45"/>
    <w:rsid w:val="00AB315B"/>
    <w:rsid w:val="00AB44AF"/>
    <w:rsid w:val="00AB4604"/>
    <w:rsid w:val="00AB475B"/>
    <w:rsid w:val="00AB4E61"/>
    <w:rsid w:val="00AB57C9"/>
    <w:rsid w:val="00AB7231"/>
    <w:rsid w:val="00AB7E85"/>
    <w:rsid w:val="00AC1F15"/>
    <w:rsid w:val="00AC2C14"/>
    <w:rsid w:val="00AC39F0"/>
    <w:rsid w:val="00AC6197"/>
    <w:rsid w:val="00AD190F"/>
    <w:rsid w:val="00AD3987"/>
    <w:rsid w:val="00AD40C1"/>
    <w:rsid w:val="00AD435A"/>
    <w:rsid w:val="00AD5785"/>
    <w:rsid w:val="00AD5990"/>
    <w:rsid w:val="00AD7810"/>
    <w:rsid w:val="00AD7E31"/>
    <w:rsid w:val="00AE0B6B"/>
    <w:rsid w:val="00AE0E56"/>
    <w:rsid w:val="00AE1796"/>
    <w:rsid w:val="00AE1925"/>
    <w:rsid w:val="00AE333B"/>
    <w:rsid w:val="00AE4215"/>
    <w:rsid w:val="00AE751D"/>
    <w:rsid w:val="00AE75C1"/>
    <w:rsid w:val="00AF01E3"/>
    <w:rsid w:val="00AF1826"/>
    <w:rsid w:val="00AF216A"/>
    <w:rsid w:val="00AF3237"/>
    <w:rsid w:val="00AF3EE6"/>
    <w:rsid w:val="00AF4319"/>
    <w:rsid w:val="00AF4EFF"/>
    <w:rsid w:val="00AF608E"/>
    <w:rsid w:val="00AF6B0B"/>
    <w:rsid w:val="00B011B0"/>
    <w:rsid w:val="00B0156F"/>
    <w:rsid w:val="00B015B7"/>
    <w:rsid w:val="00B01A49"/>
    <w:rsid w:val="00B0314D"/>
    <w:rsid w:val="00B0377C"/>
    <w:rsid w:val="00B03ED6"/>
    <w:rsid w:val="00B04C9D"/>
    <w:rsid w:val="00B05C4A"/>
    <w:rsid w:val="00B062D9"/>
    <w:rsid w:val="00B07DDE"/>
    <w:rsid w:val="00B11223"/>
    <w:rsid w:val="00B11573"/>
    <w:rsid w:val="00B11B35"/>
    <w:rsid w:val="00B12092"/>
    <w:rsid w:val="00B1301C"/>
    <w:rsid w:val="00B13682"/>
    <w:rsid w:val="00B15EA0"/>
    <w:rsid w:val="00B16455"/>
    <w:rsid w:val="00B17C6C"/>
    <w:rsid w:val="00B2012F"/>
    <w:rsid w:val="00B207B9"/>
    <w:rsid w:val="00B21A9D"/>
    <w:rsid w:val="00B27255"/>
    <w:rsid w:val="00B27FCD"/>
    <w:rsid w:val="00B33FA1"/>
    <w:rsid w:val="00B344AE"/>
    <w:rsid w:val="00B34728"/>
    <w:rsid w:val="00B3494E"/>
    <w:rsid w:val="00B3663C"/>
    <w:rsid w:val="00B36C8E"/>
    <w:rsid w:val="00B40185"/>
    <w:rsid w:val="00B40922"/>
    <w:rsid w:val="00B44E2B"/>
    <w:rsid w:val="00B471E9"/>
    <w:rsid w:val="00B471FB"/>
    <w:rsid w:val="00B477B4"/>
    <w:rsid w:val="00B50F41"/>
    <w:rsid w:val="00B52524"/>
    <w:rsid w:val="00B5387E"/>
    <w:rsid w:val="00B5566B"/>
    <w:rsid w:val="00B55B16"/>
    <w:rsid w:val="00B5600A"/>
    <w:rsid w:val="00B561A0"/>
    <w:rsid w:val="00B56AD0"/>
    <w:rsid w:val="00B56DE1"/>
    <w:rsid w:val="00B611E6"/>
    <w:rsid w:val="00B6253D"/>
    <w:rsid w:val="00B62B3B"/>
    <w:rsid w:val="00B62E7A"/>
    <w:rsid w:val="00B64DE6"/>
    <w:rsid w:val="00B71977"/>
    <w:rsid w:val="00B71C02"/>
    <w:rsid w:val="00B71CA3"/>
    <w:rsid w:val="00B72768"/>
    <w:rsid w:val="00B72CFC"/>
    <w:rsid w:val="00B72E4D"/>
    <w:rsid w:val="00B73B20"/>
    <w:rsid w:val="00B752BB"/>
    <w:rsid w:val="00B77684"/>
    <w:rsid w:val="00B77F33"/>
    <w:rsid w:val="00B8016D"/>
    <w:rsid w:val="00B80B0D"/>
    <w:rsid w:val="00B80C92"/>
    <w:rsid w:val="00B81032"/>
    <w:rsid w:val="00B810A4"/>
    <w:rsid w:val="00B81689"/>
    <w:rsid w:val="00B82EFA"/>
    <w:rsid w:val="00B83C67"/>
    <w:rsid w:val="00B85917"/>
    <w:rsid w:val="00B86A68"/>
    <w:rsid w:val="00B9056C"/>
    <w:rsid w:val="00B91C91"/>
    <w:rsid w:val="00B930F3"/>
    <w:rsid w:val="00B9336F"/>
    <w:rsid w:val="00B93790"/>
    <w:rsid w:val="00B95BBF"/>
    <w:rsid w:val="00B97CD3"/>
    <w:rsid w:val="00BA3316"/>
    <w:rsid w:val="00BA4CD5"/>
    <w:rsid w:val="00BA5A1D"/>
    <w:rsid w:val="00BA6B63"/>
    <w:rsid w:val="00BB0563"/>
    <w:rsid w:val="00BB3DE9"/>
    <w:rsid w:val="00BB4252"/>
    <w:rsid w:val="00BB4AFC"/>
    <w:rsid w:val="00BC074A"/>
    <w:rsid w:val="00BC1B9A"/>
    <w:rsid w:val="00BC2EC6"/>
    <w:rsid w:val="00BC4F6E"/>
    <w:rsid w:val="00BC6287"/>
    <w:rsid w:val="00BC65CE"/>
    <w:rsid w:val="00BC7D1D"/>
    <w:rsid w:val="00BD0B7A"/>
    <w:rsid w:val="00BD0EEA"/>
    <w:rsid w:val="00BD0F2D"/>
    <w:rsid w:val="00BD232B"/>
    <w:rsid w:val="00BD6ED3"/>
    <w:rsid w:val="00BD7A33"/>
    <w:rsid w:val="00BE000F"/>
    <w:rsid w:val="00BE0CEE"/>
    <w:rsid w:val="00BE1164"/>
    <w:rsid w:val="00BE1478"/>
    <w:rsid w:val="00BE3A8E"/>
    <w:rsid w:val="00BE3F79"/>
    <w:rsid w:val="00BE41CC"/>
    <w:rsid w:val="00BE6423"/>
    <w:rsid w:val="00BE7392"/>
    <w:rsid w:val="00BF00B5"/>
    <w:rsid w:val="00BF0220"/>
    <w:rsid w:val="00BF0B34"/>
    <w:rsid w:val="00BF0E31"/>
    <w:rsid w:val="00BF1A91"/>
    <w:rsid w:val="00BF3B0C"/>
    <w:rsid w:val="00BF5369"/>
    <w:rsid w:val="00BF5CF7"/>
    <w:rsid w:val="00BF7117"/>
    <w:rsid w:val="00C01C0A"/>
    <w:rsid w:val="00C049DA"/>
    <w:rsid w:val="00C04E03"/>
    <w:rsid w:val="00C04E7F"/>
    <w:rsid w:val="00C061F3"/>
    <w:rsid w:val="00C065E3"/>
    <w:rsid w:val="00C079E2"/>
    <w:rsid w:val="00C10311"/>
    <w:rsid w:val="00C1133B"/>
    <w:rsid w:val="00C128F9"/>
    <w:rsid w:val="00C12D6D"/>
    <w:rsid w:val="00C12DA3"/>
    <w:rsid w:val="00C16FEE"/>
    <w:rsid w:val="00C171CB"/>
    <w:rsid w:val="00C210CB"/>
    <w:rsid w:val="00C219A8"/>
    <w:rsid w:val="00C21AA8"/>
    <w:rsid w:val="00C225C9"/>
    <w:rsid w:val="00C226FF"/>
    <w:rsid w:val="00C230B0"/>
    <w:rsid w:val="00C241AC"/>
    <w:rsid w:val="00C254B7"/>
    <w:rsid w:val="00C259B9"/>
    <w:rsid w:val="00C26174"/>
    <w:rsid w:val="00C27FE3"/>
    <w:rsid w:val="00C3272F"/>
    <w:rsid w:val="00C33F88"/>
    <w:rsid w:val="00C36148"/>
    <w:rsid w:val="00C366A3"/>
    <w:rsid w:val="00C3744E"/>
    <w:rsid w:val="00C40428"/>
    <w:rsid w:val="00C41265"/>
    <w:rsid w:val="00C420E4"/>
    <w:rsid w:val="00C421E7"/>
    <w:rsid w:val="00C425C6"/>
    <w:rsid w:val="00C4339E"/>
    <w:rsid w:val="00C43C7E"/>
    <w:rsid w:val="00C4455C"/>
    <w:rsid w:val="00C448EE"/>
    <w:rsid w:val="00C44F3C"/>
    <w:rsid w:val="00C45591"/>
    <w:rsid w:val="00C457DE"/>
    <w:rsid w:val="00C46592"/>
    <w:rsid w:val="00C46FE8"/>
    <w:rsid w:val="00C4778F"/>
    <w:rsid w:val="00C50403"/>
    <w:rsid w:val="00C50752"/>
    <w:rsid w:val="00C50D63"/>
    <w:rsid w:val="00C50FBB"/>
    <w:rsid w:val="00C5185D"/>
    <w:rsid w:val="00C52671"/>
    <w:rsid w:val="00C5295B"/>
    <w:rsid w:val="00C53769"/>
    <w:rsid w:val="00C53980"/>
    <w:rsid w:val="00C53AA0"/>
    <w:rsid w:val="00C53DA9"/>
    <w:rsid w:val="00C578A2"/>
    <w:rsid w:val="00C616C8"/>
    <w:rsid w:val="00C624EC"/>
    <w:rsid w:val="00C62DD9"/>
    <w:rsid w:val="00C661BB"/>
    <w:rsid w:val="00C661C2"/>
    <w:rsid w:val="00C6620B"/>
    <w:rsid w:val="00C678AE"/>
    <w:rsid w:val="00C711F2"/>
    <w:rsid w:val="00C72963"/>
    <w:rsid w:val="00C752DB"/>
    <w:rsid w:val="00C75A1A"/>
    <w:rsid w:val="00C76128"/>
    <w:rsid w:val="00C7685C"/>
    <w:rsid w:val="00C7729E"/>
    <w:rsid w:val="00C779A7"/>
    <w:rsid w:val="00C80ACB"/>
    <w:rsid w:val="00C81019"/>
    <w:rsid w:val="00C826D6"/>
    <w:rsid w:val="00C83713"/>
    <w:rsid w:val="00C84671"/>
    <w:rsid w:val="00C877D8"/>
    <w:rsid w:val="00C911D8"/>
    <w:rsid w:val="00C929CA"/>
    <w:rsid w:val="00C93343"/>
    <w:rsid w:val="00C93366"/>
    <w:rsid w:val="00C96939"/>
    <w:rsid w:val="00CA3EF1"/>
    <w:rsid w:val="00CA4386"/>
    <w:rsid w:val="00CA48AE"/>
    <w:rsid w:val="00CA58B2"/>
    <w:rsid w:val="00CA74AB"/>
    <w:rsid w:val="00CA7589"/>
    <w:rsid w:val="00CB0004"/>
    <w:rsid w:val="00CB0472"/>
    <w:rsid w:val="00CB34B5"/>
    <w:rsid w:val="00CB517A"/>
    <w:rsid w:val="00CB5917"/>
    <w:rsid w:val="00CB59FE"/>
    <w:rsid w:val="00CB665D"/>
    <w:rsid w:val="00CB695D"/>
    <w:rsid w:val="00CB7B27"/>
    <w:rsid w:val="00CC07B8"/>
    <w:rsid w:val="00CC3176"/>
    <w:rsid w:val="00CC3D64"/>
    <w:rsid w:val="00CC6BFE"/>
    <w:rsid w:val="00CD2057"/>
    <w:rsid w:val="00CD3716"/>
    <w:rsid w:val="00CD3D4A"/>
    <w:rsid w:val="00CD3E32"/>
    <w:rsid w:val="00CD4552"/>
    <w:rsid w:val="00CD4712"/>
    <w:rsid w:val="00CD674E"/>
    <w:rsid w:val="00CD6A7D"/>
    <w:rsid w:val="00CE1546"/>
    <w:rsid w:val="00CE392D"/>
    <w:rsid w:val="00CE4BD4"/>
    <w:rsid w:val="00CE53B4"/>
    <w:rsid w:val="00CE596C"/>
    <w:rsid w:val="00CE5EF2"/>
    <w:rsid w:val="00CE6080"/>
    <w:rsid w:val="00CE6318"/>
    <w:rsid w:val="00CE6D50"/>
    <w:rsid w:val="00CE783C"/>
    <w:rsid w:val="00CF40F8"/>
    <w:rsid w:val="00CF5170"/>
    <w:rsid w:val="00CF6971"/>
    <w:rsid w:val="00D00A45"/>
    <w:rsid w:val="00D03E16"/>
    <w:rsid w:val="00D051AE"/>
    <w:rsid w:val="00D1011F"/>
    <w:rsid w:val="00D1059B"/>
    <w:rsid w:val="00D10ABC"/>
    <w:rsid w:val="00D110E7"/>
    <w:rsid w:val="00D11739"/>
    <w:rsid w:val="00D13404"/>
    <w:rsid w:val="00D143ED"/>
    <w:rsid w:val="00D14E4A"/>
    <w:rsid w:val="00D15229"/>
    <w:rsid w:val="00D15CBC"/>
    <w:rsid w:val="00D16CEC"/>
    <w:rsid w:val="00D2060F"/>
    <w:rsid w:val="00D21355"/>
    <w:rsid w:val="00D228AC"/>
    <w:rsid w:val="00D2311C"/>
    <w:rsid w:val="00D23B7E"/>
    <w:rsid w:val="00D24972"/>
    <w:rsid w:val="00D25E21"/>
    <w:rsid w:val="00D262AD"/>
    <w:rsid w:val="00D274FA"/>
    <w:rsid w:val="00D30A1D"/>
    <w:rsid w:val="00D30B52"/>
    <w:rsid w:val="00D32EBD"/>
    <w:rsid w:val="00D333BE"/>
    <w:rsid w:val="00D346B4"/>
    <w:rsid w:val="00D35D12"/>
    <w:rsid w:val="00D37176"/>
    <w:rsid w:val="00D4213B"/>
    <w:rsid w:val="00D44228"/>
    <w:rsid w:val="00D4433B"/>
    <w:rsid w:val="00D44FFB"/>
    <w:rsid w:val="00D46E21"/>
    <w:rsid w:val="00D51C0C"/>
    <w:rsid w:val="00D51E3D"/>
    <w:rsid w:val="00D53BD4"/>
    <w:rsid w:val="00D5466A"/>
    <w:rsid w:val="00D5482F"/>
    <w:rsid w:val="00D553A9"/>
    <w:rsid w:val="00D56038"/>
    <w:rsid w:val="00D5679B"/>
    <w:rsid w:val="00D56DD6"/>
    <w:rsid w:val="00D6013C"/>
    <w:rsid w:val="00D60330"/>
    <w:rsid w:val="00D60B06"/>
    <w:rsid w:val="00D6170A"/>
    <w:rsid w:val="00D66293"/>
    <w:rsid w:val="00D673CB"/>
    <w:rsid w:val="00D700C7"/>
    <w:rsid w:val="00D71E13"/>
    <w:rsid w:val="00D729F8"/>
    <w:rsid w:val="00D742DF"/>
    <w:rsid w:val="00D74394"/>
    <w:rsid w:val="00D74A92"/>
    <w:rsid w:val="00D74F2C"/>
    <w:rsid w:val="00D754D6"/>
    <w:rsid w:val="00D756BD"/>
    <w:rsid w:val="00D81B1B"/>
    <w:rsid w:val="00D84277"/>
    <w:rsid w:val="00D84763"/>
    <w:rsid w:val="00D873FB"/>
    <w:rsid w:val="00D87F3C"/>
    <w:rsid w:val="00D90BB2"/>
    <w:rsid w:val="00D92CE2"/>
    <w:rsid w:val="00D967EB"/>
    <w:rsid w:val="00D96C75"/>
    <w:rsid w:val="00D974FA"/>
    <w:rsid w:val="00DA1124"/>
    <w:rsid w:val="00DA175B"/>
    <w:rsid w:val="00DA1E69"/>
    <w:rsid w:val="00DA4F03"/>
    <w:rsid w:val="00DA66DE"/>
    <w:rsid w:val="00DB0779"/>
    <w:rsid w:val="00DB37B5"/>
    <w:rsid w:val="00DB3A02"/>
    <w:rsid w:val="00DB631C"/>
    <w:rsid w:val="00DB7F93"/>
    <w:rsid w:val="00DC01FF"/>
    <w:rsid w:val="00DC0C21"/>
    <w:rsid w:val="00DC3693"/>
    <w:rsid w:val="00DD00A4"/>
    <w:rsid w:val="00DD0F26"/>
    <w:rsid w:val="00DD10D7"/>
    <w:rsid w:val="00DD23AD"/>
    <w:rsid w:val="00DD2DCB"/>
    <w:rsid w:val="00DD36EE"/>
    <w:rsid w:val="00DE6A32"/>
    <w:rsid w:val="00DF03D5"/>
    <w:rsid w:val="00DF12B5"/>
    <w:rsid w:val="00DF36A6"/>
    <w:rsid w:val="00DF504B"/>
    <w:rsid w:val="00DF6A92"/>
    <w:rsid w:val="00E018CD"/>
    <w:rsid w:val="00E01E3A"/>
    <w:rsid w:val="00E02E9A"/>
    <w:rsid w:val="00E02ECC"/>
    <w:rsid w:val="00E04078"/>
    <w:rsid w:val="00E05237"/>
    <w:rsid w:val="00E061FE"/>
    <w:rsid w:val="00E07FD0"/>
    <w:rsid w:val="00E10259"/>
    <w:rsid w:val="00E1053C"/>
    <w:rsid w:val="00E10B17"/>
    <w:rsid w:val="00E11CAB"/>
    <w:rsid w:val="00E12083"/>
    <w:rsid w:val="00E144D1"/>
    <w:rsid w:val="00E1591E"/>
    <w:rsid w:val="00E15AB8"/>
    <w:rsid w:val="00E1747F"/>
    <w:rsid w:val="00E2138A"/>
    <w:rsid w:val="00E2153A"/>
    <w:rsid w:val="00E21563"/>
    <w:rsid w:val="00E252FB"/>
    <w:rsid w:val="00E260DE"/>
    <w:rsid w:val="00E26F1A"/>
    <w:rsid w:val="00E27BBD"/>
    <w:rsid w:val="00E30DCB"/>
    <w:rsid w:val="00E33B72"/>
    <w:rsid w:val="00E35D29"/>
    <w:rsid w:val="00E40D93"/>
    <w:rsid w:val="00E41D7F"/>
    <w:rsid w:val="00E47792"/>
    <w:rsid w:val="00E50756"/>
    <w:rsid w:val="00E5211B"/>
    <w:rsid w:val="00E52FD3"/>
    <w:rsid w:val="00E54199"/>
    <w:rsid w:val="00E54B85"/>
    <w:rsid w:val="00E55305"/>
    <w:rsid w:val="00E6107F"/>
    <w:rsid w:val="00E62321"/>
    <w:rsid w:val="00E6317B"/>
    <w:rsid w:val="00E63547"/>
    <w:rsid w:val="00E6389A"/>
    <w:rsid w:val="00E662E3"/>
    <w:rsid w:val="00E71753"/>
    <w:rsid w:val="00E7184A"/>
    <w:rsid w:val="00E718F2"/>
    <w:rsid w:val="00E71967"/>
    <w:rsid w:val="00E72511"/>
    <w:rsid w:val="00E73155"/>
    <w:rsid w:val="00E763B0"/>
    <w:rsid w:val="00E77C71"/>
    <w:rsid w:val="00E77DD9"/>
    <w:rsid w:val="00E80F6D"/>
    <w:rsid w:val="00E81581"/>
    <w:rsid w:val="00E8171D"/>
    <w:rsid w:val="00E82EFA"/>
    <w:rsid w:val="00E83F76"/>
    <w:rsid w:val="00E84EEA"/>
    <w:rsid w:val="00E85503"/>
    <w:rsid w:val="00E908D5"/>
    <w:rsid w:val="00E9137C"/>
    <w:rsid w:val="00E92BA6"/>
    <w:rsid w:val="00E9396C"/>
    <w:rsid w:val="00E947E0"/>
    <w:rsid w:val="00EA0356"/>
    <w:rsid w:val="00EA2009"/>
    <w:rsid w:val="00EA3CDA"/>
    <w:rsid w:val="00EA4688"/>
    <w:rsid w:val="00EA5211"/>
    <w:rsid w:val="00EA7667"/>
    <w:rsid w:val="00EB1072"/>
    <w:rsid w:val="00EB2597"/>
    <w:rsid w:val="00EB457A"/>
    <w:rsid w:val="00EB4724"/>
    <w:rsid w:val="00EB643A"/>
    <w:rsid w:val="00EB6449"/>
    <w:rsid w:val="00EB6E04"/>
    <w:rsid w:val="00EC1230"/>
    <w:rsid w:val="00EC1382"/>
    <w:rsid w:val="00EC2736"/>
    <w:rsid w:val="00EC2F56"/>
    <w:rsid w:val="00EC3301"/>
    <w:rsid w:val="00EC33C3"/>
    <w:rsid w:val="00EC4460"/>
    <w:rsid w:val="00EC5C8D"/>
    <w:rsid w:val="00EC6214"/>
    <w:rsid w:val="00ED0C83"/>
    <w:rsid w:val="00ED5A08"/>
    <w:rsid w:val="00ED6E96"/>
    <w:rsid w:val="00EE0FBE"/>
    <w:rsid w:val="00EE1519"/>
    <w:rsid w:val="00EE1CA4"/>
    <w:rsid w:val="00EE4507"/>
    <w:rsid w:val="00EE5289"/>
    <w:rsid w:val="00EE7DF6"/>
    <w:rsid w:val="00EF1714"/>
    <w:rsid w:val="00EF2256"/>
    <w:rsid w:val="00EF2915"/>
    <w:rsid w:val="00EF2FFB"/>
    <w:rsid w:val="00EF33B3"/>
    <w:rsid w:val="00EF5B92"/>
    <w:rsid w:val="00EF5FE1"/>
    <w:rsid w:val="00EF6C7A"/>
    <w:rsid w:val="00F01005"/>
    <w:rsid w:val="00F0114B"/>
    <w:rsid w:val="00F034BF"/>
    <w:rsid w:val="00F035B2"/>
    <w:rsid w:val="00F10FD6"/>
    <w:rsid w:val="00F11181"/>
    <w:rsid w:val="00F11F00"/>
    <w:rsid w:val="00F12F6B"/>
    <w:rsid w:val="00F1413E"/>
    <w:rsid w:val="00F14146"/>
    <w:rsid w:val="00F16CCB"/>
    <w:rsid w:val="00F24560"/>
    <w:rsid w:val="00F24608"/>
    <w:rsid w:val="00F24DE4"/>
    <w:rsid w:val="00F251FE"/>
    <w:rsid w:val="00F2640C"/>
    <w:rsid w:val="00F264CC"/>
    <w:rsid w:val="00F3017A"/>
    <w:rsid w:val="00F302D4"/>
    <w:rsid w:val="00F312FF"/>
    <w:rsid w:val="00F31329"/>
    <w:rsid w:val="00F34C68"/>
    <w:rsid w:val="00F34D67"/>
    <w:rsid w:val="00F36C3C"/>
    <w:rsid w:val="00F3704A"/>
    <w:rsid w:val="00F37BDE"/>
    <w:rsid w:val="00F420D8"/>
    <w:rsid w:val="00F443F7"/>
    <w:rsid w:val="00F44B76"/>
    <w:rsid w:val="00F44BF1"/>
    <w:rsid w:val="00F44D5D"/>
    <w:rsid w:val="00F456A9"/>
    <w:rsid w:val="00F4622A"/>
    <w:rsid w:val="00F47065"/>
    <w:rsid w:val="00F47372"/>
    <w:rsid w:val="00F479DF"/>
    <w:rsid w:val="00F51AEB"/>
    <w:rsid w:val="00F526E5"/>
    <w:rsid w:val="00F5322D"/>
    <w:rsid w:val="00F54309"/>
    <w:rsid w:val="00F54776"/>
    <w:rsid w:val="00F54928"/>
    <w:rsid w:val="00F56F67"/>
    <w:rsid w:val="00F57617"/>
    <w:rsid w:val="00F60A2E"/>
    <w:rsid w:val="00F60EC9"/>
    <w:rsid w:val="00F61684"/>
    <w:rsid w:val="00F631E7"/>
    <w:rsid w:val="00F667D6"/>
    <w:rsid w:val="00F707D2"/>
    <w:rsid w:val="00F71D96"/>
    <w:rsid w:val="00F725B0"/>
    <w:rsid w:val="00F72833"/>
    <w:rsid w:val="00F73A82"/>
    <w:rsid w:val="00F756EA"/>
    <w:rsid w:val="00F7570A"/>
    <w:rsid w:val="00F763B3"/>
    <w:rsid w:val="00F76F48"/>
    <w:rsid w:val="00F77E37"/>
    <w:rsid w:val="00F8063B"/>
    <w:rsid w:val="00F81224"/>
    <w:rsid w:val="00F825E9"/>
    <w:rsid w:val="00F83188"/>
    <w:rsid w:val="00F8320B"/>
    <w:rsid w:val="00F833FF"/>
    <w:rsid w:val="00F83821"/>
    <w:rsid w:val="00F87C82"/>
    <w:rsid w:val="00F90C72"/>
    <w:rsid w:val="00F91F50"/>
    <w:rsid w:val="00F922CB"/>
    <w:rsid w:val="00F93422"/>
    <w:rsid w:val="00F94973"/>
    <w:rsid w:val="00F94CAF"/>
    <w:rsid w:val="00F95AD8"/>
    <w:rsid w:val="00F978DC"/>
    <w:rsid w:val="00FA0E04"/>
    <w:rsid w:val="00FA17FB"/>
    <w:rsid w:val="00FA2725"/>
    <w:rsid w:val="00FA2885"/>
    <w:rsid w:val="00FA2A81"/>
    <w:rsid w:val="00FA36BA"/>
    <w:rsid w:val="00FA42E2"/>
    <w:rsid w:val="00FA4F2B"/>
    <w:rsid w:val="00FA599E"/>
    <w:rsid w:val="00FA6806"/>
    <w:rsid w:val="00FA7E13"/>
    <w:rsid w:val="00FB08DD"/>
    <w:rsid w:val="00FB4780"/>
    <w:rsid w:val="00FB491A"/>
    <w:rsid w:val="00FB4A92"/>
    <w:rsid w:val="00FB515D"/>
    <w:rsid w:val="00FB576D"/>
    <w:rsid w:val="00FB71CB"/>
    <w:rsid w:val="00FB7579"/>
    <w:rsid w:val="00FC2A78"/>
    <w:rsid w:val="00FC3462"/>
    <w:rsid w:val="00FC432F"/>
    <w:rsid w:val="00FC4671"/>
    <w:rsid w:val="00FC4CE0"/>
    <w:rsid w:val="00FC5362"/>
    <w:rsid w:val="00FC55AE"/>
    <w:rsid w:val="00FD00B4"/>
    <w:rsid w:val="00FD1CE0"/>
    <w:rsid w:val="00FD1EBE"/>
    <w:rsid w:val="00FD2307"/>
    <w:rsid w:val="00FD2D8F"/>
    <w:rsid w:val="00FD3DF4"/>
    <w:rsid w:val="00FD4EF8"/>
    <w:rsid w:val="00FD59F2"/>
    <w:rsid w:val="00FD648A"/>
    <w:rsid w:val="00FD7312"/>
    <w:rsid w:val="00FE22FB"/>
    <w:rsid w:val="00FE5DAB"/>
    <w:rsid w:val="00FE5EF2"/>
    <w:rsid w:val="00FE6DC0"/>
    <w:rsid w:val="00FE79EA"/>
    <w:rsid w:val="00FE7A31"/>
    <w:rsid w:val="00FE7D51"/>
    <w:rsid w:val="00FF042A"/>
    <w:rsid w:val="00FF15C2"/>
    <w:rsid w:val="00FF1E90"/>
    <w:rsid w:val="00FF3D94"/>
    <w:rsid w:val="00FF419F"/>
    <w:rsid w:val="00FF4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0C3"/>
    <w:pPr>
      <w:widowControl w:val="0"/>
      <w:autoSpaceDE w:val="0"/>
      <w:autoSpaceDN w:val="0"/>
      <w:adjustRightInd w:val="0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kern w:val="32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i/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1E22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B3017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5B3017"/>
    <w:rPr>
      <w:rFonts w:ascii="Cambria" w:hAnsi="Cambria" w:cs="Times New Roman"/>
      <w:b/>
      <w:i/>
      <w:sz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E2248"/>
    <w:rPr>
      <w:rFonts w:ascii="Calibri" w:hAnsi="Calibri" w:cs="Times New Roman"/>
      <w:b/>
      <w:sz w:val="28"/>
    </w:rPr>
  </w:style>
  <w:style w:type="paragraph" w:styleId="BodyTextIndent">
    <w:name w:val="Body Text Indent"/>
    <w:basedOn w:val="Normal"/>
    <w:link w:val="BodyTextIndentChar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uiPriority w:val="99"/>
    <w:rsid w:val="001A08BD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Header">
    <w:name w:val="header"/>
    <w:basedOn w:val="Normal"/>
    <w:link w:val="HeaderChar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51017"/>
    <w:rPr>
      <w:rFonts w:cs="Times New Roman"/>
      <w:sz w:val="20"/>
    </w:rPr>
  </w:style>
  <w:style w:type="character" w:styleId="PageNumber">
    <w:name w:val="page number"/>
    <w:basedOn w:val="DefaultParagraphFont"/>
    <w:uiPriority w:val="99"/>
    <w:rsid w:val="00AF4EF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ListParagraph">
    <w:name w:val="List Paragraph"/>
    <w:basedOn w:val="Normal"/>
    <w:uiPriority w:val="99"/>
    <w:qFormat/>
    <w:rsid w:val="009B2ED6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character" w:customStyle="1" w:styleId="3">
    <w:name w:val="Знак Знак3"/>
    <w:uiPriority w:val="99"/>
    <w:rsid w:val="006D75C9"/>
  </w:style>
  <w:style w:type="character" w:customStyle="1" w:styleId="2">
    <w:name w:val="Знак Знак2"/>
    <w:uiPriority w:val="99"/>
    <w:rsid w:val="006D75C9"/>
  </w:style>
  <w:style w:type="character" w:styleId="Emphasis">
    <w:name w:val="Emphasis"/>
    <w:basedOn w:val="DefaultParagraphFont"/>
    <w:uiPriority w:val="99"/>
    <w:qFormat/>
    <w:locked/>
    <w:rsid w:val="006D75C9"/>
    <w:rPr>
      <w:rFonts w:cs="Times New Roman"/>
      <w:i/>
    </w:rPr>
  </w:style>
  <w:style w:type="character" w:customStyle="1" w:styleId="a">
    <w:name w:val="Гипертекстовая ссылка"/>
    <w:uiPriority w:val="99"/>
    <w:rsid w:val="006D75C9"/>
    <w:rPr>
      <w:color w:val="106BBE"/>
    </w:rPr>
  </w:style>
  <w:style w:type="paragraph" w:customStyle="1" w:styleId="a0">
    <w:name w:val="Нормальный (таблица)"/>
    <w:basedOn w:val="Normal"/>
    <w:next w:val="Normal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">
    <w:name w:val="Знак Знак4"/>
    <w:uiPriority w:val="99"/>
    <w:rsid w:val="006D75C9"/>
    <w:rPr>
      <w:sz w:val="28"/>
    </w:rPr>
  </w:style>
  <w:style w:type="paragraph" w:customStyle="1" w:styleId="1">
    <w:name w:val="Абзац списка1"/>
    <w:basedOn w:val="Normal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FootnoteText">
    <w:name w:val="footnote text"/>
    <w:basedOn w:val="Normal"/>
    <w:link w:val="FootnoteTextChar1"/>
    <w:uiPriority w:val="99"/>
    <w:rsid w:val="006D75C9"/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5B3017"/>
    <w:rPr>
      <w:rFonts w:cs="Times New Roman"/>
      <w:sz w:val="20"/>
    </w:rPr>
  </w:style>
  <w:style w:type="character" w:customStyle="1" w:styleId="FootnoteTextChar1">
    <w:name w:val="Footnote Text Char1"/>
    <w:link w:val="FootnoteText"/>
    <w:uiPriority w:val="99"/>
    <w:locked/>
    <w:rsid w:val="006D75C9"/>
    <w:rPr>
      <w:lang w:val="ru-RU" w:eastAsia="ru-RU"/>
    </w:rPr>
  </w:style>
  <w:style w:type="character" w:styleId="FootnoteReference">
    <w:name w:val="footnote reference"/>
    <w:basedOn w:val="DefaultParagraphFont"/>
    <w:uiPriority w:val="99"/>
    <w:rsid w:val="006D75C9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1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B3017"/>
    <w:rPr>
      <w:rFonts w:cs="Times New Roman"/>
      <w:sz w:val="2"/>
    </w:rPr>
  </w:style>
  <w:style w:type="character" w:customStyle="1" w:styleId="BalloonTextChar1">
    <w:name w:val="Balloon Text Char1"/>
    <w:link w:val="BalloonText"/>
    <w:uiPriority w:val="99"/>
    <w:locked/>
    <w:rsid w:val="006D75C9"/>
    <w:rPr>
      <w:rFonts w:ascii="Tahoma" w:hAnsi="Tahoma"/>
      <w:sz w:val="16"/>
    </w:rPr>
  </w:style>
  <w:style w:type="character" w:styleId="CommentReference">
    <w:name w:val="annotation reference"/>
    <w:basedOn w:val="DefaultParagraphFont"/>
    <w:uiPriority w:val="99"/>
    <w:semiHidden/>
    <w:rsid w:val="006D75C9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6D75C9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B3017"/>
    <w:rPr>
      <w:rFonts w:cs="Times New Roman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D75C9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B3017"/>
    <w:rPr>
      <w:b/>
    </w:rPr>
  </w:style>
  <w:style w:type="character" w:customStyle="1" w:styleId="diffins">
    <w:name w:val="diff_ins"/>
    <w:uiPriority w:val="99"/>
    <w:rsid w:val="007F2278"/>
  </w:style>
  <w:style w:type="paragraph" w:styleId="HTMLPreformatted">
    <w:name w:val="HTML Preformatted"/>
    <w:basedOn w:val="Normal"/>
    <w:link w:val="HTMLPreformattedChar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5B3017"/>
    <w:rPr>
      <w:rFonts w:ascii="Courier New" w:hAnsi="Courier New" w:cs="Times New Roman"/>
      <w:sz w:val="20"/>
    </w:rPr>
  </w:style>
  <w:style w:type="table" w:styleId="TableGrid">
    <w:name w:val="Table Grid"/>
    <w:basedOn w:val="TableNormal"/>
    <w:uiPriority w:val="99"/>
    <w:locked/>
    <w:rsid w:val="00E7184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"/>
    <w:uiPriority w:val="99"/>
    <w:semiHidden/>
    <w:rsid w:val="00094BD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94BD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033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033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033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03339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033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03339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033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03339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033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03339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400852084/53" TargetMode="External"/><Relationship Id="rId13" Type="http://schemas.openxmlformats.org/officeDocument/2006/relationships/hyperlink" Target="https://internet.garant.ru/document/redirect/400852084/818" TargetMode="External"/><Relationship Id="rId18" Type="http://schemas.openxmlformats.org/officeDocument/2006/relationships/hyperlink" Target="https://internet.garant.ru/document/redirect/400852084/1011" TargetMode="External"/><Relationship Id="rId26" Type="http://schemas.openxmlformats.org/officeDocument/2006/relationships/hyperlink" Target="https://internet.garant.ru/document/redirect/400852084/1018" TargetMode="External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internet.garant.ru/document/redirect/400852084/111107" TargetMode="External"/><Relationship Id="rId34" Type="http://schemas.openxmlformats.org/officeDocument/2006/relationships/hyperlink" Target="consultantplus://offline/ref=334701471D10ACD02A37B7572687CC6255FDACCCDF53318999EFDB4A5D300E80F3D90B7DD3173Dn6J8M" TargetMode="External"/><Relationship Id="rId7" Type="http://schemas.openxmlformats.org/officeDocument/2006/relationships/hyperlink" Target="https://internet.garant.ru/document/redirect/400852084/1004" TargetMode="External"/><Relationship Id="rId12" Type="http://schemas.openxmlformats.org/officeDocument/2006/relationships/hyperlink" Target="https://internet.garant.ru/document/redirect/400852084/816" TargetMode="External"/><Relationship Id="rId17" Type="http://schemas.openxmlformats.org/officeDocument/2006/relationships/hyperlink" Target="https://internet.garant.ru/document/redirect/400852084/1009" TargetMode="External"/><Relationship Id="rId25" Type="http://schemas.openxmlformats.org/officeDocument/2006/relationships/hyperlink" Target="https://internet.garant.ru/document/redirect/400852084/1017" TargetMode="External"/><Relationship Id="rId33" Type="http://schemas.openxmlformats.org/officeDocument/2006/relationships/hyperlink" Target="consultantplus://offline/ref=334701471D10ACD02A37B7572687CC6255FDACCCDF53318999EFDB4A5D300E80F3D90B7DD3173Dn6J8M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internet.garant.ru/document/redirect/400852084/813" TargetMode="External"/><Relationship Id="rId20" Type="http://schemas.openxmlformats.org/officeDocument/2006/relationships/hyperlink" Target="https://internet.garant.ru/document/redirect/400852084/1012" TargetMode="External"/><Relationship Id="rId29" Type="http://schemas.openxmlformats.org/officeDocument/2006/relationships/hyperlink" Target="https://internet.garant.ru/document/redirect/400852084/2202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document/redirect/400852084/815" TargetMode="External"/><Relationship Id="rId24" Type="http://schemas.openxmlformats.org/officeDocument/2006/relationships/hyperlink" Target="https://internet.garant.ru/document/redirect/400852084/101602" TargetMode="External"/><Relationship Id="rId32" Type="http://schemas.openxmlformats.org/officeDocument/2006/relationships/hyperlink" Target="https://internet.garant.ru/document/redirect/400852084/1100" TargetMode="External"/><Relationship Id="rId37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s://internet.garant.ru/document/redirect/400852084/812" TargetMode="External"/><Relationship Id="rId23" Type="http://schemas.openxmlformats.org/officeDocument/2006/relationships/hyperlink" Target="https://internet.garant.ru/document/redirect/400852084/1014" TargetMode="External"/><Relationship Id="rId28" Type="http://schemas.openxmlformats.org/officeDocument/2006/relationships/hyperlink" Target="https://internet.garant.ru/document/redirect/400852084/2202" TargetMode="External"/><Relationship Id="rId36" Type="http://schemas.openxmlformats.org/officeDocument/2006/relationships/footer" Target="footer1.xml"/><Relationship Id="rId10" Type="http://schemas.openxmlformats.org/officeDocument/2006/relationships/hyperlink" Target="https://internet.garant.ru/document/redirect/400852084/10081" TargetMode="External"/><Relationship Id="rId19" Type="http://schemas.openxmlformats.org/officeDocument/2006/relationships/hyperlink" Target="https://internet.garant.ru/document/redirect/400852084/11103" TargetMode="External"/><Relationship Id="rId31" Type="http://schemas.openxmlformats.org/officeDocument/2006/relationships/hyperlink" Target="https://internet.garant.ru/document/redirect/400852084/102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400852084/1008" TargetMode="External"/><Relationship Id="rId14" Type="http://schemas.openxmlformats.org/officeDocument/2006/relationships/hyperlink" Target="https://internet.garant.ru/document/redirect/400852084/811" TargetMode="External"/><Relationship Id="rId22" Type="http://schemas.openxmlformats.org/officeDocument/2006/relationships/hyperlink" Target="https://internet.garant.ru/document/redirect/400852084/111109" TargetMode="External"/><Relationship Id="rId27" Type="http://schemas.openxmlformats.org/officeDocument/2006/relationships/hyperlink" Target="https://internet.garant.ru/document/redirect/400852084/1022" TargetMode="External"/><Relationship Id="rId30" Type="http://schemas.openxmlformats.org/officeDocument/2006/relationships/hyperlink" Target="https://internet.garant.ru/document/redirect/400852084/2203" TargetMode="External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12</Pages>
  <Words>5860</Words>
  <Characters>-32766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мерах по реализации Закона Республики Мордовия «О республиканском бюджете на 2015 год и на плановый период 2016 и 2017 годов</dc:title>
  <dc:subject/>
  <dc:creator>boriskina</dc:creator>
  <cp:keywords/>
  <dc:description/>
  <cp:lastModifiedBy>Пользователь Windows</cp:lastModifiedBy>
  <cp:revision>11</cp:revision>
  <cp:lastPrinted>2025-06-03T11:37:00Z</cp:lastPrinted>
  <dcterms:created xsi:type="dcterms:W3CDTF">2025-06-03T07:25:00Z</dcterms:created>
  <dcterms:modified xsi:type="dcterms:W3CDTF">2025-06-09T06:27:00Z</dcterms:modified>
</cp:coreProperties>
</file>