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9C9" w:rsidRDefault="003979C9" w:rsidP="00526C95">
      <w:pPr>
        <w:tabs>
          <w:tab w:val="left" w:pos="9360"/>
        </w:tabs>
        <w:jc w:val="center"/>
        <w:rPr>
          <w:b/>
          <w:sz w:val="28"/>
          <w:szCs w:val="28"/>
        </w:rPr>
      </w:pPr>
    </w:p>
    <w:p w:rsidR="003979C9" w:rsidRDefault="003979C9" w:rsidP="00EE0C35">
      <w:pPr>
        <w:jc w:val="center"/>
        <w:rPr>
          <w:b/>
          <w:sz w:val="28"/>
          <w:szCs w:val="28"/>
        </w:rPr>
      </w:pPr>
    </w:p>
    <w:p w:rsidR="003979C9" w:rsidRDefault="003979C9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3979C9" w:rsidRDefault="003979C9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3979C9" w:rsidRDefault="003979C9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3979C9" w:rsidRDefault="003979C9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3979C9" w:rsidRDefault="003979C9" w:rsidP="00EE0C35">
      <w:pPr>
        <w:jc w:val="center"/>
        <w:rPr>
          <w:sz w:val="28"/>
          <w:szCs w:val="28"/>
        </w:rPr>
      </w:pPr>
    </w:p>
    <w:p w:rsidR="003979C9" w:rsidRDefault="003979C9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979C9" w:rsidRDefault="003979C9" w:rsidP="00EE0C35">
      <w:pPr>
        <w:rPr>
          <w:b/>
          <w:sz w:val="28"/>
          <w:szCs w:val="28"/>
        </w:rPr>
      </w:pPr>
    </w:p>
    <w:p w:rsidR="003979C9" w:rsidRDefault="003979C9" w:rsidP="00EE0C3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от 25 сентября 2025 года                      </w:t>
      </w:r>
      <w:r>
        <w:rPr>
          <w:b/>
          <w:sz w:val="28"/>
          <w:szCs w:val="28"/>
        </w:rPr>
        <w:tab/>
        <w:t xml:space="preserve">                                                     № 67</w:t>
      </w:r>
    </w:p>
    <w:p w:rsidR="003979C9" w:rsidRDefault="003979C9" w:rsidP="00B72DB5">
      <w:pPr>
        <w:pStyle w:val="NormalWeb"/>
        <w:spacing w:after="0"/>
        <w:ind w:left="360" w:right="255" w:firstLine="180"/>
        <w:jc w:val="both"/>
        <w:rPr>
          <w:bCs/>
          <w:sz w:val="28"/>
          <w:szCs w:val="28"/>
        </w:rPr>
      </w:pPr>
    </w:p>
    <w:p w:rsidR="003979C9" w:rsidRDefault="003979C9" w:rsidP="00614448">
      <w:pPr>
        <w:pStyle w:val="NormalWeb"/>
        <w:spacing w:after="0"/>
        <w:ind w:left="180" w:right="-105"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Ардатовского сельского поселения Ардатовского муниципального района № 55 от 28.12.2024года «О бюджете Ардатовского сельского поселения Ардатовского муниципального района Республики Мордовия на 2025 и плановый период 2026-2027 годов»</w:t>
      </w:r>
    </w:p>
    <w:p w:rsidR="003979C9" w:rsidRDefault="003979C9" w:rsidP="00614448">
      <w:pPr>
        <w:pStyle w:val="NormalWeb"/>
        <w:spacing w:after="0"/>
        <w:ind w:left="180" w:right="-105" w:firstLine="360"/>
        <w:jc w:val="both"/>
        <w:rPr>
          <w:b/>
          <w:sz w:val="28"/>
          <w:szCs w:val="28"/>
        </w:rPr>
      </w:pPr>
    </w:p>
    <w:p w:rsidR="003979C9" w:rsidRDefault="003979C9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3979C9" w:rsidRDefault="003979C9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Внести в решение  Совета депутатов  Ардатовского сельского поселения  Ардатовского муниципального района  РМ от 28.12.2024года  № 55 «</w:t>
      </w:r>
      <w:r>
        <w:rPr>
          <w:sz w:val="28"/>
          <w:szCs w:val="28"/>
        </w:rPr>
        <w:t>О бюджете Ардатовского сельского поселения Ардатовского муниципального района Республики Мордовия  на 2025 и плановый период 2026-2027 годов</w:t>
      </w:r>
      <w:r>
        <w:rPr>
          <w:bCs/>
          <w:sz w:val="28"/>
          <w:szCs w:val="28"/>
        </w:rPr>
        <w:t>» следующие изменения:</w:t>
      </w:r>
    </w:p>
    <w:p w:rsidR="003979C9" w:rsidRDefault="003979C9" w:rsidP="00614448">
      <w:pPr>
        <w:pStyle w:val="ListParagraph"/>
        <w:numPr>
          <w:ilvl w:val="0"/>
          <w:numId w:val="1"/>
        </w:num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Пункт 1 статьи 1 изложить в новой редакции:</w:t>
      </w:r>
    </w:p>
    <w:p w:rsidR="003979C9" w:rsidRDefault="003979C9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Ардатовского сельского поселения Ардатовского </w:t>
      </w:r>
      <w:r w:rsidRPr="00723214">
        <w:rPr>
          <w:bCs/>
          <w:sz w:val="28"/>
          <w:szCs w:val="28"/>
        </w:rPr>
        <w:t xml:space="preserve">муниципального района Республики  Мордовия на 2025 год по доходам в сумме </w:t>
      </w:r>
      <w:r>
        <w:rPr>
          <w:bCs/>
          <w:sz w:val="28"/>
          <w:szCs w:val="28"/>
        </w:rPr>
        <w:t>6098,1</w:t>
      </w:r>
      <w:r w:rsidRPr="00723214">
        <w:rPr>
          <w:bCs/>
          <w:sz w:val="28"/>
          <w:szCs w:val="28"/>
        </w:rPr>
        <w:t xml:space="preserve"> тыс. рублей, по расходам в сумме </w:t>
      </w:r>
      <w:r>
        <w:rPr>
          <w:bCs/>
          <w:sz w:val="28"/>
          <w:szCs w:val="28"/>
        </w:rPr>
        <w:t>6034,5</w:t>
      </w:r>
      <w:r w:rsidRPr="00723214">
        <w:rPr>
          <w:bCs/>
          <w:sz w:val="28"/>
          <w:szCs w:val="28"/>
        </w:rPr>
        <w:t xml:space="preserve"> тыс. рублей, с профицитом в сумме  63,6 тыс. руб.</w:t>
      </w:r>
    </w:p>
    <w:p w:rsidR="003979C9" w:rsidRDefault="003979C9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Приложения 1,2,3,4,5 изложить в следующей редакции (Приложения  прилагаются).</w:t>
      </w:r>
    </w:p>
    <w:p w:rsidR="003979C9" w:rsidRDefault="003979C9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Настоящее  решение  вступает в силу  со дня его официального опубликования в информационном бюллетене.</w:t>
      </w:r>
    </w:p>
    <w:p w:rsidR="003979C9" w:rsidRDefault="003979C9" w:rsidP="00614448">
      <w:pPr>
        <w:ind w:left="180" w:right="-285"/>
        <w:rPr>
          <w:bCs/>
          <w:sz w:val="28"/>
          <w:szCs w:val="28"/>
        </w:rPr>
      </w:pPr>
    </w:p>
    <w:p w:rsidR="003979C9" w:rsidRDefault="003979C9" w:rsidP="00EE0C35">
      <w:pPr>
        <w:rPr>
          <w:bCs/>
          <w:sz w:val="28"/>
          <w:szCs w:val="28"/>
        </w:rPr>
      </w:pPr>
    </w:p>
    <w:p w:rsidR="003979C9" w:rsidRDefault="003979C9" w:rsidP="00EE0C35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Глава Ардатовского сельского поселения                           Н.И. Юдин</w:t>
      </w: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 w:rsidP="00550312">
      <w:pPr>
        <w:jc w:val="right"/>
        <w:rPr>
          <w:sz w:val="20"/>
          <w:szCs w:val="20"/>
        </w:rPr>
      </w:pPr>
      <w:r w:rsidRPr="00C2567B">
        <w:rPr>
          <w:sz w:val="20"/>
          <w:szCs w:val="20"/>
        </w:rPr>
        <w:t>Приложение 1</w:t>
      </w:r>
      <w:r w:rsidRPr="00C2567B">
        <w:rPr>
          <w:sz w:val="20"/>
          <w:szCs w:val="20"/>
        </w:rPr>
        <w:br/>
        <w:t>к решению  Совета депутатов</w:t>
      </w:r>
      <w:r w:rsidRPr="00C2567B">
        <w:rPr>
          <w:sz w:val="20"/>
          <w:szCs w:val="20"/>
        </w:rPr>
        <w:br/>
        <w:t>Ардатовского сельского поселения Ардатовского</w:t>
      </w:r>
    </w:p>
    <w:p w:rsidR="003979C9" w:rsidRDefault="003979C9" w:rsidP="00550312">
      <w:pPr>
        <w:jc w:val="right"/>
        <w:rPr>
          <w:sz w:val="20"/>
          <w:szCs w:val="20"/>
        </w:rPr>
      </w:pPr>
      <w:r w:rsidRPr="00C2567B">
        <w:rPr>
          <w:sz w:val="20"/>
          <w:szCs w:val="20"/>
        </w:rPr>
        <w:t xml:space="preserve"> муниципального района Республики Мордовия</w:t>
      </w:r>
    </w:p>
    <w:p w:rsidR="003979C9" w:rsidRDefault="003979C9" w:rsidP="00550312">
      <w:pPr>
        <w:jc w:val="right"/>
        <w:rPr>
          <w:sz w:val="20"/>
          <w:szCs w:val="20"/>
        </w:rPr>
      </w:pPr>
      <w:r w:rsidRPr="00C2567B">
        <w:rPr>
          <w:sz w:val="20"/>
          <w:szCs w:val="20"/>
        </w:rPr>
        <w:t xml:space="preserve"> «Об изменении  бюджета Ардатовского сельского поселения</w:t>
      </w:r>
    </w:p>
    <w:p w:rsidR="003979C9" w:rsidRDefault="003979C9" w:rsidP="00550312">
      <w:pPr>
        <w:jc w:val="right"/>
        <w:rPr>
          <w:sz w:val="20"/>
          <w:szCs w:val="20"/>
        </w:rPr>
      </w:pPr>
      <w:r w:rsidRPr="00C2567B">
        <w:rPr>
          <w:sz w:val="20"/>
          <w:szCs w:val="20"/>
        </w:rPr>
        <w:t xml:space="preserve"> Ардатовского муниципального района Республики Мордовия </w:t>
      </w:r>
    </w:p>
    <w:p w:rsidR="003979C9" w:rsidRDefault="003979C9" w:rsidP="00550312">
      <w:pPr>
        <w:jc w:val="right"/>
        <w:rPr>
          <w:b/>
          <w:bCs/>
        </w:rPr>
      </w:pPr>
      <w:r w:rsidRPr="00C2567B">
        <w:rPr>
          <w:sz w:val="20"/>
          <w:szCs w:val="20"/>
        </w:rPr>
        <w:t>на 2025 год и на плановый период 2026 и 2027 годов»</w:t>
      </w:r>
      <w:r w:rsidRPr="00C2567B">
        <w:rPr>
          <w:b/>
          <w:bCs/>
        </w:rPr>
        <w:t xml:space="preserve"> </w:t>
      </w:r>
    </w:p>
    <w:p w:rsidR="003979C9" w:rsidRDefault="003979C9">
      <w:pPr>
        <w:rPr>
          <w:b/>
          <w:bCs/>
        </w:rPr>
      </w:pPr>
    </w:p>
    <w:p w:rsidR="003979C9" w:rsidRDefault="003979C9" w:rsidP="00550312">
      <w:pPr>
        <w:jc w:val="center"/>
        <w:rPr>
          <w:sz w:val="20"/>
          <w:szCs w:val="20"/>
        </w:rPr>
      </w:pPr>
      <w:r w:rsidRPr="00C2567B">
        <w:rPr>
          <w:b/>
          <w:bCs/>
        </w:rPr>
        <w:t xml:space="preserve">ОБЪЕМ </w:t>
      </w:r>
      <w:r w:rsidRPr="00C2567B">
        <w:rPr>
          <w:b/>
          <w:bCs/>
        </w:rPr>
        <w:br/>
        <w:t>БЕЗВОЗМЕЗДНЫХ ПОСТУПЛЕНИЙ В БЮДЖЕТ АРДАТОВСКОГО СЕЛЬСКОГО ПОСЕЛЕНИЯ АРДАТОВСКОГО МУНИЦИПАЛЬНОГО РАЙОНА РЕСПУБЛИКИ МОРДОВИЯ НА 2025 ГОД И НА ПЛАНОВЫЙ ПЕРИОД 2026 И 2027 ГОДОВ</w:t>
      </w:r>
    </w:p>
    <w:p w:rsidR="003979C9" w:rsidRDefault="003979C9">
      <w:pPr>
        <w:rPr>
          <w:bCs/>
          <w:sz w:val="28"/>
          <w:szCs w:val="28"/>
        </w:rPr>
      </w:pPr>
    </w:p>
    <w:tbl>
      <w:tblPr>
        <w:tblW w:w="10819" w:type="dxa"/>
        <w:tblInd w:w="93" w:type="dxa"/>
        <w:tblLook w:val="0000"/>
      </w:tblPr>
      <w:tblGrid>
        <w:gridCol w:w="2200"/>
        <w:gridCol w:w="5555"/>
        <w:gridCol w:w="1058"/>
        <w:gridCol w:w="1126"/>
        <w:gridCol w:w="880"/>
      </w:tblGrid>
      <w:tr w:rsidR="003979C9" w:rsidRPr="00C2567B" w:rsidTr="00526C95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sz w:val="20"/>
                <w:szCs w:val="20"/>
              </w:rPr>
            </w:pPr>
            <w:bookmarkStart w:id="0" w:name="RANGE!A1:E28"/>
            <w:bookmarkEnd w:id="0"/>
          </w:p>
        </w:tc>
        <w:tc>
          <w:tcPr>
            <w:tcW w:w="5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(тыс. рублей)</w:t>
            </w:r>
          </w:p>
        </w:tc>
      </w:tr>
      <w:tr w:rsidR="003979C9" w:rsidRPr="00C2567B" w:rsidTr="00526C95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3979C9" w:rsidRPr="00C2567B" w:rsidTr="00526C95">
        <w:trPr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2027 год</w:t>
            </w:r>
          </w:p>
        </w:tc>
      </w:tr>
      <w:tr w:rsidR="003979C9" w:rsidRPr="00C2567B" w:rsidTr="00526C9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3979C9" w:rsidRPr="00C2567B" w:rsidTr="00526C9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5 277,3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930,6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830,2</w:t>
            </w:r>
          </w:p>
        </w:tc>
      </w:tr>
      <w:tr w:rsidR="003979C9" w:rsidRPr="00C2567B" w:rsidTr="00526C9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5 277,3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930,6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830,2</w:t>
            </w:r>
          </w:p>
        </w:tc>
      </w:tr>
      <w:tr w:rsidR="003979C9" w:rsidRPr="00C2567B" w:rsidTr="00526C9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756,6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517,0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330,7</w:t>
            </w:r>
          </w:p>
        </w:tc>
      </w:tr>
      <w:tr w:rsidR="003979C9" w:rsidRPr="00C2567B" w:rsidTr="00526C9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606,3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517,0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330,7</w:t>
            </w:r>
          </w:p>
        </w:tc>
      </w:tr>
      <w:tr w:rsidR="003979C9" w:rsidRPr="00C2567B" w:rsidTr="00526C95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606,3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517,0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330,7</w:t>
            </w:r>
          </w:p>
        </w:tc>
      </w:tr>
      <w:tr w:rsidR="003979C9" w:rsidRPr="00C2567B" w:rsidTr="00526C95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150,3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 </w:t>
            </w:r>
          </w:p>
        </w:tc>
      </w:tr>
      <w:tr w:rsidR="003979C9" w:rsidRPr="00C2567B" w:rsidTr="00526C95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150,3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 </w:t>
            </w:r>
          </w:p>
        </w:tc>
      </w:tr>
      <w:tr w:rsidR="003979C9" w:rsidRPr="00C2567B" w:rsidTr="00526C95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317,0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 </w:t>
            </w:r>
          </w:p>
        </w:tc>
      </w:tr>
      <w:tr w:rsidR="003979C9" w:rsidRPr="00C2567B" w:rsidTr="00526C95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2 02 25576 10 0000 150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2 499,9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 </w:t>
            </w:r>
          </w:p>
        </w:tc>
      </w:tr>
      <w:tr w:rsidR="003979C9" w:rsidRPr="00C2567B" w:rsidTr="00526C9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159,4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174,4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180,7</w:t>
            </w:r>
          </w:p>
        </w:tc>
      </w:tr>
      <w:tr w:rsidR="003979C9" w:rsidRPr="00C2567B" w:rsidTr="00526C95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0,4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0,5</w:t>
            </w:r>
          </w:p>
        </w:tc>
      </w:tr>
      <w:tr w:rsidR="003979C9" w:rsidRPr="00C2567B" w:rsidTr="00526C9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0,4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0,5</w:t>
            </w:r>
          </w:p>
        </w:tc>
      </w:tr>
      <w:tr w:rsidR="003979C9" w:rsidRPr="00C2567B" w:rsidTr="00526C9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159,0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173,9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180,2</w:t>
            </w:r>
          </w:p>
        </w:tc>
      </w:tr>
      <w:tr w:rsidR="003979C9" w:rsidRPr="00C2567B" w:rsidTr="00526C95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159,0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173,9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180,2</w:t>
            </w:r>
          </w:p>
        </w:tc>
      </w:tr>
      <w:tr w:rsidR="003979C9" w:rsidRPr="00C2567B" w:rsidTr="00526C9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Межбюджетные трансферты,передаваемые бюджетам поселений из бюджетов муниципальных районов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331,0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239,2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sz w:val="20"/>
                <w:szCs w:val="20"/>
              </w:rPr>
            </w:pPr>
            <w:r w:rsidRPr="00C2567B">
              <w:rPr>
                <w:b/>
                <w:bCs/>
                <w:sz w:val="20"/>
                <w:szCs w:val="20"/>
              </w:rPr>
              <w:t>318,8</w:t>
            </w:r>
          </w:p>
        </w:tc>
      </w:tr>
      <w:tr w:rsidR="003979C9" w:rsidRPr="00C2567B" w:rsidTr="00526C9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Межбюджетные трансферты,передаваемые бюджетам сельских поселений из бюджетов муниципальных районов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331,0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239,2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318,8</w:t>
            </w:r>
          </w:p>
        </w:tc>
      </w:tr>
      <w:tr w:rsidR="003979C9" w:rsidRPr="00C2567B" w:rsidTr="00526C95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331,0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239,2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318,8</w:t>
            </w:r>
          </w:p>
        </w:tc>
      </w:tr>
      <w:tr w:rsidR="003979C9" w:rsidRPr="00C2567B" w:rsidTr="00526C9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2 07 05030 10 0000 150</w:t>
            </w:r>
          </w:p>
        </w:tc>
        <w:tc>
          <w:tcPr>
            <w:tcW w:w="5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1 213,4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rPr>
                <w:sz w:val="20"/>
                <w:szCs w:val="20"/>
              </w:rPr>
            </w:pPr>
            <w:r w:rsidRPr="00C2567B">
              <w:rPr>
                <w:sz w:val="20"/>
                <w:szCs w:val="20"/>
              </w:rPr>
              <w:t> </w:t>
            </w:r>
          </w:p>
        </w:tc>
      </w:tr>
    </w:tbl>
    <w:p w:rsidR="003979C9" w:rsidRDefault="003979C9">
      <w:pPr>
        <w:rPr>
          <w:bCs/>
          <w:sz w:val="28"/>
          <w:szCs w:val="28"/>
        </w:rPr>
      </w:pP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Приложение 2 </w:t>
      </w:r>
      <w:r w:rsidRPr="00C2567B">
        <w:rPr>
          <w:color w:val="000000"/>
          <w:sz w:val="20"/>
          <w:szCs w:val="20"/>
        </w:rPr>
        <w:br/>
        <w:t>к решению  Совета депутатов</w:t>
      </w:r>
      <w:r w:rsidRPr="00C2567B">
        <w:rPr>
          <w:color w:val="000000"/>
          <w:sz w:val="20"/>
          <w:szCs w:val="20"/>
        </w:rPr>
        <w:br/>
        <w:t>Ардатовского сельского поселения Ардатовского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 муниципального района Республики Мордовия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 «Об изменении бюджета Ардатовского сельского поселения 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Ардатовского муниципального района Республики Мордовия 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>на 2025 год и на плановый период 2026 и 2027 годов»</w:t>
      </w:r>
    </w:p>
    <w:p w:rsidR="003979C9" w:rsidRDefault="003979C9" w:rsidP="002D3E5C">
      <w:pPr>
        <w:jc w:val="center"/>
        <w:rPr>
          <w:color w:val="000000"/>
          <w:sz w:val="20"/>
          <w:szCs w:val="20"/>
        </w:rPr>
      </w:pPr>
    </w:p>
    <w:p w:rsidR="003979C9" w:rsidRDefault="003979C9" w:rsidP="002D3E5C">
      <w:pPr>
        <w:jc w:val="center"/>
        <w:rPr>
          <w:b/>
          <w:bCs/>
          <w:color w:val="000000"/>
        </w:rPr>
      </w:pPr>
      <w:r w:rsidRPr="00C2567B">
        <w:rPr>
          <w:b/>
          <w:bCs/>
          <w:color w:val="000000"/>
        </w:rPr>
        <w:t xml:space="preserve">ВЕДОМСТВЕННАЯ СТРУКТУРА </w:t>
      </w:r>
      <w:r w:rsidRPr="00C2567B">
        <w:rPr>
          <w:b/>
          <w:bCs/>
          <w:color w:val="000000"/>
        </w:rPr>
        <w:br/>
        <w:t>РАСХОДОВ БЮДЖЕТА АРДАТОВСКОГО СЕЛЬСКОГО ПОСЕЛЕНИЯ АРДАТОВСКОГО МУНИЦИПАЛЬНОГО РАЙОНА РЕСПУБЛИКИ МОРДОВИЯ НА 2025 ГОД И НА ПЛАНОВЫЙ ПЕРИОД 2026 И 2027 ГОДОВ</w:t>
      </w:r>
    </w:p>
    <w:p w:rsidR="003979C9" w:rsidRDefault="003979C9" w:rsidP="002D3E5C">
      <w:pPr>
        <w:jc w:val="center"/>
        <w:rPr>
          <w:bCs/>
          <w:sz w:val="28"/>
          <w:szCs w:val="28"/>
        </w:rPr>
      </w:pPr>
    </w:p>
    <w:tbl>
      <w:tblPr>
        <w:tblW w:w="10720" w:type="dxa"/>
        <w:tblInd w:w="93" w:type="dxa"/>
        <w:tblLook w:val="0000"/>
      </w:tblPr>
      <w:tblGrid>
        <w:gridCol w:w="3456"/>
        <w:gridCol w:w="598"/>
        <w:gridCol w:w="419"/>
        <w:gridCol w:w="564"/>
        <w:gridCol w:w="396"/>
        <w:gridCol w:w="363"/>
        <w:gridCol w:w="396"/>
        <w:gridCol w:w="745"/>
        <w:gridCol w:w="486"/>
        <w:gridCol w:w="1099"/>
        <w:gridCol w:w="1099"/>
        <w:gridCol w:w="1099"/>
      </w:tblGrid>
      <w:tr w:rsidR="003979C9" w:rsidRPr="00C2567B" w:rsidTr="00081E90">
        <w:trPr>
          <w:trHeight w:val="300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right"/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3979C9" w:rsidRPr="00C2567B" w:rsidTr="00081E90">
        <w:trPr>
          <w:trHeight w:val="398"/>
        </w:trPr>
        <w:tc>
          <w:tcPr>
            <w:tcW w:w="3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2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979C9" w:rsidRPr="00C2567B" w:rsidTr="00081E90">
        <w:trPr>
          <w:trHeight w:val="327"/>
        </w:trPr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3979C9" w:rsidRPr="00C2567B" w:rsidTr="00081E90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979C9" w:rsidRPr="00C2567B" w:rsidTr="00081E90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6 034,5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1 728,8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1 657,0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6 034,5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1 728,8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1 657,0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1 483,7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1 214,4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1 094,6</w:t>
            </w:r>
          </w:p>
        </w:tc>
      </w:tr>
      <w:tr w:rsidR="003979C9" w:rsidRPr="00C2567B" w:rsidTr="00081E90">
        <w:trPr>
          <w:trHeight w:val="121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854,0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1 214,4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1 094,6</w:t>
            </w:r>
          </w:p>
        </w:tc>
      </w:tr>
      <w:tr w:rsidR="003979C9" w:rsidRPr="00C2567B" w:rsidTr="00081E90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081E90">
        <w:trPr>
          <w:trHeight w:val="19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####################################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081E90">
        <w:trPr>
          <w:trHeight w:val="94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 xml:space="preserve"> Обеспечение деятельности Администрации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629,7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1 213,9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1 094,1</w:t>
            </w:r>
          </w:p>
        </w:tc>
      </w:tr>
      <w:tr w:rsidR="003979C9" w:rsidRPr="00C2567B" w:rsidTr="00081E90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 xml:space="preserve"> Глава Ардатовского сельского поселения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629,7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081E90">
        <w:trPr>
          <w:trHeight w:val="120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081E90">
        <w:trPr>
          <w:trHeight w:val="144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081E90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 xml:space="preserve"> Деятельность администрации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853,6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762,4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642,6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081E90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2D3E5C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167,0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081E90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081E90">
        <w:trPr>
          <w:trHeight w:val="57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081E90">
        <w:trPr>
          <w:trHeight w:val="96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Резервный фонд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081E90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081E90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081E90">
        <w:trPr>
          <w:trHeight w:val="480"/>
        </w:trPr>
        <w:tc>
          <w:tcPr>
            <w:tcW w:w="34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2D3E5C">
        <w:trPr>
          <w:trHeight w:val="1440"/>
        </w:trPr>
        <w:tc>
          <w:tcPr>
            <w:tcW w:w="34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081E90">
        <w:trPr>
          <w:trHeight w:val="120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081E90">
        <w:trPr>
          <w:trHeight w:val="94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границахАрдатовского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081E90">
        <w:trPr>
          <w:trHeight w:val="33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sz w:val="18"/>
                <w:szCs w:val="18"/>
              </w:rPr>
            </w:pPr>
            <w:r w:rsidRPr="00C2567B">
              <w:rPr>
                <w:b/>
                <w:bCs/>
                <w:sz w:val="18"/>
                <w:szCs w:val="18"/>
              </w:rPr>
              <w:t xml:space="preserve"> Жилищно - коммунальное хозяйство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rPr>
                <w:b/>
                <w:bCs/>
                <w:sz w:val="18"/>
                <w:szCs w:val="18"/>
              </w:rPr>
            </w:pPr>
            <w:r w:rsidRPr="00C2567B"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rPr>
                <w:b/>
                <w:bCs/>
                <w:sz w:val="18"/>
                <w:szCs w:val="18"/>
              </w:rPr>
            </w:pPr>
            <w:r w:rsidRPr="00C2567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3 913,6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3 913,6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081E90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Ардатовского сельского поселения Ардатовского муниципального района Республики Мордовия на 2020-2024 гг"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341,8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341,8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3 571,8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3 571,8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trHeight w:val="960"/>
        </w:trPr>
        <w:tc>
          <w:tcPr>
            <w:tcW w:w="34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081E90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081E90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081E90">
        <w:trPr>
          <w:trHeight w:val="46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081E90">
        <w:trPr>
          <w:trHeight w:val="46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081E90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081E90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081E90">
        <w:trPr>
          <w:trHeight w:val="72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081E90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081E90">
        <w:trPr>
          <w:trHeight w:val="495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081E90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081E90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3979C9" w:rsidRDefault="003979C9" w:rsidP="002D3E5C">
      <w:pPr>
        <w:jc w:val="right"/>
        <w:rPr>
          <w:color w:val="000000"/>
          <w:sz w:val="20"/>
          <w:szCs w:val="20"/>
        </w:rPr>
      </w:pP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3</w:t>
      </w:r>
      <w:r w:rsidRPr="00C2567B">
        <w:rPr>
          <w:color w:val="000000"/>
          <w:sz w:val="20"/>
          <w:szCs w:val="20"/>
        </w:rPr>
        <w:br/>
        <w:t>к решению  Совета депутатов</w:t>
      </w:r>
      <w:r w:rsidRPr="00C2567B">
        <w:rPr>
          <w:color w:val="000000"/>
          <w:sz w:val="20"/>
          <w:szCs w:val="20"/>
        </w:rPr>
        <w:br/>
        <w:t>Ардатовского сельского поселения Ардатовского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 муниципального района Республики Мордовия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 «Об изменении бюджета Ардатовского сельского поселения 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Ардатовского муниципального района Республики Мордовия 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>на 2025 год и на плановый период 2026 и 2027 годов»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</w:p>
    <w:p w:rsidR="003979C9" w:rsidRDefault="003979C9" w:rsidP="002D3E5C">
      <w:pPr>
        <w:jc w:val="center"/>
        <w:rPr>
          <w:b/>
          <w:bCs/>
          <w:color w:val="000000"/>
        </w:rPr>
      </w:pPr>
      <w:r w:rsidRPr="00C2567B">
        <w:rPr>
          <w:b/>
          <w:bCs/>
          <w:color w:val="000000"/>
        </w:rPr>
        <w:t xml:space="preserve">РАСПРЕДЕЛЕНИЕ </w:t>
      </w:r>
      <w:r w:rsidRPr="00C2567B">
        <w:rPr>
          <w:b/>
          <w:bCs/>
          <w:color w:val="000000"/>
        </w:rPr>
        <w:br/>
        <w:t>БЮДЖЕТНЫХ АССИГНОВАНИЙ БЮДЖЕТА АРДАТОВСКОГО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2025ГОД И НА ПЛАНОВЫЙ ПЕРИОД</w:t>
      </w:r>
      <w:r w:rsidRPr="00C2567B">
        <w:rPr>
          <w:b/>
          <w:bCs/>
          <w:color w:val="000000"/>
        </w:rPr>
        <w:br/>
        <w:t>2026 И 2027 ГОДОВ</w:t>
      </w:r>
    </w:p>
    <w:p w:rsidR="003979C9" w:rsidRDefault="003979C9" w:rsidP="002D3E5C">
      <w:pPr>
        <w:jc w:val="center"/>
        <w:rPr>
          <w:bCs/>
          <w:sz w:val="28"/>
          <w:szCs w:val="28"/>
        </w:rPr>
      </w:pPr>
    </w:p>
    <w:tbl>
      <w:tblPr>
        <w:tblW w:w="10760" w:type="dxa"/>
        <w:tblInd w:w="93" w:type="dxa"/>
        <w:tblLook w:val="0000"/>
      </w:tblPr>
      <w:tblGrid>
        <w:gridCol w:w="5"/>
        <w:gridCol w:w="3764"/>
        <w:gridCol w:w="419"/>
        <w:gridCol w:w="564"/>
        <w:gridCol w:w="396"/>
        <w:gridCol w:w="376"/>
        <w:gridCol w:w="396"/>
        <w:gridCol w:w="700"/>
        <w:gridCol w:w="486"/>
        <w:gridCol w:w="1218"/>
        <w:gridCol w:w="1218"/>
        <w:gridCol w:w="1218"/>
      </w:tblGrid>
      <w:tr w:rsidR="003979C9" w:rsidRPr="00C2567B" w:rsidTr="002D3E5C">
        <w:trPr>
          <w:trHeight w:val="300"/>
        </w:trPr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right"/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3979C9" w:rsidRPr="00C2567B" w:rsidTr="002D3E5C">
        <w:trPr>
          <w:trHeight w:val="409"/>
        </w:trPr>
        <w:tc>
          <w:tcPr>
            <w:tcW w:w="37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5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979C9" w:rsidRPr="00C2567B" w:rsidTr="002D3E5C">
        <w:trPr>
          <w:trHeight w:val="334"/>
        </w:trPr>
        <w:tc>
          <w:tcPr>
            <w:tcW w:w="37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3979C9" w:rsidRPr="00C2567B" w:rsidTr="002D3E5C">
        <w:trPr>
          <w:trHeight w:val="274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3979C9" w:rsidRPr="00C2567B" w:rsidTr="002D3E5C">
        <w:trPr>
          <w:trHeight w:val="289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6 034,5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1 728,8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1 657,0</w:t>
            </w:r>
          </w:p>
        </w:tc>
      </w:tr>
      <w:tr w:rsidR="003979C9" w:rsidRPr="00C2567B" w:rsidTr="002D3E5C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6 034,5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1 728,8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1 657,0</w:t>
            </w:r>
          </w:p>
        </w:tc>
      </w:tr>
      <w:tr w:rsidR="003979C9" w:rsidRPr="00C2567B" w:rsidTr="002D3E5C">
        <w:trPr>
          <w:trHeight w:val="960"/>
        </w:trPr>
        <w:tc>
          <w:tcPr>
            <w:tcW w:w="376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854,0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1 214,4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1 094,6</w:t>
            </w:r>
          </w:p>
        </w:tc>
      </w:tr>
      <w:tr w:rsidR="003979C9" w:rsidRPr="00C2567B" w:rsidTr="002D3E5C">
        <w:trPr>
          <w:trHeight w:val="1200"/>
        </w:trPr>
        <w:tc>
          <w:tcPr>
            <w:tcW w:w="376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1710"/>
        </w:trPr>
        <w:tc>
          <w:tcPr>
            <w:tcW w:w="376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192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54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72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96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Обеспечение деятельности Администрации Ардатовского сельскогоо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629,7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1 213,9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1 094,1</w:t>
            </w:r>
          </w:p>
        </w:tc>
      </w:tr>
      <w:tr w:rsidR="003979C9" w:rsidRPr="00C2567B" w:rsidTr="002D3E5C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Глава Ардатовского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629,7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2D3E5C">
        <w:trPr>
          <w:gridBefore w:val="1"/>
          <w:trHeight w:val="960"/>
        </w:trPr>
        <w:tc>
          <w:tcPr>
            <w:tcW w:w="3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2D3E5C">
        <w:trPr>
          <w:gridBefore w:val="1"/>
          <w:trHeight w:val="1245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Деятельность администрации Ардатовского сельскогопоселения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853,6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762,4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642,6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2D3E5C">
        <w:trPr>
          <w:gridBefore w:val="1"/>
          <w:trHeight w:val="11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167,0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gridBefore w:val="1"/>
          <w:trHeight w:val="4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3979C9" w:rsidRPr="00C2567B" w:rsidTr="00846A9E">
        <w:trPr>
          <w:gridBefore w:val="1"/>
          <w:trHeight w:val="255"/>
        </w:trPr>
        <w:tc>
          <w:tcPr>
            <w:tcW w:w="37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Резервный фонд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2D3E5C">
        <w:trPr>
          <w:gridBefore w:val="1"/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2D3E5C">
        <w:trPr>
          <w:gridBefore w:val="1"/>
          <w:trHeight w:val="121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3979C9" w:rsidRPr="00C2567B" w:rsidTr="002D3E5C">
        <w:trPr>
          <w:gridBefore w:val="1"/>
          <w:trHeight w:val="45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gridBefore w:val="1"/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gridBefore w:val="1"/>
          <w:trHeight w:val="9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3 913,6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3 913,6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846A9E">
        <w:trPr>
          <w:gridBefore w:val="1"/>
          <w:trHeight w:val="1200"/>
        </w:trPr>
        <w:tc>
          <w:tcPr>
            <w:tcW w:w="37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Муниципальная программа "Развитие жилищно-коммунального хозяйства и благоустройства Ардатовского сельского поселения Ардатовского муниципального района Республики Мордовия на 2020-2024 гг"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341,8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341,8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2D3E5C">
        <w:trPr>
          <w:gridBefore w:val="1"/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341,8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2D3E5C">
        <w:trPr>
          <w:gridBefore w:val="1"/>
          <w:trHeight w:val="45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3 571,8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3 571,8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3979C9" w:rsidRDefault="003979C9">
      <w:pPr>
        <w:rPr>
          <w:bCs/>
          <w:sz w:val="28"/>
          <w:szCs w:val="28"/>
        </w:rPr>
      </w:pP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4</w:t>
      </w:r>
      <w:r w:rsidRPr="00C2567B">
        <w:rPr>
          <w:color w:val="000000"/>
          <w:sz w:val="20"/>
          <w:szCs w:val="20"/>
        </w:rPr>
        <w:br/>
        <w:t>к решению  Совета депутатов</w:t>
      </w:r>
      <w:r w:rsidRPr="00C2567B">
        <w:rPr>
          <w:color w:val="000000"/>
          <w:sz w:val="20"/>
          <w:szCs w:val="20"/>
        </w:rPr>
        <w:br/>
        <w:t>Ардатовского сельского поселения Ардатовского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 муниципального района Республики Мордовия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 «Об изменении бюджета Ардатовского сельского поселения 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Ардатовского муниципального района Республики Мордовия 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>на 2025 год и на плановый период 2026 и 2027 годов»</w:t>
      </w:r>
    </w:p>
    <w:p w:rsidR="003979C9" w:rsidRDefault="003979C9" w:rsidP="002D3E5C">
      <w:pPr>
        <w:jc w:val="right"/>
        <w:rPr>
          <w:color w:val="000000"/>
          <w:sz w:val="20"/>
          <w:szCs w:val="20"/>
        </w:rPr>
      </w:pPr>
    </w:p>
    <w:p w:rsidR="003979C9" w:rsidRDefault="003979C9" w:rsidP="002D3E5C">
      <w:pPr>
        <w:jc w:val="center"/>
        <w:rPr>
          <w:b/>
          <w:bCs/>
          <w:color w:val="000000"/>
        </w:rPr>
      </w:pPr>
      <w:r w:rsidRPr="00C2567B">
        <w:rPr>
          <w:b/>
          <w:bCs/>
          <w:color w:val="000000"/>
        </w:rPr>
        <w:t xml:space="preserve">РАСПРЕДЕЛЕНИЕ </w:t>
      </w:r>
      <w:r w:rsidRPr="00C2567B">
        <w:rPr>
          <w:b/>
          <w:bCs/>
          <w:color w:val="000000"/>
        </w:rPr>
        <w:br/>
        <w:t>БЮДЖЕТНЫХ АССИГНОВАНИЙ БЮДЖЕТА АРДАТОВСКОГО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 И 2027 ГОДОВ</w:t>
      </w:r>
    </w:p>
    <w:p w:rsidR="003979C9" w:rsidRDefault="003979C9" w:rsidP="002D3E5C">
      <w:pPr>
        <w:jc w:val="center"/>
        <w:rPr>
          <w:bCs/>
          <w:sz w:val="28"/>
          <w:szCs w:val="28"/>
        </w:rPr>
      </w:pPr>
    </w:p>
    <w:tbl>
      <w:tblPr>
        <w:tblW w:w="10264" w:type="dxa"/>
        <w:tblInd w:w="93" w:type="dxa"/>
        <w:tblLayout w:type="fixed"/>
        <w:tblLook w:val="0000"/>
      </w:tblPr>
      <w:tblGrid>
        <w:gridCol w:w="3511"/>
        <w:gridCol w:w="396"/>
        <w:gridCol w:w="361"/>
        <w:gridCol w:w="396"/>
        <w:gridCol w:w="699"/>
        <w:gridCol w:w="486"/>
        <w:gridCol w:w="106"/>
        <w:gridCol w:w="313"/>
        <w:gridCol w:w="227"/>
        <w:gridCol w:w="337"/>
        <w:gridCol w:w="203"/>
        <w:gridCol w:w="540"/>
        <w:gridCol w:w="900"/>
        <w:gridCol w:w="23"/>
        <w:gridCol w:w="697"/>
        <w:gridCol w:w="1069"/>
      </w:tblGrid>
      <w:tr w:rsidR="003979C9" w:rsidRPr="00C2567B" w:rsidTr="002D3E5C">
        <w:trPr>
          <w:trHeight w:val="300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979C9" w:rsidRPr="00C2567B" w:rsidRDefault="003979C9" w:rsidP="00C2567B">
            <w:pPr>
              <w:jc w:val="right"/>
              <w:rPr>
                <w:color w:val="000000"/>
                <w:sz w:val="20"/>
                <w:szCs w:val="20"/>
              </w:rPr>
            </w:pPr>
            <w:r w:rsidRPr="00C2567B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3979C9" w:rsidRPr="00C2567B" w:rsidTr="002D3E5C">
        <w:trPr>
          <w:trHeight w:val="390"/>
        </w:trPr>
        <w:tc>
          <w:tcPr>
            <w:tcW w:w="35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5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268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979C9" w:rsidRPr="00C2567B" w:rsidTr="002D3E5C">
        <w:trPr>
          <w:trHeight w:val="297"/>
        </w:trPr>
        <w:tc>
          <w:tcPr>
            <w:tcW w:w="35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5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2027год</w:t>
            </w:r>
          </w:p>
        </w:tc>
      </w:tr>
      <w:tr w:rsidR="003979C9" w:rsidRPr="00C2567B" w:rsidTr="002D3E5C">
        <w:trPr>
          <w:trHeight w:val="274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567B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979C9" w:rsidRPr="00C2567B" w:rsidTr="002D3E5C">
        <w:trPr>
          <w:trHeight w:val="274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6 034,5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1 728,8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1 657,0</w:t>
            </w:r>
          </w:p>
        </w:tc>
      </w:tr>
      <w:tr w:rsidR="003979C9" w:rsidRPr="00C2567B" w:rsidTr="002D3E5C">
        <w:trPr>
          <w:trHeight w:val="118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trHeight w:val="97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сельскогопоселения"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331,0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3979C9" w:rsidRPr="00C2567B" w:rsidTr="002D3E5C">
        <w:trPr>
          <w:trHeight w:val="144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2D3E5C">
        <w:trPr>
          <w:trHeight w:val="48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3979C9" w:rsidRPr="00C2567B" w:rsidTr="002D3E5C">
        <w:trPr>
          <w:trHeight w:val="1440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3979C9" w:rsidRPr="00C2567B" w:rsidTr="002D3E5C">
        <w:trPr>
          <w:trHeight w:val="48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3979C9" w:rsidRPr="00C2567B" w:rsidTr="00846A9E">
        <w:trPr>
          <w:trHeight w:val="720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3979C9" w:rsidRPr="00C2567B" w:rsidTr="002D3E5C">
        <w:trPr>
          <w:trHeight w:val="480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3979C9" w:rsidRPr="00C2567B" w:rsidTr="002D3E5C">
        <w:trPr>
          <w:trHeight w:val="144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19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216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1022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979C9" w:rsidRPr="00C2567B" w:rsidTr="002D3E5C">
        <w:trPr>
          <w:trHeight w:val="48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341,8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207,1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846A9E">
        <w:trPr>
          <w:trHeight w:val="255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134,7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3 571,8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trHeight w:val="945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1 483,3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1 213,9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1 094,1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Глава Ардатовского сельского поселения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629,7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2D3E5C">
        <w:trPr>
          <w:trHeight w:val="1200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9C9" w:rsidRPr="00C2567B" w:rsidRDefault="003979C9" w:rsidP="00C2567B">
            <w:pPr>
              <w:rPr>
                <w:sz w:val="18"/>
                <w:szCs w:val="18"/>
              </w:rPr>
            </w:pPr>
            <w:r w:rsidRPr="00C2567B">
              <w:rPr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2D3E5C">
        <w:trPr>
          <w:trHeight w:val="1440"/>
        </w:trPr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2D3E5C">
        <w:trPr>
          <w:trHeight w:val="121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trHeight w:val="96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Деятельность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853,6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762,4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642,6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2D3E5C">
        <w:trPr>
          <w:trHeight w:val="1247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2D3E5C">
        <w:trPr>
          <w:trHeight w:val="957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167,0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846A9E">
        <w:trPr>
          <w:trHeight w:val="720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3979C9" w:rsidRPr="00C2567B" w:rsidTr="002D3E5C">
        <w:trPr>
          <w:trHeight w:val="988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3979C9" w:rsidRPr="00C2567B" w:rsidTr="002D3E5C">
        <w:trPr>
          <w:trHeight w:val="1109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trHeight w:val="70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trHeight w:val="48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trHeight w:val="48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trHeight w:val="48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145,0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979C9" w:rsidRPr="00C2567B" w:rsidTr="002D3E5C">
        <w:trPr>
          <w:trHeight w:val="96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Резервный фонд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979C9" w:rsidRPr="00C2567B" w:rsidTr="002D3E5C">
        <w:trPr>
          <w:trHeight w:val="52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trHeight w:val="48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trHeight w:val="48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846A9E">
        <w:trPr>
          <w:trHeight w:val="480"/>
        </w:trPr>
        <w:tc>
          <w:tcPr>
            <w:tcW w:w="35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trHeight w:val="720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color w:val="000000"/>
                <w:sz w:val="18"/>
                <w:szCs w:val="18"/>
              </w:rPr>
            </w:pPr>
            <w:r w:rsidRPr="00C2567B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3979C9" w:rsidRPr="00C2567B" w:rsidTr="002D3E5C">
        <w:trPr>
          <w:trHeight w:val="255"/>
        </w:trPr>
        <w:tc>
          <w:tcPr>
            <w:tcW w:w="3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9C9" w:rsidRPr="00C2567B" w:rsidRDefault="003979C9" w:rsidP="00C2567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2567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3979C9" w:rsidRDefault="003979C9">
      <w:pPr>
        <w:rPr>
          <w:bCs/>
          <w:sz w:val="28"/>
          <w:szCs w:val="28"/>
        </w:rPr>
      </w:pPr>
    </w:p>
    <w:p w:rsidR="003979C9" w:rsidRDefault="003979C9">
      <w:pPr>
        <w:rPr>
          <w:bCs/>
          <w:sz w:val="28"/>
          <w:szCs w:val="28"/>
        </w:rPr>
      </w:pPr>
    </w:p>
    <w:p w:rsidR="003979C9" w:rsidRDefault="003979C9" w:rsidP="00846A9E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5</w:t>
      </w:r>
      <w:r w:rsidRPr="00C2567B">
        <w:rPr>
          <w:color w:val="000000"/>
          <w:sz w:val="20"/>
          <w:szCs w:val="20"/>
        </w:rPr>
        <w:br/>
        <w:t>к решению  Совета депутатов</w:t>
      </w:r>
      <w:r w:rsidRPr="00C2567B">
        <w:rPr>
          <w:color w:val="000000"/>
          <w:sz w:val="20"/>
          <w:szCs w:val="20"/>
        </w:rPr>
        <w:br/>
        <w:t>Ардатовского сельского поселения Ардатовского</w:t>
      </w:r>
    </w:p>
    <w:p w:rsidR="003979C9" w:rsidRDefault="003979C9" w:rsidP="00846A9E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 муниципального района Республики Мордовия</w:t>
      </w:r>
    </w:p>
    <w:p w:rsidR="003979C9" w:rsidRDefault="003979C9" w:rsidP="00846A9E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 «Об изменении бюджета Ардатовского сельского поселения </w:t>
      </w:r>
    </w:p>
    <w:p w:rsidR="003979C9" w:rsidRDefault="003979C9" w:rsidP="00846A9E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 xml:space="preserve">Ардатовского муниципального района Республики Мордовия </w:t>
      </w:r>
    </w:p>
    <w:p w:rsidR="003979C9" w:rsidRDefault="003979C9" w:rsidP="00846A9E">
      <w:pPr>
        <w:jc w:val="right"/>
        <w:rPr>
          <w:color w:val="000000"/>
          <w:sz w:val="20"/>
          <w:szCs w:val="20"/>
        </w:rPr>
      </w:pPr>
      <w:r w:rsidRPr="00C2567B">
        <w:rPr>
          <w:color w:val="000000"/>
          <w:sz w:val="20"/>
          <w:szCs w:val="20"/>
        </w:rPr>
        <w:t>на 2025 год и на плановый период 2026 и 2027 годов»</w:t>
      </w:r>
    </w:p>
    <w:p w:rsidR="003979C9" w:rsidRDefault="003979C9" w:rsidP="00846A9E">
      <w:pPr>
        <w:jc w:val="right"/>
        <w:rPr>
          <w:color w:val="000000"/>
          <w:sz w:val="20"/>
          <w:szCs w:val="20"/>
        </w:rPr>
      </w:pPr>
    </w:p>
    <w:p w:rsidR="003979C9" w:rsidRDefault="003979C9" w:rsidP="00846A9E">
      <w:pPr>
        <w:jc w:val="center"/>
        <w:rPr>
          <w:b/>
          <w:bCs/>
        </w:rPr>
      </w:pPr>
      <w:r w:rsidRPr="00C2567B">
        <w:rPr>
          <w:b/>
          <w:bCs/>
        </w:rPr>
        <w:t xml:space="preserve">ИСТОЧНИКИ </w:t>
      </w:r>
      <w:r w:rsidRPr="00C2567B">
        <w:rPr>
          <w:b/>
          <w:bCs/>
        </w:rPr>
        <w:br/>
        <w:t>ВНУТРЕННЕГО ФИНАНСИРОВАНИЯ ДЕФИЦИТА БЮДЖЕТА АРДАТОВСКОГО СЕЛЬСКОГО ПОСЕЛЕНИЯ АРДАТОВСКОГО МУНИЦИПАЛЬНОГО РАЙОНА РЕСПУБЛИКИ МОРДОВИЯ НА 2025 ГОД И НА ПЛАНОВЫЙ ПЕРИОД 2026 и 2027 ГОДОВ</w:t>
      </w:r>
    </w:p>
    <w:p w:rsidR="003979C9" w:rsidRDefault="003979C9" w:rsidP="00846A9E">
      <w:pPr>
        <w:jc w:val="center"/>
        <w:rPr>
          <w:bCs/>
          <w:sz w:val="28"/>
          <w:szCs w:val="28"/>
        </w:rPr>
      </w:pPr>
    </w:p>
    <w:tbl>
      <w:tblPr>
        <w:tblW w:w="10635" w:type="dxa"/>
        <w:tblInd w:w="93" w:type="dxa"/>
        <w:tblLayout w:type="fixed"/>
        <w:tblLook w:val="0000"/>
      </w:tblPr>
      <w:tblGrid>
        <w:gridCol w:w="3255"/>
        <w:gridCol w:w="3960"/>
        <w:gridCol w:w="1080"/>
        <w:gridCol w:w="1080"/>
        <w:gridCol w:w="1260"/>
      </w:tblGrid>
      <w:tr w:rsidR="003979C9" w:rsidRPr="00C2567B" w:rsidTr="00846A9E">
        <w:trPr>
          <w:trHeight w:val="735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bookmarkStart w:id="1" w:name="RANGE!A1:E31"/>
            <w:bookmarkEnd w:id="1"/>
            <w:r w:rsidRPr="00C2567B">
              <w:rPr>
                <w:b/>
                <w:bCs/>
              </w:rPr>
              <w:t>Код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  <w:sz w:val="23"/>
                <w:szCs w:val="23"/>
              </w:rPr>
            </w:pPr>
            <w:r w:rsidRPr="00C2567B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79C9" w:rsidRPr="00C2567B" w:rsidRDefault="003979C9" w:rsidP="0064662F">
            <w:pPr>
              <w:tabs>
                <w:tab w:val="left" w:pos="2067"/>
              </w:tabs>
            </w:pPr>
            <w:r w:rsidRPr="00C2567B">
              <w:rPr>
                <w:b/>
                <w:bCs/>
              </w:rPr>
              <w:t>Сумма (тыс. руб.)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/>
        </w:tc>
      </w:tr>
      <w:tr w:rsidR="003979C9" w:rsidRPr="00C2567B" w:rsidTr="00846A9E">
        <w:trPr>
          <w:trHeight w:val="720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9C9" w:rsidRPr="00C2567B" w:rsidRDefault="003979C9" w:rsidP="00C2567B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2025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2026 год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2027 год</w:t>
            </w:r>
          </w:p>
        </w:tc>
      </w:tr>
      <w:tr w:rsidR="003979C9" w:rsidRPr="00C2567B" w:rsidTr="00846A9E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5</w:t>
            </w:r>
          </w:p>
        </w:tc>
      </w:tr>
      <w:tr w:rsidR="003979C9" w:rsidRPr="00C2567B" w:rsidTr="00846A9E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000 01 00 00 00 00 0000 000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rPr>
                <w:b/>
                <w:bCs/>
              </w:rPr>
            </w:pPr>
            <w:r w:rsidRPr="00C2567B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 </w:t>
            </w:r>
          </w:p>
        </w:tc>
      </w:tr>
      <w:tr w:rsidR="003979C9" w:rsidRPr="00C2567B" w:rsidTr="00846A9E">
        <w:trPr>
          <w:trHeight w:val="630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000 01 02 00 00 00 0000 000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rPr>
                <w:b/>
                <w:bCs/>
              </w:rPr>
            </w:pPr>
            <w:r w:rsidRPr="00C2567B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 </w:t>
            </w:r>
          </w:p>
        </w:tc>
      </w:tr>
      <w:tr w:rsidR="003979C9" w:rsidRPr="00C2567B" w:rsidTr="00846A9E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000 01 02 00 00 00 0000 700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 </w:t>
            </w:r>
          </w:p>
        </w:tc>
      </w:tr>
      <w:tr w:rsidR="003979C9" w:rsidRPr="00C2567B" w:rsidTr="00846A9E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000 01 02 00 00 13 0000 710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 </w:t>
            </w:r>
          </w:p>
        </w:tc>
      </w:tr>
      <w:tr w:rsidR="003979C9" w:rsidRPr="00C2567B" w:rsidTr="00846A9E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000 01 03 00 00 00 0000 000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rPr>
                <w:b/>
                <w:bCs/>
              </w:rPr>
            </w:pPr>
            <w:r w:rsidRPr="00C2567B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63,6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106,0</w:t>
            </w:r>
          </w:p>
        </w:tc>
      </w:tr>
      <w:tr w:rsidR="003979C9" w:rsidRPr="00C2567B" w:rsidTr="00846A9E">
        <w:trPr>
          <w:trHeight w:val="94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000 01 03 01 00 00 0000 800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63,6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106,0</w:t>
            </w:r>
          </w:p>
        </w:tc>
      </w:tr>
      <w:tr w:rsidR="003979C9" w:rsidRPr="00C2567B" w:rsidTr="00846A9E">
        <w:trPr>
          <w:trHeight w:val="94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000 01 03 01 00 10 0000 810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64662F">
            <w:pPr>
              <w:ind w:left="-773" w:firstLine="773"/>
              <w:jc w:val="right"/>
            </w:pPr>
            <w:r w:rsidRPr="00C2567B">
              <w:t>63,6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106,0</w:t>
            </w:r>
          </w:p>
        </w:tc>
      </w:tr>
      <w:tr w:rsidR="003979C9" w:rsidRPr="00C2567B" w:rsidTr="00846A9E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000 01 05 00 00 00 0000 000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rPr>
                <w:b/>
                <w:bCs/>
              </w:rPr>
            </w:pPr>
            <w:r w:rsidRPr="00C2567B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 </w:t>
            </w:r>
          </w:p>
        </w:tc>
      </w:tr>
      <w:tr w:rsidR="003979C9" w:rsidRPr="00C2567B" w:rsidTr="00007FB3">
        <w:trPr>
          <w:trHeight w:val="31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000 01 05 00 00 00 0000 500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rPr>
                <w:b/>
                <w:bCs/>
              </w:rPr>
            </w:pPr>
            <w:r w:rsidRPr="00C2567B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-6 098,1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-1 813,6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-1 763,0</w:t>
            </w:r>
          </w:p>
        </w:tc>
      </w:tr>
      <w:tr w:rsidR="003979C9" w:rsidRPr="00C2567B" w:rsidTr="00846A9E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000 01 05 02 00 00 0000 500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Увеличение прочих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-6 098,1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-1 813,6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-1 763,0</w:t>
            </w:r>
          </w:p>
        </w:tc>
      </w:tr>
      <w:tr w:rsidR="003979C9" w:rsidRPr="00C2567B" w:rsidTr="00846A9E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000 01 05 02 01 00 0000 510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Увеличение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-6 098,1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-1 813,6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-1 763,0</w:t>
            </w:r>
          </w:p>
        </w:tc>
      </w:tr>
      <w:tr w:rsidR="003979C9" w:rsidRPr="00C2567B" w:rsidTr="00846A9E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79C9" w:rsidRPr="00C2567B" w:rsidRDefault="003979C9" w:rsidP="00C2567B">
            <w:pPr>
              <w:jc w:val="center"/>
            </w:pPr>
            <w:r w:rsidRPr="00C2567B">
              <w:t>000 01 05 02 01 10 0000 510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Увеличение прочих остатков денежных средств бюджетов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-6 098,1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-1 813,6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-1 763,0</w:t>
            </w:r>
          </w:p>
        </w:tc>
      </w:tr>
      <w:tr w:rsidR="003979C9" w:rsidRPr="00C2567B" w:rsidTr="00846A9E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  <w:rPr>
                <w:b/>
                <w:bCs/>
              </w:rPr>
            </w:pPr>
            <w:r w:rsidRPr="00C2567B">
              <w:rPr>
                <w:b/>
                <w:bCs/>
              </w:rPr>
              <w:t>000 01 05 00 00 00 0000 600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rPr>
                <w:b/>
                <w:bCs/>
              </w:rPr>
            </w:pPr>
            <w:r w:rsidRPr="00C2567B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6 034,5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1 728,8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  <w:rPr>
                <w:b/>
                <w:bCs/>
              </w:rPr>
            </w:pPr>
            <w:r w:rsidRPr="00C2567B">
              <w:rPr>
                <w:b/>
                <w:bCs/>
              </w:rPr>
              <w:t>1 657,0</w:t>
            </w:r>
          </w:p>
        </w:tc>
      </w:tr>
      <w:tr w:rsidR="003979C9" w:rsidRPr="00C2567B" w:rsidTr="00846A9E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000 01 05 02 00 00 0000 600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Уменьшение прочих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6 034,5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1 728,8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1 657,0</w:t>
            </w:r>
          </w:p>
        </w:tc>
      </w:tr>
      <w:tr w:rsidR="003979C9" w:rsidRPr="00C2567B" w:rsidTr="00846A9E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000 01 05 02 01 00 0000 610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Уменьшение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6 034,5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1 728,8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1 657,0</w:t>
            </w:r>
          </w:p>
        </w:tc>
      </w:tr>
      <w:tr w:rsidR="003979C9" w:rsidRPr="00C2567B" w:rsidTr="00846A9E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000 01 05 02 01 10 0000 610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Уменьшение прочих остатков денежных средств бюджетов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6 034,5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1 728,8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1 657,0</w:t>
            </w:r>
          </w:p>
        </w:tc>
      </w:tr>
      <w:tr w:rsidR="003979C9" w:rsidRPr="00C2567B" w:rsidTr="00846A9E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000 01 06 05 00 00 0000 000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63,6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106,0</w:t>
            </w:r>
          </w:p>
        </w:tc>
      </w:tr>
      <w:tr w:rsidR="003979C9" w:rsidRPr="00C2567B" w:rsidTr="00846A9E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000 01 00 00 00 00 0000 000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Привлечение средств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0,0</w:t>
            </w:r>
          </w:p>
        </w:tc>
      </w:tr>
      <w:tr w:rsidR="003979C9" w:rsidRPr="00C2567B" w:rsidTr="00846A9E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Погашение основной суммы задолженности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63,6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106,0</w:t>
            </w:r>
          </w:p>
        </w:tc>
      </w:tr>
      <w:tr w:rsidR="003979C9" w:rsidRPr="00C2567B" w:rsidTr="00846A9E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pPr>
              <w:jc w:val="center"/>
            </w:pPr>
            <w:r w:rsidRPr="00C2567B"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79C9" w:rsidRPr="00C2567B" w:rsidRDefault="003979C9" w:rsidP="00C2567B">
            <w:r w:rsidRPr="00C2567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9C9" w:rsidRPr="00C2567B" w:rsidRDefault="003979C9" w:rsidP="00C2567B">
            <w:pPr>
              <w:jc w:val="right"/>
            </w:pPr>
            <w:r w:rsidRPr="00C2567B">
              <w:t> </w:t>
            </w:r>
          </w:p>
        </w:tc>
      </w:tr>
    </w:tbl>
    <w:p w:rsidR="003979C9" w:rsidRDefault="003979C9">
      <w:pPr>
        <w:rPr>
          <w:bCs/>
          <w:sz w:val="28"/>
          <w:szCs w:val="28"/>
        </w:rPr>
      </w:pPr>
    </w:p>
    <w:tbl>
      <w:tblPr>
        <w:tblpPr w:leftFromText="180" w:rightFromText="180" w:vertAnchor="text" w:tblpX="9649" w:tblpY="-190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</w:tblGrid>
      <w:tr w:rsidR="003979C9" w:rsidTr="00007FB3">
        <w:trPr>
          <w:trHeight w:val="180"/>
        </w:trPr>
        <w:tc>
          <w:tcPr>
            <w:tcW w:w="360" w:type="dxa"/>
            <w:tcBorders>
              <w:left w:val="nil"/>
              <w:bottom w:val="nil"/>
              <w:right w:val="nil"/>
            </w:tcBorders>
          </w:tcPr>
          <w:p w:rsidR="003979C9" w:rsidRDefault="003979C9" w:rsidP="00081E90">
            <w:pPr>
              <w:rPr>
                <w:bCs/>
                <w:sz w:val="28"/>
                <w:szCs w:val="28"/>
              </w:rPr>
            </w:pPr>
          </w:p>
        </w:tc>
      </w:tr>
    </w:tbl>
    <w:p w:rsidR="003979C9" w:rsidRDefault="003979C9">
      <w:pPr>
        <w:rPr>
          <w:bCs/>
          <w:sz w:val="28"/>
          <w:szCs w:val="28"/>
        </w:rPr>
      </w:pPr>
    </w:p>
    <w:sectPr w:rsidR="003979C9" w:rsidSect="002D3E5C">
      <w:pgSz w:w="11906" w:h="16838"/>
      <w:pgMar w:top="540" w:right="566" w:bottom="36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A3FA8"/>
    <w:multiLevelType w:val="hybridMultilevel"/>
    <w:tmpl w:val="AAEE0248"/>
    <w:lvl w:ilvl="0" w:tplc="418E5CA6">
      <w:start w:val="1"/>
      <w:numFmt w:val="decimal"/>
      <w:lvlText w:val="%1."/>
      <w:lvlJc w:val="left"/>
      <w:pPr>
        <w:ind w:left="2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C35"/>
    <w:rsid w:val="00001013"/>
    <w:rsid w:val="00007FB3"/>
    <w:rsid w:val="000203E3"/>
    <w:rsid w:val="0002064A"/>
    <w:rsid w:val="0002355E"/>
    <w:rsid w:val="00032AB3"/>
    <w:rsid w:val="0003563B"/>
    <w:rsid w:val="000410AA"/>
    <w:rsid w:val="0007045F"/>
    <w:rsid w:val="00081E90"/>
    <w:rsid w:val="00086A98"/>
    <w:rsid w:val="00096953"/>
    <w:rsid w:val="000A0323"/>
    <w:rsid w:val="000A4BD2"/>
    <w:rsid w:val="000C6D2A"/>
    <w:rsid w:val="000D77A4"/>
    <w:rsid w:val="000F4288"/>
    <w:rsid w:val="0011314B"/>
    <w:rsid w:val="00117842"/>
    <w:rsid w:val="00135B69"/>
    <w:rsid w:val="00140691"/>
    <w:rsid w:val="001456DF"/>
    <w:rsid w:val="001A41E7"/>
    <w:rsid w:val="001B7E76"/>
    <w:rsid w:val="001C5C41"/>
    <w:rsid w:val="001D4A76"/>
    <w:rsid w:val="0027155A"/>
    <w:rsid w:val="002C661A"/>
    <w:rsid w:val="002C733B"/>
    <w:rsid w:val="002D3E5C"/>
    <w:rsid w:val="00327456"/>
    <w:rsid w:val="00336F39"/>
    <w:rsid w:val="003377FC"/>
    <w:rsid w:val="003700FA"/>
    <w:rsid w:val="00385064"/>
    <w:rsid w:val="003905F9"/>
    <w:rsid w:val="00390C13"/>
    <w:rsid w:val="003979C9"/>
    <w:rsid w:val="003B1460"/>
    <w:rsid w:val="003B1E80"/>
    <w:rsid w:val="003C7CDC"/>
    <w:rsid w:val="003D5F5F"/>
    <w:rsid w:val="003D6DCE"/>
    <w:rsid w:val="0040193D"/>
    <w:rsid w:val="00412A9C"/>
    <w:rsid w:val="0042518D"/>
    <w:rsid w:val="0042591F"/>
    <w:rsid w:val="00446FCD"/>
    <w:rsid w:val="00450056"/>
    <w:rsid w:val="00454E81"/>
    <w:rsid w:val="0045778D"/>
    <w:rsid w:val="00484C5F"/>
    <w:rsid w:val="004A0916"/>
    <w:rsid w:val="004B3AE0"/>
    <w:rsid w:val="004B53C0"/>
    <w:rsid w:val="004D0C78"/>
    <w:rsid w:val="004E05E4"/>
    <w:rsid w:val="004E107D"/>
    <w:rsid w:val="004F11C1"/>
    <w:rsid w:val="00526C95"/>
    <w:rsid w:val="00535E90"/>
    <w:rsid w:val="005402BA"/>
    <w:rsid w:val="005465A2"/>
    <w:rsid w:val="00547CF0"/>
    <w:rsid w:val="00550312"/>
    <w:rsid w:val="005504D5"/>
    <w:rsid w:val="00584B7E"/>
    <w:rsid w:val="00593A78"/>
    <w:rsid w:val="005A1862"/>
    <w:rsid w:val="005A35D6"/>
    <w:rsid w:val="005B033C"/>
    <w:rsid w:val="005D63F0"/>
    <w:rsid w:val="005E7A76"/>
    <w:rsid w:val="005E7F28"/>
    <w:rsid w:val="005F53D9"/>
    <w:rsid w:val="00605DBA"/>
    <w:rsid w:val="00614448"/>
    <w:rsid w:val="0064612D"/>
    <w:rsid w:val="0064662F"/>
    <w:rsid w:val="00696F8A"/>
    <w:rsid w:val="006B6E84"/>
    <w:rsid w:val="006C538E"/>
    <w:rsid w:val="006D0D69"/>
    <w:rsid w:val="006D64C8"/>
    <w:rsid w:val="006E435B"/>
    <w:rsid w:val="006F2560"/>
    <w:rsid w:val="007132F5"/>
    <w:rsid w:val="00723214"/>
    <w:rsid w:val="007423EA"/>
    <w:rsid w:val="00743018"/>
    <w:rsid w:val="007439BC"/>
    <w:rsid w:val="00766CC5"/>
    <w:rsid w:val="00783B51"/>
    <w:rsid w:val="007B669E"/>
    <w:rsid w:val="007B785C"/>
    <w:rsid w:val="007C0959"/>
    <w:rsid w:val="007D7313"/>
    <w:rsid w:val="00846A9E"/>
    <w:rsid w:val="0085108D"/>
    <w:rsid w:val="0087072E"/>
    <w:rsid w:val="00870968"/>
    <w:rsid w:val="008839C3"/>
    <w:rsid w:val="008A33F8"/>
    <w:rsid w:val="008A5984"/>
    <w:rsid w:val="00903136"/>
    <w:rsid w:val="00903B58"/>
    <w:rsid w:val="009047F8"/>
    <w:rsid w:val="00905797"/>
    <w:rsid w:val="00906083"/>
    <w:rsid w:val="00930E5C"/>
    <w:rsid w:val="009462E0"/>
    <w:rsid w:val="009503F8"/>
    <w:rsid w:val="00956CC7"/>
    <w:rsid w:val="00975913"/>
    <w:rsid w:val="009F7B5B"/>
    <w:rsid w:val="00A119DE"/>
    <w:rsid w:val="00A16870"/>
    <w:rsid w:val="00A335F1"/>
    <w:rsid w:val="00A51B41"/>
    <w:rsid w:val="00A7381D"/>
    <w:rsid w:val="00A91DAC"/>
    <w:rsid w:val="00A95C05"/>
    <w:rsid w:val="00AA4954"/>
    <w:rsid w:val="00AB254A"/>
    <w:rsid w:val="00AB6E8A"/>
    <w:rsid w:val="00AC1AC6"/>
    <w:rsid w:val="00AD6EC9"/>
    <w:rsid w:val="00AF3394"/>
    <w:rsid w:val="00B04297"/>
    <w:rsid w:val="00B72C2B"/>
    <w:rsid w:val="00B72DB5"/>
    <w:rsid w:val="00B9332A"/>
    <w:rsid w:val="00B96C26"/>
    <w:rsid w:val="00BA19EF"/>
    <w:rsid w:val="00BA1AA8"/>
    <w:rsid w:val="00BD33C2"/>
    <w:rsid w:val="00BE7AF6"/>
    <w:rsid w:val="00BF19F6"/>
    <w:rsid w:val="00C20EC2"/>
    <w:rsid w:val="00C236A8"/>
    <w:rsid w:val="00C2567B"/>
    <w:rsid w:val="00C44ED9"/>
    <w:rsid w:val="00C66D13"/>
    <w:rsid w:val="00C72B12"/>
    <w:rsid w:val="00C80B3B"/>
    <w:rsid w:val="00C945F9"/>
    <w:rsid w:val="00C95932"/>
    <w:rsid w:val="00CA6284"/>
    <w:rsid w:val="00CC516E"/>
    <w:rsid w:val="00CF18C3"/>
    <w:rsid w:val="00CF463E"/>
    <w:rsid w:val="00CF4923"/>
    <w:rsid w:val="00D14B45"/>
    <w:rsid w:val="00D2283A"/>
    <w:rsid w:val="00D30579"/>
    <w:rsid w:val="00D34485"/>
    <w:rsid w:val="00D50C19"/>
    <w:rsid w:val="00D738F0"/>
    <w:rsid w:val="00D92B38"/>
    <w:rsid w:val="00D94056"/>
    <w:rsid w:val="00DA70CD"/>
    <w:rsid w:val="00DC4957"/>
    <w:rsid w:val="00DD131F"/>
    <w:rsid w:val="00DD5954"/>
    <w:rsid w:val="00DF1A1D"/>
    <w:rsid w:val="00DF3B0C"/>
    <w:rsid w:val="00DF59E5"/>
    <w:rsid w:val="00E436D9"/>
    <w:rsid w:val="00E6016A"/>
    <w:rsid w:val="00ED12B0"/>
    <w:rsid w:val="00ED60F3"/>
    <w:rsid w:val="00EE0C35"/>
    <w:rsid w:val="00EE2126"/>
    <w:rsid w:val="00EE655F"/>
    <w:rsid w:val="00F153D9"/>
    <w:rsid w:val="00F25DE3"/>
    <w:rsid w:val="00F44C8D"/>
    <w:rsid w:val="00F7151F"/>
    <w:rsid w:val="00FA35D9"/>
    <w:rsid w:val="00FB7EE2"/>
    <w:rsid w:val="00FC0917"/>
    <w:rsid w:val="00FC7578"/>
    <w:rsid w:val="00FD4057"/>
    <w:rsid w:val="00FF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C3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E0C35"/>
    <w:pPr>
      <w:spacing w:after="136"/>
    </w:pPr>
  </w:style>
  <w:style w:type="paragraph" w:styleId="ListParagraph">
    <w:name w:val="List Paragraph"/>
    <w:basedOn w:val="Normal"/>
    <w:uiPriority w:val="99"/>
    <w:qFormat/>
    <w:rsid w:val="00EE0C3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5D63F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D63F0"/>
    <w:rPr>
      <w:rFonts w:cs="Times New Roman"/>
      <w:color w:val="800080"/>
      <w:u w:val="single"/>
    </w:rPr>
  </w:style>
  <w:style w:type="paragraph" w:customStyle="1" w:styleId="xl68">
    <w:name w:val="xl68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Normal"/>
    <w:uiPriority w:val="99"/>
    <w:rsid w:val="005D63F0"/>
    <w:pPr>
      <w:spacing w:before="100" w:beforeAutospacing="1" w:after="100" w:afterAutospacing="1"/>
    </w:pPr>
  </w:style>
  <w:style w:type="paragraph" w:customStyle="1" w:styleId="xl70">
    <w:name w:val="xl70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Normal"/>
    <w:uiPriority w:val="99"/>
    <w:rsid w:val="005D63F0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Normal"/>
    <w:uiPriority w:val="99"/>
    <w:rsid w:val="005D63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Normal"/>
    <w:uiPriority w:val="99"/>
    <w:rsid w:val="005D63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Normal"/>
    <w:uiPriority w:val="99"/>
    <w:rsid w:val="005D63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Normal"/>
    <w:uiPriority w:val="99"/>
    <w:rsid w:val="005D63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Normal"/>
    <w:uiPriority w:val="99"/>
    <w:rsid w:val="005D63F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Normal"/>
    <w:uiPriority w:val="99"/>
    <w:rsid w:val="005D63F0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2">
    <w:name w:val="xl102"/>
    <w:basedOn w:val="Normal"/>
    <w:uiPriority w:val="99"/>
    <w:rsid w:val="005D63F0"/>
    <w:pPr>
      <w:spacing w:before="100" w:beforeAutospacing="1" w:after="100" w:afterAutospacing="1"/>
    </w:pPr>
    <w:rPr>
      <w:color w:val="000000"/>
    </w:rPr>
  </w:style>
  <w:style w:type="paragraph" w:customStyle="1" w:styleId="xl103">
    <w:name w:val="xl103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66">
    <w:name w:val="xl66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Normal"/>
    <w:uiPriority w:val="99"/>
    <w:rsid w:val="005D63F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74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148</TotalTime>
  <Pages>15</Pages>
  <Words>5641</Words>
  <Characters>-32766</Characters>
  <Application>Microsoft Office Outlook</Application>
  <DocSecurity>0</DocSecurity>
  <Lines>0</Lines>
  <Paragraphs>0</Paragraphs>
  <ScaleCrop>false</ScaleCrop>
  <Company>DNA Project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49</cp:revision>
  <cp:lastPrinted>2025-09-30T11:34:00Z</cp:lastPrinted>
  <dcterms:created xsi:type="dcterms:W3CDTF">2024-01-25T10:40:00Z</dcterms:created>
  <dcterms:modified xsi:type="dcterms:W3CDTF">2025-09-30T11:43:00Z</dcterms:modified>
</cp:coreProperties>
</file>