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FB5" w:rsidRPr="00963E22" w:rsidRDefault="00BA4FB5" w:rsidP="005F2E7B">
      <w:pPr>
        <w:tabs>
          <w:tab w:val="left" w:pos="7752"/>
        </w:tabs>
        <w:jc w:val="center"/>
        <w:rPr>
          <w:rFonts w:ascii="Times New Roman" w:hAnsi="Times New Roman"/>
          <w:sz w:val="48"/>
          <w:szCs w:val="48"/>
        </w:rPr>
      </w:pPr>
      <w:r w:rsidRPr="00963E22">
        <w:rPr>
          <w:rFonts w:ascii="Times New Roman" w:hAnsi="Times New Roman"/>
          <w:sz w:val="48"/>
          <w:szCs w:val="48"/>
        </w:rPr>
        <w:t>Информация</w:t>
      </w:r>
    </w:p>
    <w:p w:rsidR="00BA4FB5" w:rsidRDefault="00BA4FB5" w:rsidP="005F2E7B">
      <w:pPr>
        <w:tabs>
          <w:tab w:val="left" w:pos="7752"/>
        </w:tabs>
        <w:rPr>
          <w:sz w:val="28"/>
          <w:szCs w:val="28"/>
        </w:rPr>
      </w:pPr>
    </w:p>
    <w:p w:rsidR="00BA4FB5" w:rsidRPr="005F2E7B" w:rsidRDefault="00BA4FB5" w:rsidP="005F2E7B">
      <w:pPr>
        <w:tabs>
          <w:tab w:val="left" w:pos="77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1.  В Администрации Ардатов</w:t>
      </w:r>
      <w:r w:rsidRPr="005F2E7B">
        <w:rPr>
          <w:rFonts w:ascii="Times New Roman" w:hAnsi="Times New Roman"/>
          <w:sz w:val="28"/>
          <w:szCs w:val="28"/>
        </w:rPr>
        <w:t>ского сельского поселения  Ардатовского муниципального района Республики Мордовия – количе</w:t>
      </w:r>
      <w:r>
        <w:rPr>
          <w:rFonts w:ascii="Times New Roman" w:hAnsi="Times New Roman"/>
          <w:sz w:val="28"/>
          <w:szCs w:val="28"/>
        </w:rPr>
        <w:t>ство муниципальных служащих  - 2</w:t>
      </w:r>
      <w:r w:rsidRPr="005F2E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(два)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человека:</w:t>
      </w:r>
    </w:p>
    <w:p w:rsidR="00BA4FB5" w:rsidRPr="005F2E7B" w:rsidRDefault="00BA4FB5" w:rsidP="005E5BB3">
      <w:pPr>
        <w:tabs>
          <w:tab w:val="left" w:pos="7752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Ардатов</w:t>
      </w:r>
      <w:r w:rsidRPr="005F2E7B">
        <w:rPr>
          <w:rFonts w:ascii="Times New Roman" w:hAnsi="Times New Roman"/>
          <w:sz w:val="28"/>
          <w:szCs w:val="28"/>
        </w:rPr>
        <w:t>ского сельского поселения</w:t>
      </w:r>
    </w:p>
    <w:p w:rsidR="00BA4FB5" w:rsidRPr="005F2E7B" w:rsidRDefault="00BA4FB5" w:rsidP="005E5BB3">
      <w:pPr>
        <w:tabs>
          <w:tab w:val="left" w:pos="7752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Главы Ардатов</w:t>
      </w:r>
      <w:r w:rsidRPr="005F2E7B">
        <w:rPr>
          <w:rFonts w:ascii="Times New Roman" w:hAnsi="Times New Roman"/>
          <w:sz w:val="28"/>
          <w:szCs w:val="28"/>
        </w:rPr>
        <w:t>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BA4FB5" w:rsidRDefault="00BA4FB5" w:rsidP="005F2E7B">
      <w:pPr>
        <w:tabs>
          <w:tab w:val="left" w:pos="7752"/>
        </w:tabs>
        <w:rPr>
          <w:rFonts w:ascii="Times New Roman" w:hAnsi="Times New Roman"/>
          <w:sz w:val="28"/>
          <w:szCs w:val="28"/>
        </w:rPr>
      </w:pPr>
    </w:p>
    <w:p w:rsidR="00BA4FB5" w:rsidRPr="005F2E7B" w:rsidRDefault="00BA4FB5" w:rsidP="005F2E7B">
      <w:pPr>
        <w:tabs>
          <w:tab w:val="left" w:pos="7752"/>
        </w:tabs>
        <w:rPr>
          <w:rFonts w:ascii="Times New Roman" w:hAnsi="Times New Roman"/>
          <w:sz w:val="28"/>
          <w:szCs w:val="28"/>
        </w:rPr>
      </w:pPr>
      <w:r w:rsidRPr="005F2E7B">
        <w:rPr>
          <w:rFonts w:ascii="Times New Roman" w:hAnsi="Times New Roman"/>
          <w:sz w:val="28"/>
          <w:szCs w:val="28"/>
        </w:rPr>
        <w:t xml:space="preserve">    2. Чи</w:t>
      </w:r>
      <w:r>
        <w:rPr>
          <w:rFonts w:ascii="Times New Roman" w:hAnsi="Times New Roman"/>
          <w:sz w:val="28"/>
          <w:szCs w:val="28"/>
        </w:rPr>
        <w:t>сло депутатов Ардатов</w:t>
      </w:r>
      <w:r w:rsidRPr="005F2E7B">
        <w:rPr>
          <w:rFonts w:ascii="Times New Roman" w:hAnsi="Times New Roman"/>
          <w:sz w:val="28"/>
          <w:szCs w:val="28"/>
        </w:rPr>
        <w:t>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 -  7  (семь) человек.</w:t>
      </w:r>
    </w:p>
    <w:sectPr w:rsidR="00BA4FB5" w:rsidRPr="005F2E7B" w:rsidSect="00F51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857"/>
    <w:rsid w:val="0004173A"/>
    <w:rsid w:val="00121229"/>
    <w:rsid w:val="001B0E44"/>
    <w:rsid w:val="004F3908"/>
    <w:rsid w:val="00527857"/>
    <w:rsid w:val="005E5BB3"/>
    <w:rsid w:val="005F2E7B"/>
    <w:rsid w:val="00725791"/>
    <w:rsid w:val="00803527"/>
    <w:rsid w:val="00963E22"/>
    <w:rsid w:val="00BA4FB5"/>
    <w:rsid w:val="00BC7C9E"/>
    <w:rsid w:val="00F51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12AE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F2E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F2E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1</Pages>
  <Words>60</Words>
  <Characters>348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Пользователь Windows</cp:lastModifiedBy>
  <cp:revision>7</cp:revision>
  <cp:lastPrinted>2026-05-08T08:02:00Z</cp:lastPrinted>
  <dcterms:created xsi:type="dcterms:W3CDTF">2026-05-08T07:55:00Z</dcterms:created>
  <dcterms:modified xsi:type="dcterms:W3CDTF">2026-05-08T11:13:00Z</dcterms:modified>
</cp:coreProperties>
</file>