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1B2" w:rsidRPr="00B12C9F" w:rsidRDefault="00CA41B2" w:rsidP="00B12C9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A41B2" w:rsidRPr="00B12C9F" w:rsidRDefault="00CA41B2" w:rsidP="00B12C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>Совет  депутатов Ардатовского сельского поселения</w:t>
      </w:r>
    </w:p>
    <w:p w:rsidR="00CA41B2" w:rsidRPr="00B12C9F" w:rsidRDefault="00CA41B2" w:rsidP="00B12C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CA41B2" w:rsidRPr="00B12C9F" w:rsidRDefault="00CA41B2" w:rsidP="00B12C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>седьмого созыва</w:t>
      </w:r>
    </w:p>
    <w:p w:rsidR="00CA41B2" w:rsidRPr="00B12C9F" w:rsidRDefault="00CA41B2" w:rsidP="00B12C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>пос. ст. Ардатов</w:t>
      </w:r>
    </w:p>
    <w:p w:rsidR="00CA41B2" w:rsidRPr="00DF55A4" w:rsidRDefault="00CA41B2" w:rsidP="00B12C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A41B2" w:rsidRDefault="00CA41B2" w:rsidP="00B12C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55A4">
        <w:rPr>
          <w:rFonts w:ascii="Times New Roman" w:hAnsi="Times New Roman"/>
          <w:b/>
          <w:sz w:val="28"/>
          <w:szCs w:val="28"/>
        </w:rPr>
        <w:t>РЕШЕНИЕ</w:t>
      </w:r>
    </w:p>
    <w:p w:rsidR="00CA41B2" w:rsidRPr="00B12C9F" w:rsidRDefault="00CA41B2" w:rsidP="00B12C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A41B2" w:rsidRPr="00B12C9F" w:rsidRDefault="00CA41B2" w:rsidP="00494034">
      <w:pPr>
        <w:spacing w:after="0" w:line="240" w:lineRule="auto"/>
        <w:ind w:firstLine="180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 xml:space="preserve">  от 01 апреля 2026 года                           </w:t>
      </w:r>
      <w:r w:rsidRPr="00B12C9F">
        <w:rPr>
          <w:rFonts w:ascii="Times New Roman" w:hAnsi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№ 81</w:t>
      </w:r>
    </w:p>
    <w:p w:rsidR="00CA41B2" w:rsidRPr="00B12C9F" w:rsidRDefault="00CA41B2" w:rsidP="00B12C9F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CA41B2" w:rsidRPr="00B12C9F" w:rsidRDefault="00CA41B2" w:rsidP="00B12C9F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B12C9F">
        <w:rPr>
          <w:rFonts w:ascii="Times New Roman" w:hAnsi="Times New Roman"/>
          <w:b/>
          <w:sz w:val="28"/>
          <w:szCs w:val="28"/>
          <w:lang w:eastAsia="ru-RU"/>
        </w:rPr>
        <w:t xml:space="preserve">О внесении изменений в решение Совета депутатов Ардатовского муниципального </w:t>
      </w:r>
      <w:r>
        <w:rPr>
          <w:rFonts w:ascii="Times New Roman" w:hAnsi="Times New Roman"/>
          <w:b/>
          <w:sz w:val="28"/>
          <w:szCs w:val="28"/>
          <w:lang w:eastAsia="ru-RU"/>
        </w:rPr>
        <w:t>района Республики Мордовия от 22</w:t>
      </w:r>
      <w:r w:rsidRPr="00B12C9F">
        <w:rPr>
          <w:rFonts w:ascii="Times New Roman" w:hAnsi="Times New Roman"/>
          <w:b/>
          <w:sz w:val="28"/>
          <w:szCs w:val="28"/>
          <w:lang w:eastAsia="ru-RU"/>
        </w:rPr>
        <w:t xml:space="preserve"> ноября </w:t>
      </w:r>
      <w:smartTag w:uri="urn:schemas-microsoft-com:office:smarttags" w:element="metricconverter">
        <w:smartTagPr>
          <w:attr w:name="ProductID" w:val="2013 г"/>
        </w:smartTagPr>
        <w:r w:rsidRPr="00B12C9F">
          <w:rPr>
            <w:rFonts w:ascii="Times New Roman" w:hAnsi="Times New Roman"/>
            <w:b/>
            <w:sz w:val="28"/>
            <w:szCs w:val="28"/>
            <w:lang w:eastAsia="ru-RU"/>
          </w:rPr>
          <w:t>2013 г</w:t>
        </w:r>
      </w:smartTag>
      <w:r>
        <w:rPr>
          <w:rFonts w:ascii="Times New Roman" w:hAnsi="Times New Roman"/>
          <w:b/>
          <w:sz w:val="28"/>
          <w:szCs w:val="28"/>
          <w:lang w:eastAsia="ru-RU"/>
        </w:rPr>
        <w:t>. № 50</w:t>
      </w:r>
      <w:r w:rsidRPr="00B12C9F">
        <w:rPr>
          <w:rFonts w:ascii="Times New Roman" w:hAnsi="Times New Roman"/>
          <w:b/>
          <w:sz w:val="28"/>
          <w:szCs w:val="28"/>
          <w:lang w:eastAsia="ru-RU"/>
        </w:rPr>
        <w:t xml:space="preserve"> «Об утверждении Положения</w:t>
      </w:r>
      <w:r w:rsidRPr="00B12C9F">
        <w:rPr>
          <w:rFonts w:ascii="Times New Roman" w:hAnsi="Times New Roman"/>
          <w:b/>
          <w:color w:val="000000"/>
          <w:sz w:val="28"/>
          <w:szCs w:val="28"/>
          <w:lang w:eastAsia="ru-RU"/>
        </w:rPr>
        <w:t> об оплате труда должностных лиц и муниципальных служащих администрации Ардатовского сельского поселения Ардатовского муниципального района Республики Мордовия»</w:t>
      </w:r>
    </w:p>
    <w:p w:rsidR="00CA41B2" w:rsidRPr="00B12C9F" w:rsidRDefault="00CA41B2" w:rsidP="00B12C9F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</w:p>
    <w:p w:rsidR="00CA41B2" w:rsidRPr="00B12C9F" w:rsidRDefault="00CA41B2" w:rsidP="00B12C9F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12C9F">
        <w:rPr>
          <w:rFonts w:ascii="Times New Roman" w:hAnsi="Times New Roman"/>
          <w:sz w:val="28"/>
          <w:szCs w:val="28"/>
        </w:rPr>
        <w:t>В соответствии с Федеральным законом от 20 марта 2025 года № 33-ФЗ «Об общих принципах организации местного самоуправления в единой системе публичной власти», Уставом Ардатовского сельского поселения Ардатовского муниципального района Республики Мордовия</w:t>
      </w:r>
      <w:r w:rsidRPr="00B12C9F">
        <w:rPr>
          <w:rFonts w:ascii="Times New Roman" w:hAnsi="Times New Roman"/>
          <w:sz w:val="28"/>
          <w:szCs w:val="28"/>
          <w:lang w:eastAsia="ru-RU"/>
        </w:rPr>
        <w:t xml:space="preserve">, Совет депутатов  </w:t>
      </w:r>
      <w:r w:rsidRPr="00B12C9F">
        <w:rPr>
          <w:rFonts w:ascii="Times New Roman" w:hAnsi="Times New Roman"/>
          <w:sz w:val="28"/>
          <w:szCs w:val="28"/>
        </w:rPr>
        <w:t xml:space="preserve">Ардатовского сельского поселения </w:t>
      </w:r>
      <w:r w:rsidRPr="00B12C9F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решил:</w:t>
      </w:r>
    </w:p>
    <w:p w:rsidR="00CA41B2" w:rsidRPr="00B12C9F" w:rsidRDefault="00CA41B2" w:rsidP="00B12C9F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CA41B2" w:rsidRPr="00B12C9F" w:rsidRDefault="00CA41B2" w:rsidP="00B12C9F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12C9F">
        <w:rPr>
          <w:rFonts w:ascii="Times New Roman" w:hAnsi="Times New Roman"/>
          <w:sz w:val="28"/>
          <w:szCs w:val="28"/>
        </w:rPr>
        <w:t xml:space="preserve">   1. внести следующие изменения в Положение об оплате труда должностных лиц и муниципальных служащих Ардатовского сельского поселения Ардатовского муниципального района Республики Мордовия, утвержденное решением Совета депутатов Ардатовского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>22</w:t>
      </w:r>
      <w:r w:rsidRPr="00B12C9F">
        <w:rPr>
          <w:rFonts w:ascii="Times New Roman" w:hAnsi="Times New Roman"/>
          <w:sz w:val="28"/>
          <w:szCs w:val="28"/>
          <w:lang w:eastAsia="ru-RU"/>
        </w:rPr>
        <w:t xml:space="preserve"> ноября </w:t>
      </w:r>
      <w:smartTag w:uri="urn:schemas-microsoft-com:office:smarttags" w:element="metricconverter">
        <w:smartTagPr>
          <w:attr w:name="ProductID" w:val="2013 г"/>
        </w:smartTagPr>
        <w:r w:rsidRPr="00B12C9F">
          <w:rPr>
            <w:rFonts w:ascii="Times New Roman" w:hAnsi="Times New Roman"/>
            <w:sz w:val="28"/>
            <w:szCs w:val="28"/>
            <w:lang w:eastAsia="ru-RU"/>
          </w:rPr>
          <w:t>2013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. № 50 </w:t>
      </w:r>
      <w:r w:rsidRPr="00B12C9F">
        <w:rPr>
          <w:rFonts w:ascii="Times New Roman" w:hAnsi="Times New Roman"/>
          <w:sz w:val="28"/>
          <w:szCs w:val="28"/>
          <w:lang w:eastAsia="ru-RU"/>
        </w:rPr>
        <w:t>«Об утверждении</w:t>
      </w:r>
      <w:r w:rsidRPr="00B12C9F">
        <w:rPr>
          <w:rFonts w:ascii="Times New Roman" w:hAnsi="Times New Roman"/>
          <w:color w:val="0000FF"/>
          <w:sz w:val="24"/>
          <w:szCs w:val="24"/>
          <w:lang w:eastAsia="ru-RU"/>
        </w:rPr>
        <w:t xml:space="preserve">  </w:t>
      </w:r>
      <w:r w:rsidRPr="00B12C9F">
        <w:rPr>
          <w:rFonts w:ascii="Times New Roman" w:hAnsi="Times New Roman"/>
          <w:sz w:val="28"/>
          <w:szCs w:val="28"/>
          <w:lang w:eastAsia="ru-RU"/>
        </w:rPr>
        <w:t xml:space="preserve">Положения </w:t>
      </w:r>
      <w:r w:rsidRPr="00B12C9F">
        <w:rPr>
          <w:rFonts w:ascii="Times New Roman" w:hAnsi="Times New Roman"/>
          <w:color w:val="000000"/>
          <w:sz w:val="28"/>
          <w:szCs w:val="28"/>
          <w:lang w:eastAsia="ru-RU"/>
        </w:rPr>
        <w:t> об оплате труда должностных лиц и муниципальных служащих администрации Ардатовского сельского поселения Ардатовского муниципального района Республики Мордовия»:</w:t>
      </w:r>
    </w:p>
    <w:p w:rsidR="00CA41B2" w:rsidRPr="00B12C9F" w:rsidRDefault="00CA41B2" w:rsidP="00B12C9F">
      <w:pPr>
        <w:pStyle w:val="ListParagraph"/>
        <w:numPr>
          <w:ilvl w:val="1"/>
          <w:numId w:val="3"/>
        </w:numPr>
        <w:tabs>
          <w:tab w:val="left" w:pos="18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12C9F">
        <w:rPr>
          <w:rFonts w:ascii="Times New Roman" w:hAnsi="Times New Roman"/>
          <w:sz w:val="28"/>
          <w:szCs w:val="28"/>
        </w:rPr>
        <w:t>Абзац 1 пункта 17 Положения изложить в следующей редакции:</w:t>
      </w:r>
    </w:p>
    <w:p w:rsidR="00CA41B2" w:rsidRPr="00B12C9F" w:rsidRDefault="00CA41B2" w:rsidP="00B12C9F">
      <w:pPr>
        <w:pStyle w:val="ListParagraph"/>
        <w:tabs>
          <w:tab w:val="left" w:pos="180"/>
        </w:tabs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12C9F">
        <w:rPr>
          <w:rFonts w:ascii="Times New Roman" w:hAnsi="Times New Roman"/>
          <w:sz w:val="28"/>
          <w:szCs w:val="28"/>
          <w:lang w:eastAsia="ru-RU"/>
        </w:rPr>
        <w:t xml:space="preserve">«лицу, замещающему должность главы Ардатовского сельского поселения и муниципальным служащим, по распоряжению Главы Ардатовского муниципального района в соответствии с Порядком выплаты премии за выполнение особо важных и сложных заданий Главе Ардатовского сельского поселения Ардатовского муниципального района, утвержденным решением Совета депутатов Ардатовского сельского поселения Ардатовского муниципального района  Республики Мордовия от 1 апреля </w:t>
      </w:r>
      <w:smartTag w:uri="urn:schemas-microsoft-com:office:smarttags" w:element="metricconverter">
        <w:smartTagPr>
          <w:attr w:name="ProductID" w:val="2026 г"/>
        </w:smartTagPr>
        <w:r w:rsidRPr="00B12C9F">
          <w:rPr>
            <w:rFonts w:ascii="Times New Roman" w:hAnsi="Times New Roman"/>
            <w:sz w:val="28"/>
            <w:szCs w:val="28"/>
            <w:lang w:eastAsia="ru-RU"/>
          </w:rPr>
          <w:t>2026 г</w:t>
        </w:r>
      </w:smartTag>
      <w:r w:rsidRPr="00B12C9F">
        <w:rPr>
          <w:rFonts w:ascii="Times New Roman" w:hAnsi="Times New Roman"/>
          <w:sz w:val="28"/>
          <w:szCs w:val="28"/>
          <w:lang w:eastAsia="ru-RU"/>
        </w:rPr>
        <w:t>. № 80».</w:t>
      </w:r>
    </w:p>
    <w:p w:rsidR="00CA41B2" w:rsidRPr="00B12C9F" w:rsidRDefault="00CA41B2" w:rsidP="00B12C9F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12C9F">
        <w:rPr>
          <w:rFonts w:ascii="Times New Roman" w:hAnsi="Times New Roman"/>
          <w:sz w:val="28"/>
          <w:szCs w:val="28"/>
          <w:lang w:eastAsia="ru-RU"/>
        </w:rPr>
        <w:t xml:space="preserve">2. Настоящее решение вступает в силу после официального опубликования в Информационном бюллетене и на официальном сайте Ардатовского сельского поселения в сети интернет. </w:t>
      </w:r>
    </w:p>
    <w:p w:rsidR="00CA41B2" w:rsidRDefault="00CA41B2" w:rsidP="00B12C9F">
      <w:pPr>
        <w:overflowPunct w:val="0"/>
        <w:autoSpaceDE w:val="0"/>
        <w:autoSpaceDN w:val="0"/>
        <w:adjustRightInd w:val="0"/>
        <w:spacing w:after="0" w:line="240" w:lineRule="auto"/>
        <w:ind w:left="-360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  <w:bookmarkStart w:id="0" w:name="sub_10000"/>
    </w:p>
    <w:p w:rsidR="00CA41B2" w:rsidRPr="004D00F6" w:rsidRDefault="00CA41B2" w:rsidP="00B12C9F">
      <w:pPr>
        <w:overflowPunct w:val="0"/>
        <w:autoSpaceDE w:val="0"/>
        <w:autoSpaceDN w:val="0"/>
        <w:adjustRightInd w:val="0"/>
        <w:spacing w:after="0" w:line="240" w:lineRule="auto"/>
        <w:ind w:left="-360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bookmarkEnd w:id="0"/>
    <w:p w:rsidR="00CA41B2" w:rsidRDefault="00CA41B2" w:rsidP="00B12C9F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ind w:left="-360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CA41B2" w:rsidRDefault="00CA41B2" w:rsidP="00B12C9F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ind w:left="-36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Глава Ардатовского</w:t>
      </w:r>
    </w:p>
    <w:p w:rsidR="00CA41B2" w:rsidRDefault="00CA41B2" w:rsidP="00B12C9F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ind w:left="-360"/>
        <w:textAlignment w:val="baseline"/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сельского поселения                                         Н.И. Юдин</w:t>
      </w:r>
    </w:p>
    <w:sectPr w:rsidR="00CA41B2" w:rsidSect="00B12C9F">
      <w:pgSz w:w="11906" w:h="16838"/>
      <w:pgMar w:top="719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16F85"/>
    <w:multiLevelType w:val="multilevel"/>
    <w:tmpl w:val="E9501E44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="Times New Roman"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eastAsia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eastAsia="Times New Roman"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eastAsia="Times New Roman"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eastAsia="Times New Roman"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eastAsia="Times New Roman"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eastAsia="Times New Roman" w:cs="Times New Roman" w:hint="default"/>
        <w:b w:val="0"/>
      </w:rPr>
    </w:lvl>
  </w:abstractNum>
  <w:abstractNum w:abstractNumId="1">
    <w:nsid w:val="07A56C54"/>
    <w:multiLevelType w:val="hybridMultilevel"/>
    <w:tmpl w:val="9B161670"/>
    <w:lvl w:ilvl="0" w:tplc="BB6469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B3B5A12"/>
    <w:multiLevelType w:val="hybridMultilevel"/>
    <w:tmpl w:val="9F34F4C2"/>
    <w:lvl w:ilvl="0" w:tplc="359AC882">
      <w:start w:val="1"/>
      <w:numFmt w:val="decimal"/>
      <w:lvlText w:val="%1."/>
      <w:lvlJc w:val="left"/>
      <w:pPr>
        <w:ind w:left="1245" w:hanging="52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3DD1"/>
    <w:rsid w:val="00001D0C"/>
    <w:rsid w:val="00002D72"/>
    <w:rsid w:val="000050F8"/>
    <w:rsid w:val="00006369"/>
    <w:rsid w:val="0000755F"/>
    <w:rsid w:val="000100AD"/>
    <w:rsid w:val="000101FA"/>
    <w:rsid w:val="000114D4"/>
    <w:rsid w:val="00012CEE"/>
    <w:rsid w:val="00012DF1"/>
    <w:rsid w:val="00013A57"/>
    <w:rsid w:val="00013AB9"/>
    <w:rsid w:val="0001451B"/>
    <w:rsid w:val="00015A37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40135"/>
    <w:rsid w:val="00040C42"/>
    <w:rsid w:val="00041AD1"/>
    <w:rsid w:val="00041AE3"/>
    <w:rsid w:val="00042A8B"/>
    <w:rsid w:val="00043AE6"/>
    <w:rsid w:val="00043E0C"/>
    <w:rsid w:val="00043F1F"/>
    <w:rsid w:val="00044825"/>
    <w:rsid w:val="00044B9B"/>
    <w:rsid w:val="000459F4"/>
    <w:rsid w:val="00046549"/>
    <w:rsid w:val="00050CE8"/>
    <w:rsid w:val="00051D64"/>
    <w:rsid w:val="00051D73"/>
    <w:rsid w:val="0005347F"/>
    <w:rsid w:val="000534D5"/>
    <w:rsid w:val="000535C5"/>
    <w:rsid w:val="00054D74"/>
    <w:rsid w:val="00056C00"/>
    <w:rsid w:val="00057D17"/>
    <w:rsid w:val="00060B26"/>
    <w:rsid w:val="00061008"/>
    <w:rsid w:val="000627ED"/>
    <w:rsid w:val="00063CBD"/>
    <w:rsid w:val="00064E8A"/>
    <w:rsid w:val="00067751"/>
    <w:rsid w:val="00072197"/>
    <w:rsid w:val="00074A02"/>
    <w:rsid w:val="0007538B"/>
    <w:rsid w:val="00075F4F"/>
    <w:rsid w:val="00077153"/>
    <w:rsid w:val="00077B4F"/>
    <w:rsid w:val="00077FA3"/>
    <w:rsid w:val="0008112B"/>
    <w:rsid w:val="00083041"/>
    <w:rsid w:val="000854B4"/>
    <w:rsid w:val="00085D6D"/>
    <w:rsid w:val="0008753A"/>
    <w:rsid w:val="00090984"/>
    <w:rsid w:val="00090B8A"/>
    <w:rsid w:val="00090BDC"/>
    <w:rsid w:val="000912D4"/>
    <w:rsid w:val="000915D3"/>
    <w:rsid w:val="000918F7"/>
    <w:rsid w:val="000925B2"/>
    <w:rsid w:val="00092C2D"/>
    <w:rsid w:val="00092DBB"/>
    <w:rsid w:val="000A2351"/>
    <w:rsid w:val="000A261C"/>
    <w:rsid w:val="000A29B7"/>
    <w:rsid w:val="000A31A9"/>
    <w:rsid w:val="000A3FEC"/>
    <w:rsid w:val="000A556C"/>
    <w:rsid w:val="000B043C"/>
    <w:rsid w:val="000B2033"/>
    <w:rsid w:val="000B34A1"/>
    <w:rsid w:val="000B3E19"/>
    <w:rsid w:val="000B541F"/>
    <w:rsid w:val="000B555E"/>
    <w:rsid w:val="000B6562"/>
    <w:rsid w:val="000C07EA"/>
    <w:rsid w:val="000C09F4"/>
    <w:rsid w:val="000C2265"/>
    <w:rsid w:val="000C3228"/>
    <w:rsid w:val="000C4AF1"/>
    <w:rsid w:val="000C729B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7F7"/>
    <w:rsid w:val="000F5D61"/>
    <w:rsid w:val="000F71EA"/>
    <w:rsid w:val="000F7DC1"/>
    <w:rsid w:val="001006AA"/>
    <w:rsid w:val="00100C9E"/>
    <w:rsid w:val="001028A7"/>
    <w:rsid w:val="00102EAB"/>
    <w:rsid w:val="00103227"/>
    <w:rsid w:val="001047EF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2F1B"/>
    <w:rsid w:val="00123212"/>
    <w:rsid w:val="001239B8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37581"/>
    <w:rsid w:val="001407CC"/>
    <w:rsid w:val="001408E0"/>
    <w:rsid w:val="001415EA"/>
    <w:rsid w:val="00141A2D"/>
    <w:rsid w:val="00141A49"/>
    <w:rsid w:val="00141EBB"/>
    <w:rsid w:val="00142248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2131"/>
    <w:rsid w:val="00184B78"/>
    <w:rsid w:val="00184FF5"/>
    <w:rsid w:val="00185625"/>
    <w:rsid w:val="0018667B"/>
    <w:rsid w:val="001872B7"/>
    <w:rsid w:val="00191FFE"/>
    <w:rsid w:val="001930B9"/>
    <w:rsid w:val="00193526"/>
    <w:rsid w:val="0019460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24BD"/>
    <w:rsid w:val="001C3562"/>
    <w:rsid w:val="001C66FB"/>
    <w:rsid w:val="001C6C29"/>
    <w:rsid w:val="001C74B0"/>
    <w:rsid w:val="001D08CE"/>
    <w:rsid w:val="001D1454"/>
    <w:rsid w:val="001D1C24"/>
    <w:rsid w:val="001D28E2"/>
    <w:rsid w:val="001D291E"/>
    <w:rsid w:val="001D2B65"/>
    <w:rsid w:val="001D2ED9"/>
    <w:rsid w:val="001D3604"/>
    <w:rsid w:val="001D4207"/>
    <w:rsid w:val="001D748A"/>
    <w:rsid w:val="001E22D8"/>
    <w:rsid w:val="001E24CD"/>
    <w:rsid w:val="001E2FDB"/>
    <w:rsid w:val="001E31D8"/>
    <w:rsid w:val="001E3942"/>
    <w:rsid w:val="001E3DDA"/>
    <w:rsid w:val="001E4C9E"/>
    <w:rsid w:val="001E572E"/>
    <w:rsid w:val="001E60E5"/>
    <w:rsid w:val="001F0584"/>
    <w:rsid w:val="001F0B54"/>
    <w:rsid w:val="001F11EB"/>
    <w:rsid w:val="001F1CF9"/>
    <w:rsid w:val="001F2011"/>
    <w:rsid w:val="001F37D0"/>
    <w:rsid w:val="001F40F3"/>
    <w:rsid w:val="001F478E"/>
    <w:rsid w:val="001F59D4"/>
    <w:rsid w:val="001F6EE4"/>
    <w:rsid w:val="001F72DE"/>
    <w:rsid w:val="00201BC1"/>
    <w:rsid w:val="00206251"/>
    <w:rsid w:val="0020732E"/>
    <w:rsid w:val="00207917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DF9"/>
    <w:rsid w:val="00224D58"/>
    <w:rsid w:val="0022585E"/>
    <w:rsid w:val="00226088"/>
    <w:rsid w:val="0023241C"/>
    <w:rsid w:val="00233153"/>
    <w:rsid w:val="0023316A"/>
    <w:rsid w:val="00233EF8"/>
    <w:rsid w:val="0023615A"/>
    <w:rsid w:val="00236819"/>
    <w:rsid w:val="00236899"/>
    <w:rsid w:val="0023771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D04"/>
    <w:rsid w:val="00256501"/>
    <w:rsid w:val="00262130"/>
    <w:rsid w:val="00262B16"/>
    <w:rsid w:val="00262FC2"/>
    <w:rsid w:val="0026365C"/>
    <w:rsid w:val="00263EC4"/>
    <w:rsid w:val="00265613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31A0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FB3"/>
    <w:rsid w:val="002A515A"/>
    <w:rsid w:val="002A56B8"/>
    <w:rsid w:val="002A5DEE"/>
    <w:rsid w:val="002A648B"/>
    <w:rsid w:val="002A6B08"/>
    <w:rsid w:val="002A7134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4EBB"/>
    <w:rsid w:val="002C4FEF"/>
    <w:rsid w:val="002D0BA3"/>
    <w:rsid w:val="002D3A07"/>
    <w:rsid w:val="002D3D90"/>
    <w:rsid w:val="002D527C"/>
    <w:rsid w:val="002D52E6"/>
    <w:rsid w:val="002D5699"/>
    <w:rsid w:val="002D65B7"/>
    <w:rsid w:val="002E0FCA"/>
    <w:rsid w:val="002E30A4"/>
    <w:rsid w:val="002E358C"/>
    <w:rsid w:val="002E45C1"/>
    <w:rsid w:val="002E690B"/>
    <w:rsid w:val="002E7CCF"/>
    <w:rsid w:val="002E7CEA"/>
    <w:rsid w:val="002E7EED"/>
    <w:rsid w:val="002F0838"/>
    <w:rsid w:val="002F0D8B"/>
    <w:rsid w:val="002F20C7"/>
    <w:rsid w:val="002F4C22"/>
    <w:rsid w:val="002F569F"/>
    <w:rsid w:val="002F74E5"/>
    <w:rsid w:val="002F7BB2"/>
    <w:rsid w:val="002F7FC7"/>
    <w:rsid w:val="0030283E"/>
    <w:rsid w:val="00302CEB"/>
    <w:rsid w:val="003030F1"/>
    <w:rsid w:val="003034CE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32623"/>
    <w:rsid w:val="00332B2A"/>
    <w:rsid w:val="003334CB"/>
    <w:rsid w:val="0033405C"/>
    <w:rsid w:val="003354FA"/>
    <w:rsid w:val="0033582F"/>
    <w:rsid w:val="00336AE4"/>
    <w:rsid w:val="00341758"/>
    <w:rsid w:val="00341BDA"/>
    <w:rsid w:val="00343061"/>
    <w:rsid w:val="003430D0"/>
    <w:rsid w:val="00344201"/>
    <w:rsid w:val="0034478B"/>
    <w:rsid w:val="0034481E"/>
    <w:rsid w:val="00344DF4"/>
    <w:rsid w:val="00346033"/>
    <w:rsid w:val="003467E7"/>
    <w:rsid w:val="003528BA"/>
    <w:rsid w:val="0035294E"/>
    <w:rsid w:val="0035598B"/>
    <w:rsid w:val="003565E1"/>
    <w:rsid w:val="00360009"/>
    <w:rsid w:val="00361083"/>
    <w:rsid w:val="0036196B"/>
    <w:rsid w:val="0036244C"/>
    <w:rsid w:val="00363B13"/>
    <w:rsid w:val="003643D9"/>
    <w:rsid w:val="0036742A"/>
    <w:rsid w:val="0036768D"/>
    <w:rsid w:val="00367882"/>
    <w:rsid w:val="0037018B"/>
    <w:rsid w:val="00372856"/>
    <w:rsid w:val="00373D20"/>
    <w:rsid w:val="003749B9"/>
    <w:rsid w:val="00376674"/>
    <w:rsid w:val="00376D8B"/>
    <w:rsid w:val="00377AB2"/>
    <w:rsid w:val="00380472"/>
    <w:rsid w:val="00383055"/>
    <w:rsid w:val="00384C02"/>
    <w:rsid w:val="00386CEB"/>
    <w:rsid w:val="003870AA"/>
    <w:rsid w:val="00387486"/>
    <w:rsid w:val="00387693"/>
    <w:rsid w:val="00392BEC"/>
    <w:rsid w:val="00392DC6"/>
    <w:rsid w:val="00394518"/>
    <w:rsid w:val="00395B0F"/>
    <w:rsid w:val="00396DF4"/>
    <w:rsid w:val="003A2D3A"/>
    <w:rsid w:val="003A39B8"/>
    <w:rsid w:val="003A46B9"/>
    <w:rsid w:val="003A48E0"/>
    <w:rsid w:val="003A4A52"/>
    <w:rsid w:val="003A4C2C"/>
    <w:rsid w:val="003A554D"/>
    <w:rsid w:val="003A65BB"/>
    <w:rsid w:val="003B202A"/>
    <w:rsid w:val="003B2202"/>
    <w:rsid w:val="003B2228"/>
    <w:rsid w:val="003B2B61"/>
    <w:rsid w:val="003B331D"/>
    <w:rsid w:val="003B5539"/>
    <w:rsid w:val="003B6931"/>
    <w:rsid w:val="003C11AB"/>
    <w:rsid w:val="003C19FA"/>
    <w:rsid w:val="003C2D68"/>
    <w:rsid w:val="003C2EEE"/>
    <w:rsid w:val="003C3FE6"/>
    <w:rsid w:val="003C4133"/>
    <w:rsid w:val="003D0158"/>
    <w:rsid w:val="003D2494"/>
    <w:rsid w:val="003D26A6"/>
    <w:rsid w:val="003D27E4"/>
    <w:rsid w:val="003D32BD"/>
    <w:rsid w:val="003D6DFE"/>
    <w:rsid w:val="003D7388"/>
    <w:rsid w:val="003E1B02"/>
    <w:rsid w:val="003E24DA"/>
    <w:rsid w:val="003E2748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4CB0"/>
    <w:rsid w:val="004165ED"/>
    <w:rsid w:val="0041730F"/>
    <w:rsid w:val="00417616"/>
    <w:rsid w:val="00417BEA"/>
    <w:rsid w:val="00420A19"/>
    <w:rsid w:val="00420D26"/>
    <w:rsid w:val="0042218B"/>
    <w:rsid w:val="00427B14"/>
    <w:rsid w:val="004304DF"/>
    <w:rsid w:val="00431E46"/>
    <w:rsid w:val="004320D0"/>
    <w:rsid w:val="004331E2"/>
    <w:rsid w:val="00437556"/>
    <w:rsid w:val="00442E48"/>
    <w:rsid w:val="004448D6"/>
    <w:rsid w:val="00446C1F"/>
    <w:rsid w:val="00446D8A"/>
    <w:rsid w:val="00450722"/>
    <w:rsid w:val="0045231E"/>
    <w:rsid w:val="004546DB"/>
    <w:rsid w:val="0045530E"/>
    <w:rsid w:val="0045743A"/>
    <w:rsid w:val="00460BF8"/>
    <w:rsid w:val="0046122F"/>
    <w:rsid w:val="00461673"/>
    <w:rsid w:val="004620D2"/>
    <w:rsid w:val="00462396"/>
    <w:rsid w:val="00462846"/>
    <w:rsid w:val="0046316C"/>
    <w:rsid w:val="0046407D"/>
    <w:rsid w:val="00464AC3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4034"/>
    <w:rsid w:val="00494379"/>
    <w:rsid w:val="00494596"/>
    <w:rsid w:val="00496E5F"/>
    <w:rsid w:val="004973F3"/>
    <w:rsid w:val="004A082F"/>
    <w:rsid w:val="004A10DC"/>
    <w:rsid w:val="004A1174"/>
    <w:rsid w:val="004A1726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00F6"/>
    <w:rsid w:val="004D20D4"/>
    <w:rsid w:val="004D218A"/>
    <w:rsid w:val="004D2506"/>
    <w:rsid w:val="004D3411"/>
    <w:rsid w:val="004D6CAA"/>
    <w:rsid w:val="004E0379"/>
    <w:rsid w:val="004E0AB1"/>
    <w:rsid w:val="004E0B84"/>
    <w:rsid w:val="004E22D0"/>
    <w:rsid w:val="004E311F"/>
    <w:rsid w:val="004E3DD1"/>
    <w:rsid w:val="004E3F3F"/>
    <w:rsid w:val="004E4002"/>
    <w:rsid w:val="004E44D5"/>
    <w:rsid w:val="004E5246"/>
    <w:rsid w:val="004E5C55"/>
    <w:rsid w:val="004E7CA8"/>
    <w:rsid w:val="004E7D15"/>
    <w:rsid w:val="004F195D"/>
    <w:rsid w:val="004F2731"/>
    <w:rsid w:val="004F2CA6"/>
    <w:rsid w:val="004F3D8B"/>
    <w:rsid w:val="004F483B"/>
    <w:rsid w:val="004F65CD"/>
    <w:rsid w:val="004F7EB3"/>
    <w:rsid w:val="00502FA5"/>
    <w:rsid w:val="0050369A"/>
    <w:rsid w:val="005059F1"/>
    <w:rsid w:val="005060A1"/>
    <w:rsid w:val="00506CEF"/>
    <w:rsid w:val="00507E1A"/>
    <w:rsid w:val="005120F4"/>
    <w:rsid w:val="00513017"/>
    <w:rsid w:val="00513517"/>
    <w:rsid w:val="0051474F"/>
    <w:rsid w:val="00516D56"/>
    <w:rsid w:val="00517911"/>
    <w:rsid w:val="005205BB"/>
    <w:rsid w:val="00524CFC"/>
    <w:rsid w:val="00524D46"/>
    <w:rsid w:val="00526197"/>
    <w:rsid w:val="00526446"/>
    <w:rsid w:val="00526531"/>
    <w:rsid w:val="005269AD"/>
    <w:rsid w:val="00526D02"/>
    <w:rsid w:val="00532C3F"/>
    <w:rsid w:val="00536AC6"/>
    <w:rsid w:val="00536C66"/>
    <w:rsid w:val="00537286"/>
    <w:rsid w:val="0054295B"/>
    <w:rsid w:val="00543532"/>
    <w:rsid w:val="005444AD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B13"/>
    <w:rsid w:val="00561A68"/>
    <w:rsid w:val="00561DB0"/>
    <w:rsid w:val="00562F37"/>
    <w:rsid w:val="00567466"/>
    <w:rsid w:val="00567A5B"/>
    <w:rsid w:val="00572A0E"/>
    <w:rsid w:val="00572DD6"/>
    <w:rsid w:val="00575A16"/>
    <w:rsid w:val="00575A1E"/>
    <w:rsid w:val="005772B8"/>
    <w:rsid w:val="005773DA"/>
    <w:rsid w:val="0058110B"/>
    <w:rsid w:val="00581406"/>
    <w:rsid w:val="00581561"/>
    <w:rsid w:val="0058169B"/>
    <w:rsid w:val="00581AD0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4535"/>
    <w:rsid w:val="005A4E14"/>
    <w:rsid w:val="005A50F7"/>
    <w:rsid w:val="005A5307"/>
    <w:rsid w:val="005A6A4F"/>
    <w:rsid w:val="005B0C83"/>
    <w:rsid w:val="005B14FA"/>
    <w:rsid w:val="005B5DC2"/>
    <w:rsid w:val="005B610D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63FA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296E"/>
    <w:rsid w:val="0060430B"/>
    <w:rsid w:val="00604BB2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A48"/>
    <w:rsid w:val="00630FEB"/>
    <w:rsid w:val="00631B56"/>
    <w:rsid w:val="00632F3F"/>
    <w:rsid w:val="006377F7"/>
    <w:rsid w:val="00637996"/>
    <w:rsid w:val="00640CBD"/>
    <w:rsid w:val="00642729"/>
    <w:rsid w:val="00644AF6"/>
    <w:rsid w:val="006475D8"/>
    <w:rsid w:val="00647A27"/>
    <w:rsid w:val="006502A4"/>
    <w:rsid w:val="006505C0"/>
    <w:rsid w:val="00651D67"/>
    <w:rsid w:val="00652467"/>
    <w:rsid w:val="00652BF8"/>
    <w:rsid w:val="0065412C"/>
    <w:rsid w:val="006544A1"/>
    <w:rsid w:val="00655DC2"/>
    <w:rsid w:val="00656F2F"/>
    <w:rsid w:val="00662A09"/>
    <w:rsid w:val="00662BA2"/>
    <w:rsid w:val="00663410"/>
    <w:rsid w:val="0066428D"/>
    <w:rsid w:val="00665E74"/>
    <w:rsid w:val="0066627F"/>
    <w:rsid w:val="00666C00"/>
    <w:rsid w:val="006675CC"/>
    <w:rsid w:val="00670D53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C14"/>
    <w:rsid w:val="00680D44"/>
    <w:rsid w:val="00683676"/>
    <w:rsid w:val="006837DC"/>
    <w:rsid w:val="00692776"/>
    <w:rsid w:val="00692820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592"/>
    <w:rsid w:val="006A70F9"/>
    <w:rsid w:val="006A752F"/>
    <w:rsid w:val="006A7D7A"/>
    <w:rsid w:val="006B0248"/>
    <w:rsid w:val="006B1A0D"/>
    <w:rsid w:val="006B1DBA"/>
    <w:rsid w:val="006B2A7C"/>
    <w:rsid w:val="006B36A6"/>
    <w:rsid w:val="006B455F"/>
    <w:rsid w:val="006B4EDB"/>
    <w:rsid w:val="006B5DAE"/>
    <w:rsid w:val="006B7245"/>
    <w:rsid w:val="006B7CDB"/>
    <w:rsid w:val="006B7CF6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32F"/>
    <w:rsid w:val="006D37C5"/>
    <w:rsid w:val="006D4BE8"/>
    <w:rsid w:val="006D55C1"/>
    <w:rsid w:val="006D64A0"/>
    <w:rsid w:val="006D7912"/>
    <w:rsid w:val="006E28EB"/>
    <w:rsid w:val="006E55DC"/>
    <w:rsid w:val="006E68EB"/>
    <w:rsid w:val="006E7748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5F4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2823"/>
    <w:rsid w:val="00744BE0"/>
    <w:rsid w:val="0074500B"/>
    <w:rsid w:val="00745419"/>
    <w:rsid w:val="00745C8E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2948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362"/>
    <w:rsid w:val="007A36D9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F30"/>
    <w:rsid w:val="007C2D25"/>
    <w:rsid w:val="007C4149"/>
    <w:rsid w:val="007C7665"/>
    <w:rsid w:val="007D0D8C"/>
    <w:rsid w:val="007D0F02"/>
    <w:rsid w:val="007D2718"/>
    <w:rsid w:val="007D385F"/>
    <w:rsid w:val="007D4F1B"/>
    <w:rsid w:val="007D5B65"/>
    <w:rsid w:val="007D62F5"/>
    <w:rsid w:val="007D6A9E"/>
    <w:rsid w:val="007D71A9"/>
    <w:rsid w:val="007E020F"/>
    <w:rsid w:val="007E1122"/>
    <w:rsid w:val="007E19C9"/>
    <w:rsid w:val="007E313A"/>
    <w:rsid w:val="007E3E94"/>
    <w:rsid w:val="007E3F47"/>
    <w:rsid w:val="007E5FAE"/>
    <w:rsid w:val="007E64DB"/>
    <w:rsid w:val="007E667A"/>
    <w:rsid w:val="007E6C6D"/>
    <w:rsid w:val="007F025A"/>
    <w:rsid w:val="007F0960"/>
    <w:rsid w:val="007F0CAC"/>
    <w:rsid w:val="007F28B0"/>
    <w:rsid w:val="007F2E47"/>
    <w:rsid w:val="007F3A6E"/>
    <w:rsid w:val="007F496D"/>
    <w:rsid w:val="007F5399"/>
    <w:rsid w:val="007F5F2F"/>
    <w:rsid w:val="007F6751"/>
    <w:rsid w:val="007F6A02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F93"/>
    <w:rsid w:val="00813511"/>
    <w:rsid w:val="008135F7"/>
    <w:rsid w:val="0081497D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34F3"/>
    <w:rsid w:val="0082649B"/>
    <w:rsid w:val="008268AC"/>
    <w:rsid w:val="00827866"/>
    <w:rsid w:val="00827941"/>
    <w:rsid w:val="00827EE7"/>
    <w:rsid w:val="0083010F"/>
    <w:rsid w:val="0083063E"/>
    <w:rsid w:val="00830691"/>
    <w:rsid w:val="00830E58"/>
    <w:rsid w:val="008315F4"/>
    <w:rsid w:val="00831B02"/>
    <w:rsid w:val="008320D8"/>
    <w:rsid w:val="00833170"/>
    <w:rsid w:val="00833D22"/>
    <w:rsid w:val="00834178"/>
    <w:rsid w:val="00834E4A"/>
    <w:rsid w:val="0083581B"/>
    <w:rsid w:val="00836475"/>
    <w:rsid w:val="008364CE"/>
    <w:rsid w:val="00836C82"/>
    <w:rsid w:val="008402AC"/>
    <w:rsid w:val="00841B8C"/>
    <w:rsid w:val="00842B30"/>
    <w:rsid w:val="008444D6"/>
    <w:rsid w:val="00845FAC"/>
    <w:rsid w:val="00847148"/>
    <w:rsid w:val="00851F54"/>
    <w:rsid w:val="008528DB"/>
    <w:rsid w:val="00852F93"/>
    <w:rsid w:val="00853471"/>
    <w:rsid w:val="0085572D"/>
    <w:rsid w:val="00855DFF"/>
    <w:rsid w:val="00860F2F"/>
    <w:rsid w:val="00861798"/>
    <w:rsid w:val="00862405"/>
    <w:rsid w:val="00863070"/>
    <w:rsid w:val="008644C9"/>
    <w:rsid w:val="00864A35"/>
    <w:rsid w:val="0086542D"/>
    <w:rsid w:val="0086606E"/>
    <w:rsid w:val="00870A9F"/>
    <w:rsid w:val="00870DB2"/>
    <w:rsid w:val="00870E5E"/>
    <w:rsid w:val="00870F1C"/>
    <w:rsid w:val="00871ED6"/>
    <w:rsid w:val="00872061"/>
    <w:rsid w:val="00872516"/>
    <w:rsid w:val="00872BA1"/>
    <w:rsid w:val="0087328E"/>
    <w:rsid w:val="00873F31"/>
    <w:rsid w:val="008741B4"/>
    <w:rsid w:val="00874540"/>
    <w:rsid w:val="0087513F"/>
    <w:rsid w:val="00875749"/>
    <w:rsid w:val="00875BA3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339F"/>
    <w:rsid w:val="00896D90"/>
    <w:rsid w:val="008A0525"/>
    <w:rsid w:val="008A0AEE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0E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5155"/>
    <w:rsid w:val="008D5A8E"/>
    <w:rsid w:val="008D6F8D"/>
    <w:rsid w:val="008D7480"/>
    <w:rsid w:val="008D7EAC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24C"/>
    <w:rsid w:val="008F45EA"/>
    <w:rsid w:val="009001F1"/>
    <w:rsid w:val="00901069"/>
    <w:rsid w:val="0090183D"/>
    <w:rsid w:val="00904C6F"/>
    <w:rsid w:val="0090555F"/>
    <w:rsid w:val="00905B6C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06FB"/>
    <w:rsid w:val="00920F77"/>
    <w:rsid w:val="0092135A"/>
    <w:rsid w:val="0092150C"/>
    <w:rsid w:val="00921700"/>
    <w:rsid w:val="009230DF"/>
    <w:rsid w:val="00923139"/>
    <w:rsid w:val="00926A09"/>
    <w:rsid w:val="00927258"/>
    <w:rsid w:val="0093035D"/>
    <w:rsid w:val="009307B9"/>
    <w:rsid w:val="00931EB0"/>
    <w:rsid w:val="00931F9E"/>
    <w:rsid w:val="009349E2"/>
    <w:rsid w:val="00936415"/>
    <w:rsid w:val="0093702C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7E07"/>
    <w:rsid w:val="00960675"/>
    <w:rsid w:val="009617F1"/>
    <w:rsid w:val="0096320E"/>
    <w:rsid w:val="00963363"/>
    <w:rsid w:val="00965214"/>
    <w:rsid w:val="009671B0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A1A18"/>
    <w:rsid w:val="009A2097"/>
    <w:rsid w:val="009A3404"/>
    <w:rsid w:val="009A3CF0"/>
    <w:rsid w:val="009A3FD1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4BA6"/>
    <w:rsid w:val="009F4E46"/>
    <w:rsid w:val="009F6DAC"/>
    <w:rsid w:val="00A004BE"/>
    <w:rsid w:val="00A02D07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178CB"/>
    <w:rsid w:val="00A208EA"/>
    <w:rsid w:val="00A21CD1"/>
    <w:rsid w:val="00A224A4"/>
    <w:rsid w:val="00A22F65"/>
    <w:rsid w:val="00A235C1"/>
    <w:rsid w:val="00A23CC3"/>
    <w:rsid w:val="00A24A43"/>
    <w:rsid w:val="00A25086"/>
    <w:rsid w:val="00A2607E"/>
    <w:rsid w:val="00A2749E"/>
    <w:rsid w:val="00A276B9"/>
    <w:rsid w:val="00A27BF3"/>
    <w:rsid w:val="00A357DD"/>
    <w:rsid w:val="00A37D25"/>
    <w:rsid w:val="00A43018"/>
    <w:rsid w:val="00A431C3"/>
    <w:rsid w:val="00A4334D"/>
    <w:rsid w:val="00A436B1"/>
    <w:rsid w:val="00A45050"/>
    <w:rsid w:val="00A453A5"/>
    <w:rsid w:val="00A4659C"/>
    <w:rsid w:val="00A46850"/>
    <w:rsid w:val="00A50395"/>
    <w:rsid w:val="00A50595"/>
    <w:rsid w:val="00A50920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9B7"/>
    <w:rsid w:val="00A84C43"/>
    <w:rsid w:val="00A84F64"/>
    <w:rsid w:val="00A8511B"/>
    <w:rsid w:val="00A8758B"/>
    <w:rsid w:val="00A91F91"/>
    <w:rsid w:val="00A92C4B"/>
    <w:rsid w:val="00A938EE"/>
    <w:rsid w:val="00A949C4"/>
    <w:rsid w:val="00A95EC0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6C7E"/>
    <w:rsid w:val="00AB776E"/>
    <w:rsid w:val="00AC1191"/>
    <w:rsid w:val="00AC3168"/>
    <w:rsid w:val="00AC37C4"/>
    <w:rsid w:val="00AC3F9F"/>
    <w:rsid w:val="00AC6847"/>
    <w:rsid w:val="00AC72C6"/>
    <w:rsid w:val="00AC7EAA"/>
    <w:rsid w:val="00AD0B4C"/>
    <w:rsid w:val="00AD11E2"/>
    <w:rsid w:val="00AD2762"/>
    <w:rsid w:val="00AD3039"/>
    <w:rsid w:val="00AD47C6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4842"/>
    <w:rsid w:val="00AE4C3B"/>
    <w:rsid w:val="00AE5B11"/>
    <w:rsid w:val="00AE6121"/>
    <w:rsid w:val="00AE68EE"/>
    <w:rsid w:val="00AE6EBE"/>
    <w:rsid w:val="00AF380C"/>
    <w:rsid w:val="00AF444F"/>
    <w:rsid w:val="00AF54A6"/>
    <w:rsid w:val="00AF5E40"/>
    <w:rsid w:val="00AF77D5"/>
    <w:rsid w:val="00AF7C81"/>
    <w:rsid w:val="00AF7D8D"/>
    <w:rsid w:val="00B02CFF"/>
    <w:rsid w:val="00B06697"/>
    <w:rsid w:val="00B066A2"/>
    <w:rsid w:val="00B0702F"/>
    <w:rsid w:val="00B108CE"/>
    <w:rsid w:val="00B129F0"/>
    <w:rsid w:val="00B12C9F"/>
    <w:rsid w:val="00B1323F"/>
    <w:rsid w:val="00B1349A"/>
    <w:rsid w:val="00B137B1"/>
    <w:rsid w:val="00B146E0"/>
    <w:rsid w:val="00B14FFA"/>
    <w:rsid w:val="00B161C0"/>
    <w:rsid w:val="00B167B7"/>
    <w:rsid w:val="00B17185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25CDB"/>
    <w:rsid w:val="00B32C82"/>
    <w:rsid w:val="00B334F4"/>
    <w:rsid w:val="00B35591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3807"/>
    <w:rsid w:val="00B56B19"/>
    <w:rsid w:val="00B57248"/>
    <w:rsid w:val="00B62A76"/>
    <w:rsid w:val="00B634E1"/>
    <w:rsid w:val="00B63B59"/>
    <w:rsid w:val="00B64AC7"/>
    <w:rsid w:val="00B66834"/>
    <w:rsid w:val="00B6774E"/>
    <w:rsid w:val="00B7141C"/>
    <w:rsid w:val="00B74155"/>
    <w:rsid w:val="00B745AC"/>
    <w:rsid w:val="00B750C0"/>
    <w:rsid w:val="00B7694A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DB"/>
    <w:rsid w:val="00B90B3B"/>
    <w:rsid w:val="00B90B98"/>
    <w:rsid w:val="00B90E9D"/>
    <w:rsid w:val="00B91786"/>
    <w:rsid w:val="00B91DBB"/>
    <w:rsid w:val="00B92C40"/>
    <w:rsid w:val="00B92E74"/>
    <w:rsid w:val="00B94A73"/>
    <w:rsid w:val="00B955AB"/>
    <w:rsid w:val="00B96CA2"/>
    <w:rsid w:val="00B96D4C"/>
    <w:rsid w:val="00B96E51"/>
    <w:rsid w:val="00B977A4"/>
    <w:rsid w:val="00B9782A"/>
    <w:rsid w:val="00BA277E"/>
    <w:rsid w:val="00BA2A6F"/>
    <w:rsid w:val="00BA2E41"/>
    <w:rsid w:val="00BA39B8"/>
    <w:rsid w:val="00BA4BF7"/>
    <w:rsid w:val="00BA5B4B"/>
    <w:rsid w:val="00BB0147"/>
    <w:rsid w:val="00BB4DC3"/>
    <w:rsid w:val="00BB5CCA"/>
    <w:rsid w:val="00BB5E85"/>
    <w:rsid w:val="00BB7534"/>
    <w:rsid w:val="00BC0498"/>
    <w:rsid w:val="00BC14DE"/>
    <w:rsid w:val="00BD0C66"/>
    <w:rsid w:val="00BD1ECA"/>
    <w:rsid w:val="00BD404D"/>
    <w:rsid w:val="00BD7ED0"/>
    <w:rsid w:val="00BE0582"/>
    <w:rsid w:val="00BE125A"/>
    <w:rsid w:val="00BE1606"/>
    <w:rsid w:val="00BE1D05"/>
    <w:rsid w:val="00BE2DE9"/>
    <w:rsid w:val="00BE3DAA"/>
    <w:rsid w:val="00BE6040"/>
    <w:rsid w:val="00BE6764"/>
    <w:rsid w:val="00BF09BD"/>
    <w:rsid w:val="00BF0CCA"/>
    <w:rsid w:val="00BF131B"/>
    <w:rsid w:val="00BF3BC3"/>
    <w:rsid w:val="00BF3DCF"/>
    <w:rsid w:val="00BF6295"/>
    <w:rsid w:val="00BF687D"/>
    <w:rsid w:val="00BF734D"/>
    <w:rsid w:val="00BF7590"/>
    <w:rsid w:val="00C00047"/>
    <w:rsid w:val="00C00609"/>
    <w:rsid w:val="00C01BCD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96E"/>
    <w:rsid w:val="00C1291D"/>
    <w:rsid w:val="00C13AA8"/>
    <w:rsid w:val="00C13E6A"/>
    <w:rsid w:val="00C170D9"/>
    <w:rsid w:val="00C209E4"/>
    <w:rsid w:val="00C221D9"/>
    <w:rsid w:val="00C24A67"/>
    <w:rsid w:val="00C2550F"/>
    <w:rsid w:val="00C25591"/>
    <w:rsid w:val="00C27848"/>
    <w:rsid w:val="00C27D33"/>
    <w:rsid w:val="00C31334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5E95"/>
    <w:rsid w:val="00C476A3"/>
    <w:rsid w:val="00C50AB2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3510"/>
    <w:rsid w:val="00C74977"/>
    <w:rsid w:val="00C750FE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F2B"/>
    <w:rsid w:val="00CA3F3C"/>
    <w:rsid w:val="00CA41B2"/>
    <w:rsid w:val="00CA42EB"/>
    <w:rsid w:val="00CA5863"/>
    <w:rsid w:val="00CA6868"/>
    <w:rsid w:val="00CA70A9"/>
    <w:rsid w:val="00CB0FA3"/>
    <w:rsid w:val="00CB108A"/>
    <w:rsid w:val="00CB2B06"/>
    <w:rsid w:val="00CB2B2F"/>
    <w:rsid w:val="00CB3015"/>
    <w:rsid w:val="00CB36BC"/>
    <w:rsid w:val="00CB4CEC"/>
    <w:rsid w:val="00CB5882"/>
    <w:rsid w:val="00CB5EF9"/>
    <w:rsid w:val="00CB63C1"/>
    <w:rsid w:val="00CC02EF"/>
    <w:rsid w:val="00CC0330"/>
    <w:rsid w:val="00CC4723"/>
    <w:rsid w:val="00CC4E96"/>
    <w:rsid w:val="00CC60B9"/>
    <w:rsid w:val="00CC7E49"/>
    <w:rsid w:val="00CD2413"/>
    <w:rsid w:val="00CD25C4"/>
    <w:rsid w:val="00CD3C5E"/>
    <w:rsid w:val="00CD4F15"/>
    <w:rsid w:val="00CD531B"/>
    <w:rsid w:val="00CD5BB8"/>
    <w:rsid w:val="00CD6C5D"/>
    <w:rsid w:val="00CD7712"/>
    <w:rsid w:val="00CD77BE"/>
    <w:rsid w:val="00CE076A"/>
    <w:rsid w:val="00CE0903"/>
    <w:rsid w:val="00CE196D"/>
    <w:rsid w:val="00CE29EB"/>
    <w:rsid w:val="00CE3460"/>
    <w:rsid w:val="00CE39F4"/>
    <w:rsid w:val="00CE4028"/>
    <w:rsid w:val="00CE5510"/>
    <w:rsid w:val="00CE7462"/>
    <w:rsid w:val="00CE78EC"/>
    <w:rsid w:val="00CE7E10"/>
    <w:rsid w:val="00CF00D7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2760"/>
    <w:rsid w:val="00D04A7E"/>
    <w:rsid w:val="00D04DB2"/>
    <w:rsid w:val="00D05DDE"/>
    <w:rsid w:val="00D0604E"/>
    <w:rsid w:val="00D06AE5"/>
    <w:rsid w:val="00D11A6E"/>
    <w:rsid w:val="00D12E60"/>
    <w:rsid w:val="00D141DE"/>
    <w:rsid w:val="00D15999"/>
    <w:rsid w:val="00D16C72"/>
    <w:rsid w:val="00D16D8B"/>
    <w:rsid w:val="00D20242"/>
    <w:rsid w:val="00D225B3"/>
    <w:rsid w:val="00D2286C"/>
    <w:rsid w:val="00D26FB7"/>
    <w:rsid w:val="00D274D9"/>
    <w:rsid w:val="00D30316"/>
    <w:rsid w:val="00D30BA4"/>
    <w:rsid w:val="00D3228C"/>
    <w:rsid w:val="00D32753"/>
    <w:rsid w:val="00D34273"/>
    <w:rsid w:val="00D34537"/>
    <w:rsid w:val="00D35446"/>
    <w:rsid w:val="00D354CE"/>
    <w:rsid w:val="00D3595B"/>
    <w:rsid w:val="00D371A0"/>
    <w:rsid w:val="00D37571"/>
    <w:rsid w:val="00D405B1"/>
    <w:rsid w:val="00D41B99"/>
    <w:rsid w:val="00D43017"/>
    <w:rsid w:val="00D43A02"/>
    <w:rsid w:val="00D43EE8"/>
    <w:rsid w:val="00D44849"/>
    <w:rsid w:val="00D44E30"/>
    <w:rsid w:val="00D45981"/>
    <w:rsid w:val="00D47344"/>
    <w:rsid w:val="00D50AC5"/>
    <w:rsid w:val="00D53180"/>
    <w:rsid w:val="00D5324A"/>
    <w:rsid w:val="00D55163"/>
    <w:rsid w:val="00D563E3"/>
    <w:rsid w:val="00D572F2"/>
    <w:rsid w:val="00D57C47"/>
    <w:rsid w:val="00D60319"/>
    <w:rsid w:val="00D60585"/>
    <w:rsid w:val="00D60EFE"/>
    <w:rsid w:val="00D61549"/>
    <w:rsid w:val="00D6361B"/>
    <w:rsid w:val="00D637AB"/>
    <w:rsid w:val="00D6383C"/>
    <w:rsid w:val="00D64523"/>
    <w:rsid w:val="00D64B43"/>
    <w:rsid w:val="00D65434"/>
    <w:rsid w:val="00D657A9"/>
    <w:rsid w:val="00D661F1"/>
    <w:rsid w:val="00D66718"/>
    <w:rsid w:val="00D73172"/>
    <w:rsid w:val="00D7497E"/>
    <w:rsid w:val="00D75831"/>
    <w:rsid w:val="00D75D25"/>
    <w:rsid w:val="00D761EF"/>
    <w:rsid w:val="00D76F28"/>
    <w:rsid w:val="00D81E5F"/>
    <w:rsid w:val="00D823B7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4B68"/>
    <w:rsid w:val="00DA571B"/>
    <w:rsid w:val="00DA5FF6"/>
    <w:rsid w:val="00DA6C54"/>
    <w:rsid w:val="00DA7419"/>
    <w:rsid w:val="00DA7468"/>
    <w:rsid w:val="00DB139D"/>
    <w:rsid w:val="00DB15BD"/>
    <w:rsid w:val="00DB271F"/>
    <w:rsid w:val="00DB69D3"/>
    <w:rsid w:val="00DB6F7D"/>
    <w:rsid w:val="00DC0880"/>
    <w:rsid w:val="00DC09B6"/>
    <w:rsid w:val="00DC236A"/>
    <w:rsid w:val="00DC2578"/>
    <w:rsid w:val="00DC2AF2"/>
    <w:rsid w:val="00DC309A"/>
    <w:rsid w:val="00DC328B"/>
    <w:rsid w:val="00DC55D6"/>
    <w:rsid w:val="00DC5A4F"/>
    <w:rsid w:val="00DC5D53"/>
    <w:rsid w:val="00DC6052"/>
    <w:rsid w:val="00DC6676"/>
    <w:rsid w:val="00DC6BD6"/>
    <w:rsid w:val="00DC7C33"/>
    <w:rsid w:val="00DD0AB7"/>
    <w:rsid w:val="00DD0E90"/>
    <w:rsid w:val="00DD6FE9"/>
    <w:rsid w:val="00DD76B3"/>
    <w:rsid w:val="00DD7B94"/>
    <w:rsid w:val="00DE0BDD"/>
    <w:rsid w:val="00DE0E52"/>
    <w:rsid w:val="00DE21B6"/>
    <w:rsid w:val="00DE334D"/>
    <w:rsid w:val="00DE339B"/>
    <w:rsid w:val="00DE49D3"/>
    <w:rsid w:val="00DE51F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75"/>
    <w:rsid w:val="00DF422C"/>
    <w:rsid w:val="00DF46CB"/>
    <w:rsid w:val="00DF55A4"/>
    <w:rsid w:val="00DF638A"/>
    <w:rsid w:val="00DF6538"/>
    <w:rsid w:val="00DF79DB"/>
    <w:rsid w:val="00DF7B4B"/>
    <w:rsid w:val="00E001A4"/>
    <w:rsid w:val="00E048A3"/>
    <w:rsid w:val="00E05AC9"/>
    <w:rsid w:val="00E05FC6"/>
    <w:rsid w:val="00E06066"/>
    <w:rsid w:val="00E06199"/>
    <w:rsid w:val="00E06FEE"/>
    <w:rsid w:val="00E11483"/>
    <w:rsid w:val="00E14142"/>
    <w:rsid w:val="00E168EB"/>
    <w:rsid w:val="00E20630"/>
    <w:rsid w:val="00E20647"/>
    <w:rsid w:val="00E21E33"/>
    <w:rsid w:val="00E228A8"/>
    <w:rsid w:val="00E22A1A"/>
    <w:rsid w:val="00E23957"/>
    <w:rsid w:val="00E2491E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40351"/>
    <w:rsid w:val="00E4379D"/>
    <w:rsid w:val="00E440CC"/>
    <w:rsid w:val="00E44FCB"/>
    <w:rsid w:val="00E45659"/>
    <w:rsid w:val="00E45B7C"/>
    <w:rsid w:val="00E469CA"/>
    <w:rsid w:val="00E536C4"/>
    <w:rsid w:val="00E53F47"/>
    <w:rsid w:val="00E5400A"/>
    <w:rsid w:val="00E60A3F"/>
    <w:rsid w:val="00E60D01"/>
    <w:rsid w:val="00E6263E"/>
    <w:rsid w:val="00E62C18"/>
    <w:rsid w:val="00E631C3"/>
    <w:rsid w:val="00E645CB"/>
    <w:rsid w:val="00E64D52"/>
    <w:rsid w:val="00E65E7B"/>
    <w:rsid w:val="00E662D3"/>
    <w:rsid w:val="00E66607"/>
    <w:rsid w:val="00E6776A"/>
    <w:rsid w:val="00E70742"/>
    <w:rsid w:val="00E716FB"/>
    <w:rsid w:val="00E7492F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42D3"/>
    <w:rsid w:val="00E95FF5"/>
    <w:rsid w:val="00EA076A"/>
    <w:rsid w:val="00EA2758"/>
    <w:rsid w:val="00EA2D3F"/>
    <w:rsid w:val="00EA2F63"/>
    <w:rsid w:val="00EA3673"/>
    <w:rsid w:val="00EA495C"/>
    <w:rsid w:val="00EA4DB6"/>
    <w:rsid w:val="00EA63BF"/>
    <w:rsid w:val="00EA7271"/>
    <w:rsid w:val="00EA7569"/>
    <w:rsid w:val="00EB12EB"/>
    <w:rsid w:val="00EB15D5"/>
    <w:rsid w:val="00EB1E8E"/>
    <w:rsid w:val="00EB45F5"/>
    <w:rsid w:val="00EB4814"/>
    <w:rsid w:val="00EB743E"/>
    <w:rsid w:val="00EB768F"/>
    <w:rsid w:val="00EC30B8"/>
    <w:rsid w:val="00EC4203"/>
    <w:rsid w:val="00EC61B4"/>
    <w:rsid w:val="00EC71F1"/>
    <w:rsid w:val="00ED0C57"/>
    <w:rsid w:val="00ED0CDC"/>
    <w:rsid w:val="00ED1BBE"/>
    <w:rsid w:val="00ED607D"/>
    <w:rsid w:val="00ED6C00"/>
    <w:rsid w:val="00ED6E9C"/>
    <w:rsid w:val="00EE110D"/>
    <w:rsid w:val="00EE1AFC"/>
    <w:rsid w:val="00EE2205"/>
    <w:rsid w:val="00EE3395"/>
    <w:rsid w:val="00EE3FC2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210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54C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B3"/>
    <w:rsid w:val="00F325C8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7B01"/>
    <w:rsid w:val="00F50A1D"/>
    <w:rsid w:val="00F518EE"/>
    <w:rsid w:val="00F52DD1"/>
    <w:rsid w:val="00F55D74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49B9"/>
    <w:rsid w:val="00F95D90"/>
    <w:rsid w:val="00F95FCA"/>
    <w:rsid w:val="00F96951"/>
    <w:rsid w:val="00F9725A"/>
    <w:rsid w:val="00FA0924"/>
    <w:rsid w:val="00FA165A"/>
    <w:rsid w:val="00FA1B05"/>
    <w:rsid w:val="00FA2172"/>
    <w:rsid w:val="00FA28BA"/>
    <w:rsid w:val="00FA4EF9"/>
    <w:rsid w:val="00FA4FDF"/>
    <w:rsid w:val="00FA77E3"/>
    <w:rsid w:val="00FB0631"/>
    <w:rsid w:val="00FB3772"/>
    <w:rsid w:val="00FB4363"/>
    <w:rsid w:val="00FC0057"/>
    <w:rsid w:val="00FC0BFB"/>
    <w:rsid w:val="00FC186E"/>
    <w:rsid w:val="00FC19D7"/>
    <w:rsid w:val="00FC25BE"/>
    <w:rsid w:val="00FC294A"/>
    <w:rsid w:val="00FC325D"/>
    <w:rsid w:val="00FC3DCA"/>
    <w:rsid w:val="00FC504C"/>
    <w:rsid w:val="00FC6C72"/>
    <w:rsid w:val="00FC7D88"/>
    <w:rsid w:val="00FD0047"/>
    <w:rsid w:val="00FD2C91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0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8B700E"/>
    <w:rPr>
      <w:rFonts w:cs="Times New Roman"/>
      <w:color w:val="0000FF"/>
      <w:u w:val="single"/>
    </w:rPr>
  </w:style>
  <w:style w:type="character" w:customStyle="1" w:styleId="ListParagraphChar">
    <w:name w:val="List Paragraph Char"/>
    <w:link w:val="ListParagraph"/>
    <w:uiPriority w:val="99"/>
    <w:locked/>
    <w:rsid w:val="008B700E"/>
  </w:style>
  <w:style w:type="paragraph" w:styleId="ListParagraph">
    <w:name w:val="List Paragraph"/>
    <w:basedOn w:val="Normal"/>
    <w:link w:val="ListParagraphChar"/>
    <w:uiPriority w:val="99"/>
    <w:qFormat/>
    <w:rsid w:val="008B700E"/>
    <w:pPr>
      <w:ind w:left="720"/>
      <w:contextualSpacing/>
    </w:pPr>
  </w:style>
  <w:style w:type="character" w:customStyle="1" w:styleId="a">
    <w:name w:val="Гипертекстовая ссылка"/>
    <w:basedOn w:val="DefaultParagraphFont"/>
    <w:uiPriority w:val="99"/>
    <w:rsid w:val="008B700E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1</Pages>
  <Words>328</Words>
  <Characters>1876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2026-05-04T12:19:00Z</cp:lastPrinted>
  <dcterms:created xsi:type="dcterms:W3CDTF">2026-03-31T12:36:00Z</dcterms:created>
  <dcterms:modified xsi:type="dcterms:W3CDTF">2026-05-04T12:20:00Z</dcterms:modified>
</cp:coreProperties>
</file>