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A05" w:rsidRPr="001B7988" w:rsidRDefault="00646A05" w:rsidP="00BE2951">
      <w:pPr>
        <w:spacing w:after="0" w:line="240" w:lineRule="auto"/>
        <w:jc w:val="both"/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</w:pPr>
    </w:p>
    <w:p w:rsidR="00646A05" w:rsidRPr="001B7988" w:rsidRDefault="00646A05" w:rsidP="00673674">
      <w:pPr>
        <w:spacing w:after="0" w:line="240" w:lineRule="auto"/>
        <w:jc w:val="center"/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</w:pPr>
      <w:r w:rsidRPr="00EA592E">
        <w:rPr>
          <w:rFonts w:ascii="Times New Roman" w:hAnsi="Times New Roman"/>
          <w:b/>
          <w:bCs/>
          <w:sz w:val="28"/>
          <w:szCs w:val="28"/>
        </w:rPr>
        <w:t>Обобщенная</w:t>
      </w:r>
      <w:r w:rsidRPr="00EA592E">
        <w:rPr>
          <w:rFonts w:ascii="Times New Roman" w:hAnsi="Times New Roman"/>
          <w:sz w:val="28"/>
          <w:szCs w:val="28"/>
        </w:rPr>
        <w:t xml:space="preserve"> </w:t>
      </w:r>
      <w:r w:rsidRPr="00EA592E">
        <w:rPr>
          <w:rFonts w:ascii="Times New Roman" w:hAnsi="Times New Roman"/>
          <w:b/>
          <w:bCs/>
          <w:sz w:val="28"/>
          <w:szCs w:val="28"/>
        </w:rPr>
        <w:t xml:space="preserve">информация об исполнении (ненадлежащем исполнении)  </w:t>
      </w:r>
      <w:r>
        <w:rPr>
          <w:rFonts w:ascii="Times New Roman" w:hAnsi="Times New Roman"/>
          <w:b/>
          <w:bCs/>
          <w:sz w:val="28"/>
          <w:szCs w:val="28"/>
        </w:rPr>
        <w:t xml:space="preserve">лицами, замещающими муниципальные должности </w:t>
      </w:r>
      <w:r w:rsidRPr="00EA592E">
        <w:rPr>
          <w:rFonts w:ascii="Times New Roman" w:hAnsi="Times New Roman"/>
          <w:b/>
          <w:bCs/>
          <w:sz w:val="28"/>
          <w:szCs w:val="28"/>
        </w:rPr>
        <w:t>депутат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Pr="00EA592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Совета депутатов Ардатовского сельского поселения Ардатовского муниципального района Республики Мордовия</w:t>
      </w:r>
      <w:r w:rsidRPr="00EA592E"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A592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>Главы Ардатовского сельского поселения  Ардатовского муниципального района РМ, м</w:t>
      </w:r>
      <w:r w:rsidRPr="001B7988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униципальные служащие </w:t>
      </w:r>
    </w:p>
    <w:p w:rsidR="00646A05" w:rsidRPr="001B7988" w:rsidRDefault="00646A05" w:rsidP="00673674">
      <w:pPr>
        <w:spacing w:after="0" w:line="240" w:lineRule="auto"/>
        <w:jc w:val="center"/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</w:pPr>
      <w:r w:rsidRPr="001B7988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администрации </w:t>
      </w:r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Ардатовского сельского поселения Ардатовского </w:t>
      </w:r>
      <w:r w:rsidRPr="001B7988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>муниципального района,</w:t>
      </w:r>
    </w:p>
    <w:p w:rsidR="00646A05" w:rsidRDefault="00646A05" w:rsidP="001C17C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A592E">
        <w:rPr>
          <w:rFonts w:ascii="Times New Roman" w:hAnsi="Times New Roman"/>
          <w:b/>
          <w:bCs/>
          <w:sz w:val="28"/>
          <w:szCs w:val="28"/>
        </w:rPr>
        <w:t>обязанности представить сведения о доходах, расходах, об имуществе и обязательствах имущественного характера</w:t>
      </w:r>
      <w:r>
        <w:rPr>
          <w:rFonts w:ascii="Times New Roman" w:hAnsi="Times New Roman"/>
          <w:b/>
          <w:bCs/>
          <w:sz w:val="28"/>
          <w:szCs w:val="28"/>
        </w:rPr>
        <w:t xml:space="preserve"> за 2025 год</w:t>
      </w:r>
    </w:p>
    <w:p w:rsidR="00646A05" w:rsidRDefault="00646A05" w:rsidP="001C17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46A05" w:rsidRDefault="00646A05" w:rsidP="001C17C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Совете депутатов Ардатовского сельского поселения </w:t>
      </w:r>
      <w:r w:rsidRPr="00E248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E2486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седьмого созыва по состоянию на 1 мая 2026 года к</w:t>
      </w:r>
      <w:r w:rsidRPr="00DB3E95">
        <w:rPr>
          <w:rFonts w:ascii="Times New Roman" w:hAnsi="Times New Roman"/>
          <w:sz w:val="28"/>
          <w:szCs w:val="28"/>
        </w:rPr>
        <w:t>оличество лиц, замещающих муниципальные должности</w:t>
      </w:r>
      <w:r>
        <w:rPr>
          <w:rFonts w:ascii="Times New Roman" w:hAnsi="Times New Roman"/>
          <w:sz w:val="28"/>
          <w:szCs w:val="28"/>
        </w:rPr>
        <w:t xml:space="preserve"> – 7 человек. </w:t>
      </w:r>
      <w:r w:rsidRPr="00DB3E95">
        <w:rPr>
          <w:rFonts w:ascii="Times New Roman" w:hAnsi="Times New Roman"/>
          <w:sz w:val="28"/>
          <w:szCs w:val="28"/>
        </w:rPr>
        <w:t>Количество лиц, замещающих муниципальные должности,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8"/>
          <w:szCs w:val="28"/>
        </w:rPr>
        <w:t xml:space="preserve"> – 0. </w:t>
      </w:r>
    </w:p>
    <w:p w:rsidR="00646A05" w:rsidRDefault="00646A05" w:rsidP="0067367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администрации Ардатовского сельского поселения  Ардатовского</w:t>
      </w:r>
      <w:r w:rsidRPr="00E2486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по состоянию на 1 мая 2026 года к</w:t>
      </w:r>
      <w:r w:rsidRPr="00DB3E95">
        <w:rPr>
          <w:rFonts w:ascii="Times New Roman" w:hAnsi="Times New Roman"/>
          <w:sz w:val="28"/>
          <w:szCs w:val="28"/>
        </w:rPr>
        <w:t xml:space="preserve">оличество </w:t>
      </w:r>
      <w:r>
        <w:rPr>
          <w:rFonts w:ascii="Times New Roman" w:hAnsi="Times New Roman"/>
          <w:sz w:val="28"/>
          <w:szCs w:val="28"/>
        </w:rPr>
        <w:t xml:space="preserve">муниципальных служащих – 2 человека. </w:t>
      </w:r>
      <w:r w:rsidRPr="00DB3E95">
        <w:rPr>
          <w:rFonts w:ascii="Times New Roman" w:hAnsi="Times New Roman"/>
          <w:sz w:val="28"/>
          <w:szCs w:val="28"/>
        </w:rPr>
        <w:t xml:space="preserve">Количество </w:t>
      </w:r>
      <w:r>
        <w:rPr>
          <w:rFonts w:ascii="Times New Roman" w:hAnsi="Times New Roman"/>
          <w:sz w:val="28"/>
          <w:szCs w:val="28"/>
        </w:rPr>
        <w:t>муниципальных служащих</w:t>
      </w:r>
      <w:r w:rsidRPr="00DB3E95">
        <w:rPr>
          <w:rFonts w:ascii="Times New Roman" w:hAnsi="Times New Roman"/>
          <w:sz w:val="28"/>
          <w:szCs w:val="28"/>
        </w:rPr>
        <w:t>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8"/>
          <w:szCs w:val="28"/>
        </w:rPr>
        <w:t xml:space="preserve"> – 0. </w:t>
      </w:r>
    </w:p>
    <w:p w:rsidR="00646A05" w:rsidRDefault="00646A05" w:rsidP="003E28C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Глава Ардатовского сельского поселения  Ардатовского муниципального района Республики Мордовия – 1 человек. </w:t>
      </w:r>
    </w:p>
    <w:p w:rsidR="00646A05" w:rsidRDefault="00646A05" w:rsidP="00732C6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Сведения </w:t>
      </w:r>
      <w:r w:rsidRPr="00DB3E95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8"/>
          <w:szCs w:val="28"/>
        </w:rPr>
        <w:t xml:space="preserve"> не предоставлялись.</w:t>
      </w:r>
    </w:p>
    <w:p w:rsidR="00646A05" w:rsidRDefault="00646A05" w:rsidP="001C17C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указанными лицами не представлялись в виду отсутствия оснований, предусмотренных </w:t>
      </w:r>
      <w:r w:rsidRPr="00B138C1">
        <w:rPr>
          <w:rFonts w:ascii="Times New Roman" w:hAnsi="Times New Roman"/>
          <w:sz w:val="28"/>
          <w:szCs w:val="28"/>
        </w:rPr>
        <w:t>для представления сведений о расходах в соответствии с Федеральным законом от 03.12.2012 № 230-ФЗ «О контроле за соответствием расходов лиц, замещающих государственные должности, и иных лиц их доходам»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46A05" w:rsidRPr="001B7988" w:rsidRDefault="00646A05" w:rsidP="00BE295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46A05" w:rsidRDefault="00646A05" w:rsidP="0067367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46A05" w:rsidRPr="001B7988" w:rsidRDefault="00646A05" w:rsidP="0067367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46A05" w:rsidRPr="00EF6C67" w:rsidRDefault="00646A05" w:rsidP="00673674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shd w:val="clear" w:color="auto" w:fill="FFFFFF"/>
        </w:rPr>
      </w:pPr>
    </w:p>
    <w:p w:rsidR="00646A05" w:rsidRDefault="00646A05">
      <w:r>
        <w:rPr>
          <w:rFonts w:ascii="Times New Roman" w:hAnsi="Times New Roman"/>
          <w:sz w:val="28"/>
          <w:szCs w:val="28"/>
        </w:rPr>
        <w:t>14</w:t>
      </w:r>
      <w:r w:rsidRPr="001B7988">
        <w:rPr>
          <w:rFonts w:ascii="Times New Roman" w:hAnsi="Times New Roman"/>
          <w:sz w:val="28"/>
          <w:szCs w:val="28"/>
        </w:rPr>
        <w:t>.05.202</w:t>
      </w:r>
      <w:r>
        <w:rPr>
          <w:rFonts w:ascii="Times New Roman" w:hAnsi="Times New Roman"/>
          <w:sz w:val="28"/>
          <w:szCs w:val="28"/>
        </w:rPr>
        <w:t>6</w:t>
      </w:r>
      <w:r w:rsidRPr="001B7988">
        <w:rPr>
          <w:rFonts w:ascii="Times New Roman" w:hAnsi="Times New Roman"/>
          <w:sz w:val="28"/>
          <w:szCs w:val="28"/>
        </w:rPr>
        <w:t xml:space="preserve"> год</w:t>
      </w:r>
    </w:p>
    <w:sectPr w:rsidR="00646A05" w:rsidSect="00BE2951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10BB"/>
    <w:rsid w:val="000B6BA6"/>
    <w:rsid w:val="001549E6"/>
    <w:rsid w:val="001B7988"/>
    <w:rsid w:val="001C17C2"/>
    <w:rsid w:val="002509E1"/>
    <w:rsid w:val="00301B7B"/>
    <w:rsid w:val="003E28CD"/>
    <w:rsid w:val="00635761"/>
    <w:rsid w:val="00646A05"/>
    <w:rsid w:val="00673674"/>
    <w:rsid w:val="00732C6A"/>
    <w:rsid w:val="008E40A8"/>
    <w:rsid w:val="00AC4851"/>
    <w:rsid w:val="00B138C1"/>
    <w:rsid w:val="00BE2951"/>
    <w:rsid w:val="00D46FD2"/>
    <w:rsid w:val="00D94D52"/>
    <w:rsid w:val="00DB3E95"/>
    <w:rsid w:val="00E24868"/>
    <w:rsid w:val="00E928AA"/>
    <w:rsid w:val="00EA592E"/>
    <w:rsid w:val="00EF6C67"/>
    <w:rsid w:val="00F61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95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E2951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272</Words>
  <Characters>1553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Пользователь Windows</cp:lastModifiedBy>
  <cp:revision>3</cp:revision>
  <dcterms:created xsi:type="dcterms:W3CDTF">2026-05-15T06:41:00Z</dcterms:created>
  <dcterms:modified xsi:type="dcterms:W3CDTF">2026-05-18T09:40:00Z</dcterms:modified>
</cp:coreProperties>
</file>