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500" w:rsidRDefault="000A5500" w:rsidP="00941B50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ПРОЕКТ</w:t>
      </w:r>
    </w:p>
    <w:p w:rsidR="000A5500" w:rsidRDefault="000A5500" w:rsidP="00302171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Совет депутатов Ардатовского сельского поселения</w:t>
      </w:r>
    </w:p>
    <w:p w:rsidR="000A5500" w:rsidRDefault="000A5500" w:rsidP="00302171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Ардатовского муниципального района РМ</w:t>
      </w:r>
    </w:p>
    <w:p w:rsidR="000A5500" w:rsidRDefault="000A5500" w:rsidP="00EE4552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пятого созыва</w:t>
      </w:r>
    </w:p>
    <w:p w:rsidR="000A5500" w:rsidRDefault="000A5500" w:rsidP="00EE4552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пос.ст. Ардатов</w:t>
      </w:r>
    </w:p>
    <w:p w:rsidR="000A5500" w:rsidRDefault="000A5500" w:rsidP="00EE4552">
      <w:pPr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0A5500" w:rsidRDefault="000A5500" w:rsidP="00302171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0A5500" w:rsidRDefault="000A5500" w:rsidP="005C51E3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0A5500" w:rsidRDefault="000A5500" w:rsidP="00302171">
      <w:pPr>
        <w:ind w:firstLine="0"/>
        <w:rPr>
          <w:rFonts w:ascii="Times New Roman" w:hAnsi="Times New Roman" w:cs="Times New Roman"/>
          <w:bCs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«     »                 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 w:cs="Times New Roman"/>
            <w:bCs/>
            <w:sz w:val="28"/>
            <w:szCs w:val="28"/>
          </w:rPr>
          <w:t>2015 г</w:t>
        </w:r>
      </w:smartTag>
      <w:r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ab/>
        <w:t xml:space="preserve">            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Cs w:val="28"/>
        </w:rPr>
        <w:t xml:space="preserve">                              № </w:t>
      </w:r>
    </w:p>
    <w:p w:rsidR="000A5500" w:rsidRDefault="000A5500" w:rsidP="004A23CD">
      <w:pPr>
        <w:ind w:firstLine="0"/>
        <w:jc w:val="left"/>
        <w:rPr>
          <w:bCs/>
          <w:sz w:val="28"/>
          <w:szCs w:val="28"/>
        </w:rPr>
      </w:pPr>
    </w:p>
    <w:p w:rsidR="000A5500" w:rsidRPr="00941B50" w:rsidRDefault="000A5500" w:rsidP="00941B50">
      <w:pPr>
        <w:ind w:firstLine="0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941B50">
        <w:rPr>
          <w:rFonts w:ascii="Times New Roman" w:hAnsi="Times New Roman" w:cs="Times New Roman"/>
          <w:b/>
          <w:sz w:val="28"/>
          <w:szCs w:val="28"/>
        </w:rPr>
        <w:t>О внесении изменений в  «Порядо</w:t>
      </w:r>
      <w:r>
        <w:rPr>
          <w:rFonts w:ascii="Times New Roman" w:hAnsi="Times New Roman" w:cs="Times New Roman"/>
          <w:b/>
          <w:sz w:val="28"/>
          <w:szCs w:val="28"/>
        </w:rPr>
        <w:t>к размещения сведений о доходах</w:t>
      </w:r>
      <w:r w:rsidRPr="00941B50">
        <w:rPr>
          <w:rFonts w:ascii="Times New Roman" w:hAnsi="Times New Roman" w:cs="Times New Roman"/>
          <w:b/>
          <w:sz w:val="28"/>
          <w:szCs w:val="28"/>
        </w:rPr>
        <w:t>, об имуществе и обязательств</w:t>
      </w:r>
      <w:r>
        <w:rPr>
          <w:rFonts w:ascii="Times New Roman" w:hAnsi="Times New Roman" w:cs="Times New Roman"/>
          <w:b/>
          <w:sz w:val="28"/>
          <w:szCs w:val="28"/>
        </w:rPr>
        <w:t>ах имущественного характера лиц</w:t>
      </w:r>
      <w:r w:rsidRPr="00941B50">
        <w:rPr>
          <w:rFonts w:ascii="Times New Roman" w:hAnsi="Times New Roman" w:cs="Times New Roman"/>
          <w:b/>
          <w:sz w:val="28"/>
          <w:szCs w:val="28"/>
        </w:rPr>
        <w:t>, замещающих муниципальные</w:t>
      </w:r>
      <w:r>
        <w:rPr>
          <w:rFonts w:ascii="Times New Roman" w:hAnsi="Times New Roman" w:cs="Times New Roman"/>
          <w:b/>
          <w:sz w:val="28"/>
          <w:szCs w:val="28"/>
        </w:rPr>
        <w:t xml:space="preserve"> должности на постоянной основе</w:t>
      </w:r>
      <w:r w:rsidRPr="00941B50">
        <w:rPr>
          <w:rFonts w:ascii="Times New Roman" w:hAnsi="Times New Roman" w:cs="Times New Roman"/>
          <w:b/>
          <w:sz w:val="28"/>
          <w:szCs w:val="28"/>
        </w:rPr>
        <w:t>, должности муниципальной службы в органах</w:t>
      </w:r>
      <w:r>
        <w:rPr>
          <w:rFonts w:ascii="Times New Roman" w:hAnsi="Times New Roman" w:cs="Times New Roman"/>
          <w:b/>
          <w:sz w:val="28"/>
          <w:szCs w:val="28"/>
        </w:rPr>
        <w:t xml:space="preserve"> местного самоуправления Ардатов</w:t>
      </w:r>
      <w:r w:rsidRPr="00941B50">
        <w:rPr>
          <w:rFonts w:ascii="Times New Roman" w:hAnsi="Times New Roman" w:cs="Times New Roman"/>
          <w:b/>
          <w:sz w:val="28"/>
          <w:szCs w:val="28"/>
        </w:rPr>
        <w:t xml:space="preserve">ского сельского поселения  Ардатовского муниципального района 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опубликования», утвержденного решением Совета депутатов от 27 апреля </w:t>
      </w:r>
      <w:smartTag w:uri="urn:schemas-microsoft-com:office:smarttags" w:element="metricconverter">
        <w:smartTagPr>
          <w:attr w:name="ProductID" w:val="2012 г"/>
        </w:smartTagPr>
        <w:r w:rsidRPr="00941B50">
          <w:rPr>
            <w:rFonts w:ascii="Times New Roman" w:hAnsi="Times New Roman" w:cs="Times New Roman"/>
            <w:b/>
            <w:sz w:val="28"/>
            <w:szCs w:val="28"/>
          </w:rPr>
          <w:t>2012 г</w:t>
        </w:r>
      </w:smartTag>
      <w:r w:rsidRPr="00941B50">
        <w:rPr>
          <w:rFonts w:ascii="Times New Roman" w:hAnsi="Times New Roman" w:cs="Times New Roman"/>
          <w:b/>
          <w:sz w:val="28"/>
          <w:szCs w:val="28"/>
        </w:rPr>
        <w:t xml:space="preserve">. № 17. </w:t>
      </w:r>
    </w:p>
    <w:p w:rsidR="000A5500" w:rsidRPr="004A23CD" w:rsidRDefault="000A5500" w:rsidP="004A23CD">
      <w:pPr>
        <w:pStyle w:val="22"/>
        <w:rPr>
          <w:szCs w:val="28"/>
        </w:rPr>
      </w:pPr>
    </w:p>
    <w:p w:rsidR="000A5500" w:rsidRPr="007D3225" w:rsidRDefault="000A5500" w:rsidP="007D3225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Руководствуясь статьей 8 Федерального Закона от 25 декабря 2008 года № 273-ФЗ «О противодействии коррупции»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Ардатовского сельского поселения Ардатовского    муниципального района Республики Мордовия решил: </w:t>
      </w:r>
    </w:p>
    <w:p w:rsidR="000A5500" w:rsidRPr="007D3225" w:rsidRDefault="000A5500" w:rsidP="007D3225">
      <w:pPr>
        <w:ind w:firstLine="0"/>
        <w:outlineLvl w:val="0"/>
        <w:rPr>
          <w:rFonts w:ascii="Times New Roman" w:hAnsi="Times New Roman" w:cs="Times New Roman"/>
          <w:sz w:val="28"/>
          <w:szCs w:val="28"/>
        </w:rPr>
      </w:pPr>
      <w:r w:rsidRPr="007D3225">
        <w:rPr>
          <w:rFonts w:ascii="Times New Roman" w:hAnsi="Times New Roman" w:cs="Times New Roman"/>
          <w:sz w:val="28"/>
          <w:szCs w:val="28"/>
        </w:rPr>
        <w:t xml:space="preserve">    1.Внести в  Порядок 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Ардатовского сельского поселения  Ардатовского муниципального района 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опубликования», утвержденного решением Совета депутатов № 17 от 27.04.2012 года  «Об утверждении Порядка  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Ардатовского сельского поселения  Ардатовского муниципального района 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 следующие изменения:</w:t>
      </w:r>
    </w:p>
    <w:p w:rsidR="000A5500" w:rsidRDefault="000A5500" w:rsidP="00302171">
      <w:pPr>
        <w:pStyle w:val="22"/>
        <w:ind w:firstLine="708"/>
      </w:pPr>
      <w:r>
        <w:t>1.1.Дополнить пунктом 8 следующего содержания:</w:t>
      </w:r>
    </w:p>
    <w:p w:rsidR="000A5500" w:rsidRDefault="000A5500" w:rsidP="00302171">
      <w:pPr>
        <w:pStyle w:val="22"/>
        <w:ind w:firstLine="708"/>
      </w:pPr>
      <w:r>
        <w:t xml:space="preserve">«8. Сведения о доходах, расходах, об имуществе и обязательствах имущественного характера  размещаются на официальном сайте и представляются средствам массовой информации для опубликования по форме, прилагаемой к настоящему Порядку. </w:t>
      </w:r>
    </w:p>
    <w:p w:rsidR="000A5500" w:rsidRDefault="000A5500" w:rsidP="00302171">
      <w:pPr>
        <w:ind w:firstLine="708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2.Настоящее решение вступает в силу со дня его официального опубликования.</w:t>
      </w:r>
    </w:p>
    <w:p w:rsidR="000A5500" w:rsidRPr="00941B50" w:rsidRDefault="000A5500" w:rsidP="00941B50">
      <w:pPr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Глава Ардатовского сельского поселения                                        В.А. Сычева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5500" w:rsidRDefault="000A5500" w:rsidP="00302171">
      <w:pPr>
        <w:rPr>
          <w:rFonts w:ascii="Times New Roman" w:hAnsi="Times New Roman" w:cs="Times New Roman"/>
        </w:rPr>
      </w:pPr>
    </w:p>
    <w:p w:rsidR="000A5500" w:rsidRDefault="000A5500" w:rsidP="0030217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  <w:sectPr w:rsidR="000A5500">
          <w:pgSz w:w="11906" w:h="16838"/>
          <w:pgMar w:top="567" w:right="850" w:bottom="1134" w:left="1701" w:header="709" w:footer="709" w:gutter="0"/>
          <w:cols w:space="720"/>
        </w:sectPr>
      </w:pPr>
    </w:p>
    <w:p w:rsidR="000A5500" w:rsidRDefault="000A5500">
      <w:bookmarkStart w:id="0" w:name="_GoBack"/>
      <w:bookmarkEnd w:id="0"/>
    </w:p>
    <w:sectPr w:rsidR="000A5500" w:rsidSect="006F5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0EEB"/>
    <w:rsid w:val="000725B0"/>
    <w:rsid w:val="000A5500"/>
    <w:rsid w:val="00223315"/>
    <w:rsid w:val="0027211F"/>
    <w:rsid w:val="00302171"/>
    <w:rsid w:val="004A23CD"/>
    <w:rsid w:val="004A5603"/>
    <w:rsid w:val="005C51E3"/>
    <w:rsid w:val="005E12FF"/>
    <w:rsid w:val="006763E4"/>
    <w:rsid w:val="00695878"/>
    <w:rsid w:val="006C0E3A"/>
    <w:rsid w:val="006F5600"/>
    <w:rsid w:val="007D3225"/>
    <w:rsid w:val="00867805"/>
    <w:rsid w:val="008C4794"/>
    <w:rsid w:val="008E0527"/>
    <w:rsid w:val="00901BA6"/>
    <w:rsid w:val="00914884"/>
    <w:rsid w:val="00926050"/>
    <w:rsid w:val="00941B50"/>
    <w:rsid w:val="009D5766"/>
    <w:rsid w:val="00AA3005"/>
    <w:rsid w:val="00AE7313"/>
    <w:rsid w:val="00B3056F"/>
    <w:rsid w:val="00B906B6"/>
    <w:rsid w:val="00BC3AC7"/>
    <w:rsid w:val="00BF2A05"/>
    <w:rsid w:val="00D85F6A"/>
    <w:rsid w:val="00EE4552"/>
    <w:rsid w:val="00F26F34"/>
    <w:rsid w:val="00F90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17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2">
    <w:name w:val="Основной текст 22"/>
    <w:basedOn w:val="Normal"/>
    <w:uiPriority w:val="99"/>
    <w:rsid w:val="00302171"/>
    <w:pPr>
      <w:autoSpaceDE/>
      <w:autoSpaceDN/>
      <w:adjustRightInd/>
      <w:ind w:firstLine="0"/>
    </w:pPr>
    <w:rPr>
      <w:rFonts w:ascii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930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33</TotalTime>
  <Pages>3</Pages>
  <Words>396</Words>
  <Characters>2258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user</cp:lastModifiedBy>
  <cp:revision>10</cp:revision>
  <cp:lastPrinted>2015-05-25T12:42:00Z</cp:lastPrinted>
  <dcterms:created xsi:type="dcterms:W3CDTF">2015-05-20T05:36:00Z</dcterms:created>
  <dcterms:modified xsi:type="dcterms:W3CDTF">2015-05-25T12:43:00Z</dcterms:modified>
</cp:coreProperties>
</file>