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1E57" w:rsidRDefault="00F61E57" w:rsidP="0030217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                                                </w:t>
      </w:r>
    </w:p>
    <w:p w:rsidR="00F61E57" w:rsidRDefault="00F61E57" w:rsidP="0030217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Совет депутатов Ардатовского сельского поселения</w:t>
      </w:r>
    </w:p>
    <w:p w:rsidR="00F61E57" w:rsidRDefault="00F61E57" w:rsidP="0030217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Ардатовского муниципального района РМ</w:t>
      </w:r>
    </w:p>
    <w:p w:rsidR="00F61E57" w:rsidRDefault="00F61E57" w:rsidP="00EE4552">
      <w:p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пятого созыва</w:t>
      </w:r>
    </w:p>
    <w:p w:rsidR="00F61E57" w:rsidRDefault="00F61E57" w:rsidP="00EE4552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                                 пос.ст. Ардатов</w:t>
      </w:r>
    </w:p>
    <w:p w:rsidR="00F61E57" w:rsidRDefault="00F61E57" w:rsidP="00EE4552">
      <w:pPr>
        <w:ind w:firstLine="0"/>
        <w:rPr>
          <w:rFonts w:ascii="Times New Roman" w:hAnsi="Times New Roman" w:cs="Times New Roman"/>
          <w:bCs/>
          <w:sz w:val="28"/>
          <w:szCs w:val="28"/>
        </w:rPr>
      </w:pPr>
    </w:p>
    <w:p w:rsidR="00F61E57" w:rsidRDefault="00F61E57" w:rsidP="00302171">
      <w:pPr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F61E57" w:rsidRDefault="00F61E57" w:rsidP="005C51E3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F61E57" w:rsidRPr="008E1FDD" w:rsidRDefault="00F61E57" w:rsidP="00302171">
      <w:pPr>
        <w:ind w:firstLine="0"/>
        <w:rPr>
          <w:rFonts w:ascii="Times New Roman" w:hAnsi="Times New Roman" w:cs="Times New Roman"/>
          <w:b/>
          <w:bCs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25.04.</w:t>
      </w:r>
      <w:smartTag w:uri="urn:schemas-microsoft-com:office:smarttags" w:element="metricconverter">
        <w:smartTagPr>
          <w:attr w:name="ProductID" w:val="2015 г"/>
        </w:smartTagPr>
        <w:r>
          <w:rPr>
            <w:rFonts w:ascii="Times New Roman" w:hAnsi="Times New Roman" w:cs="Times New Roman"/>
            <w:bCs/>
            <w:sz w:val="28"/>
            <w:szCs w:val="28"/>
          </w:rPr>
          <w:t>2015 г</w:t>
        </w:r>
      </w:smartTag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>
        <w:rPr>
          <w:rFonts w:ascii="Times New Roman" w:hAnsi="Times New Roman" w:cs="Times New Roman"/>
          <w:bCs/>
          <w:sz w:val="28"/>
          <w:szCs w:val="28"/>
        </w:rPr>
        <w:tab/>
      </w:r>
      <w:r w:rsidRPr="00253793">
        <w:rPr>
          <w:rFonts w:ascii="Times New Roman" w:hAnsi="Times New Roman" w:cs="Times New Roman"/>
          <w:bCs/>
          <w:szCs w:val="28"/>
        </w:rPr>
        <w:t xml:space="preserve">                      </w:t>
      </w:r>
      <w:r>
        <w:rPr>
          <w:rFonts w:ascii="Times New Roman" w:hAnsi="Times New Roman" w:cs="Times New Roman"/>
          <w:bCs/>
          <w:szCs w:val="28"/>
        </w:rPr>
        <w:t xml:space="preserve">   </w:t>
      </w:r>
      <w:r w:rsidRPr="00253793">
        <w:rPr>
          <w:rFonts w:ascii="Times New Roman" w:hAnsi="Times New Roman" w:cs="Times New Roman"/>
          <w:bCs/>
          <w:szCs w:val="28"/>
        </w:rPr>
        <w:t xml:space="preserve">                      №  88</w:t>
      </w:r>
    </w:p>
    <w:p w:rsidR="00F61E57" w:rsidRPr="008E1FDD" w:rsidRDefault="00F61E57" w:rsidP="004A23CD">
      <w:pPr>
        <w:ind w:firstLine="0"/>
        <w:jc w:val="left"/>
        <w:rPr>
          <w:b/>
          <w:bCs/>
          <w:sz w:val="28"/>
          <w:szCs w:val="28"/>
        </w:rPr>
      </w:pPr>
    </w:p>
    <w:p w:rsidR="00F61E57" w:rsidRPr="008E1FDD" w:rsidRDefault="00F61E57" w:rsidP="004A23CD">
      <w:pPr>
        <w:pStyle w:val="22"/>
        <w:rPr>
          <w:b/>
          <w:szCs w:val="28"/>
        </w:rPr>
      </w:pPr>
      <w:r w:rsidRPr="008E1FDD">
        <w:rPr>
          <w:b/>
          <w:szCs w:val="28"/>
        </w:rPr>
        <w:t xml:space="preserve">       О внесении изменений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 для опубликования, утвержденного решением Совета депутатов Ардатовского сельского поселения Ардатовского муниципального района </w:t>
      </w:r>
      <w:r w:rsidRPr="008E1FDD">
        <w:rPr>
          <w:b/>
        </w:rPr>
        <w:t xml:space="preserve">от 27 апреля </w:t>
      </w:r>
      <w:smartTag w:uri="urn:schemas-microsoft-com:office:smarttags" w:element="metricconverter">
        <w:smartTagPr>
          <w:attr w:name="ProductID" w:val="2012 г"/>
        </w:smartTagPr>
        <w:r w:rsidRPr="008E1FDD">
          <w:rPr>
            <w:b/>
          </w:rPr>
          <w:t>2012 г</w:t>
        </w:r>
      </w:smartTag>
      <w:r w:rsidRPr="008E1FDD">
        <w:rPr>
          <w:b/>
        </w:rPr>
        <w:t xml:space="preserve">. № 17. </w:t>
      </w:r>
    </w:p>
    <w:p w:rsidR="00F61E57" w:rsidRPr="004A23CD" w:rsidRDefault="00F61E57" w:rsidP="004A23CD">
      <w:pPr>
        <w:pStyle w:val="22"/>
        <w:rPr>
          <w:szCs w:val="28"/>
        </w:rPr>
      </w:pPr>
    </w:p>
    <w:p w:rsidR="00F61E57" w:rsidRPr="004A23CD" w:rsidRDefault="00F61E57" w:rsidP="004A23CD">
      <w:pPr>
        <w:ind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Руководствуясь статьей 8 Федерального Закона от 25 декабря 2008 года № 273-ФЗ «О противодействии коррупции» </w:t>
      </w:r>
      <w:r>
        <w:rPr>
          <w:rFonts w:ascii="Times New Roman" w:hAnsi="Times New Roman" w:cs="Times New Roman"/>
          <w:sz w:val="28"/>
          <w:szCs w:val="28"/>
        </w:rPr>
        <w:t xml:space="preserve">Совет депутатов Ардатовского сельского поселения Ардатовского    муниципального района Республики Мордовия решил: </w:t>
      </w:r>
    </w:p>
    <w:p w:rsidR="00F61E57" w:rsidRDefault="00F61E57" w:rsidP="00302171">
      <w:pPr>
        <w:ind w:firstLine="567"/>
        <w:rPr>
          <w:rFonts w:ascii="Times New Roman" w:hAnsi="Times New Roman" w:cs="Times New Roman"/>
          <w:sz w:val="28"/>
          <w:szCs w:val="28"/>
        </w:rPr>
      </w:pPr>
    </w:p>
    <w:p w:rsidR="00F61E57" w:rsidRDefault="00F61E57" w:rsidP="00302171">
      <w:pPr>
        <w:pStyle w:val="22"/>
        <w:ind w:firstLine="708"/>
      </w:pPr>
      <w:r>
        <w:t xml:space="preserve">1. Внести в Порядок размещения сведений о доходах, расходах, об имуществе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 средствам массовой информации  для опубликования, утвержденного решением Совета депутатов Ардатовского сельского поселения Ардатовского муниципального района от </w:t>
      </w:r>
      <w:r>
        <w:rPr>
          <w:color w:val="FF6600"/>
        </w:rPr>
        <w:t xml:space="preserve">  </w:t>
      </w:r>
      <w:r w:rsidRPr="005C51E3">
        <w:t>27 апреля  2012 года № 17</w:t>
      </w:r>
      <w:r>
        <w:rPr>
          <w:color w:val="FF6600"/>
        </w:rPr>
        <w:t xml:space="preserve"> </w:t>
      </w:r>
      <w:r>
        <w:t xml:space="preserve"> «Об утверждении Порядка размещения сведений о доходах, расходах, об имуществе  и обязательствах имущественного характера отдельных категорий лиц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 следующие изменения:</w:t>
      </w:r>
    </w:p>
    <w:p w:rsidR="00F61E57" w:rsidRDefault="00F61E57" w:rsidP="00302171">
      <w:pPr>
        <w:pStyle w:val="22"/>
        <w:ind w:firstLine="708"/>
      </w:pPr>
      <w:r>
        <w:t>1.1.Дополнить пунктом 8 следующего содержания:</w:t>
      </w:r>
    </w:p>
    <w:p w:rsidR="00F61E57" w:rsidRDefault="00F61E57" w:rsidP="00302171">
      <w:pPr>
        <w:pStyle w:val="22"/>
        <w:ind w:firstLine="708"/>
      </w:pPr>
      <w:r>
        <w:t xml:space="preserve">«8. Сведения о доходах, расходах, об имуществе и обязательствах имущественного характера  размещаются на официальном сайте и представляются средствам массовой информации для опубликования по форме, прилагаемой к настоящему Порядку. </w:t>
      </w:r>
    </w:p>
    <w:p w:rsidR="00F61E57" w:rsidRDefault="00F61E57" w:rsidP="00302171">
      <w:pPr>
        <w:ind w:firstLine="708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>2.Настоящее решение вступает в силу со дня его официального опубликования.</w:t>
      </w:r>
    </w:p>
    <w:p w:rsidR="00F61E57" w:rsidRDefault="00F61E57" w:rsidP="00302171">
      <w:pPr>
        <w:tabs>
          <w:tab w:val="num" w:pos="0"/>
        </w:tabs>
        <w:spacing w:line="360" w:lineRule="auto"/>
        <w:ind w:hanging="1080"/>
        <w:rPr>
          <w:rFonts w:ascii="Times New Roman" w:hAnsi="Times New Roman" w:cs="Times New Roman"/>
          <w:bCs/>
          <w:sz w:val="28"/>
        </w:rPr>
      </w:pPr>
    </w:p>
    <w:p w:rsidR="00F61E57" w:rsidRDefault="00F61E57" w:rsidP="00302171">
      <w:pPr>
        <w:ind w:firstLine="540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Глава Ардатовского </w:t>
      </w:r>
    </w:p>
    <w:p w:rsidR="00F61E57" w:rsidRDefault="00F61E57" w:rsidP="00EE4552">
      <w:pPr>
        <w:ind w:firstLine="54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сельского поселения                                           В.А. Сычева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61E57" w:rsidRDefault="00F61E57" w:rsidP="00302171">
      <w:pPr>
        <w:rPr>
          <w:rFonts w:ascii="Times New Roman" w:hAnsi="Times New Roman" w:cs="Times New Roman"/>
        </w:rPr>
      </w:pPr>
    </w:p>
    <w:p w:rsidR="00F61E57" w:rsidRDefault="00F61E57" w:rsidP="00302171">
      <w:pPr>
        <w:widowControl/>
        <w:autoSpaceDE/>
        <w:autoSpaceDN/>
        <w:adjustRightInd/>
        <w:ind w:firstLine="0"/>
        <w:jc w:val="left"/>
        <w:rPr>
          <w:rFonts w:ascii="Times New Roman" w:hAnsi="Times New Roman" w:cs="Times New Roman"/>
        </w:rPr>
        <w:sectPr w:rsidR="00F61E57">
          <w:pgSz w:w="11906" w:h="16838"/>
          <w:pgMar w:top="567" w:right="850" w:bottom="1134" w:left="1701" w:header="709" w:footer="709" w:gutter="0"/>
          <w:cols w:space="720"/>
        </w:sectPr>
      </w:pPr>
    </w:p>
    <w:p w:rsidR="00F61E57" w:rsidRDefault="00F61E57">
      <w:bookmarkStart w:id="0" w:name="_GoBack"/>
      <w:bookmarkEnd w:id="0"/>
    </w:p>
    <w:sectPr w:rsidR="00F61E57" w:rsidSect="006F5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90EEB"/>
    <w:rsid w:val="00253793"/>
    <w:rsid w:val="00302171"/>
    <w:rsid w:val="003652E6"/>
    <w:rsid w:val="004308F6"/>
    <w:rsid w:val="004A23CD"/>
    <w:rsid w:val="004D36AB"/>
    <w:rsid w:val="005C51E3"/>
    <w:rsid w:val="005E12FF"/>
    <w:rsid w:val="006763E4"/>
    <w:rsid w:val="0069697C"/>
    <w:rsid w:val="006F5600"/>
    <w:rsid w:val="00701063"/>
    <w:rsid w:val="00707E37"/>
    <w:rsid w:val="00737204"/>
    <w:rsid w:val="00867805"/>
    <w:rsid w:val="00891567"/>
    <w:rsid w:val="008E0527"/>
    <w:rsid w:val="008E1FDD"/>
    <w:rsid w:val="00916057"/>
    <w:rsid w:val="00953DE4"/>
    <w:rsid w:val="00971242"/>
    <w:rsid w:val="009D5766"/>
    <w:rsid w:val="00A905F3"/>
    <w:rsid w:val="00AA3005"/>
    <w:rsid w:val="00AD6A82"/>
    <w:rsid w:val="00B3056F"/>
    <w:rsid w:val="00B846CB"/>
    <w:rsid w:val="00B906B6"/>
    <w:rsid w:val="00BC7060"/>
    <w:rsid w:val="00D26F93"/>
    <w:rsid w:val="00D85F6A"/>
    <w:rsid w:val="00EE4552"/>
    <w:rsid w:val="00F26F34"/>
    <w:rsid w:val="00F61E57"/>
    <w:rsid w:val="00F90EEB"/>
    <w:rsid w:val="00FB0F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171"/>
    <w:pPr>
      <w:widowControl w:val="0"/>
      <w:autoSpaceDE w:val="0"/>
      <w:autoSpaceDN w:val="0"/>
      <w:adjustRightInd w:val="0"/>
      <w:ind w:firstLine="720"/>
      <w:jc w:val="both"/>
    </w:pPr>
    <w:rPr>
      <w:rFonts w:ascii="Arial" w:eastAsia="Times New Roman" w:hAnsi="Arial" w:cs="Arial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22">
    <w:name w:val="Основной текст 22"/>
    <w:basedOn w:val="Normal"/>
    <w:uiPriority w:val="99"/>
    <w:rsid w:val="00302171"/>
    <w:pPr>
      <w:autoSpaceDE/>
      <w:autoSpaceDN/>
      <w:adjustRightInd/>
      <w:ind w:firstLine="0"/>
    </w:pPr>
    <w:rPr>
      <w:rFonts w:ascii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3245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20</TotalTime>
  <Pages>2</Pages>
  <Words>342</Words>
  <Characters>1954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user</cp:lastModifiedBy>
  <cp:revision>11</cp:revision>
  <dcterms:created xsi:type="dcterms:W3CDTF">2015-05-20T05:36:00Z</dcterms:created>
  <dcterms:modified xsi:type="dcterms:W3CDTF">2015-06-08T09:56:00Z</dcterms:modified>
</cp:coreProperties>
</file>